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465295" w:rsidRPr="00F80E68" w14:paraId="14F687E0" w14:textId="77777777" w:rsidTr="00465295">
        <w:trPr>
          <w:trHeight w:hRule="exact" w:val="200"/>
        </w:trPr>
        <w:tc>
          <w:tcPr>
            <w:tcW w:w="8504" w:type="dxa"/>
          </w:tcPr>
          <w:p w14:paraId="51BE84B9" w14:textId="3A515139" w:rsidR="00465295" w:rsidRPr="00F80E68" w:rsidRDefault="00000000" w:rsidP="00465295">
            <w:pPr>
              <w:pStyle w:val="VoettekstSWVPO2203"/>
              <w:framePr w:wrap="around" w:vAnchor="page" w:hAnchor="margin" w:y="16007" w:anchorLock="1"/>
            </w:pPr>
            <w:sdt>
              <w:sdtPr>
                <w:tag w:val="Documentnaam"/>
                <w:id w:val="-1214182924"/>
                <w:placeholder>
                  <w:docPart w:val="A99FAD0F38E845789050CEE3E3B906E7"/>
                </w:placeholder>
                <w:dataBinding w:prefixMappings="xmlns:ns0='http://www.joulesunlimited.com/ccmappings' " w:xpath="/ns0:ju[1]/ns0:Documentnaam[1]" w:storeItemID="{F40FAF0E-6E11-4C01-B289-64BD39A5058A}"/>
                <w:text w:multiLine="1"/>
              </w:sdtPr>
              <w:sdtContent>
                <w:r w:rsidR="00DD6E1B">
                  <w:t>TLV evaluatie</w:t>
                </w:r>
                <w:r w:rsidR="00A65A8A">
                  <w:t>formulier</w:t>
                </w:r>
              </w:sdtContent>
            </w:sdt>
          </w:p>
        </w:tc>
      </w:tr>
    </w:tbl>
    <w:p w14:paraId="2935BE7D" w14:textId="77777777" w:rsidR="002B143C" w:rsidRPr="002B143C" w:rsidRDefault="002B143C" w:rsidP="002B143C">
      <w:pPr>
        <w:spacing w:after="0"/>
        <w:ind w:right="-1"/>
        <w:jc w:val="right"/>
        <w:rPr>
          <w:rFonts w:ascii="Aptos" w:hAnsi="Aptos"/>
          <w:b/>
          <w:sz w:val="20"/>
          <w:szCs w:val="20"/>
        </w:rPr>
      </w:pPr>
      <w:r w:rsidRPr="002B143C">
        <w:rPr>
          <w:rFonts w:ascii="Aptos" w:hAnsi="Aptos"/>
          <w:b/>
          <w:color w:val="56AB24" w:themeColor="accent2"/>
          <w:sz w:val="20"/>
          <w:szCs w:val="20"/>
        </w:rPr>
        <w:t>formulier kan verstuurd worden naar ct@po2203.nl</w:t>
      </w:r>
    </w:p>
    <w:p w14:paraId="1A4A2337" w14:textId="77777777" w:rsidR="002B143C" w:rsidRPr="00A324E4" w:rsidRDefault="002B143C" w:rsidP="00F80E68">
      <w:pPr>
        <w:spacing w:after="0"/>
        <w:ind w:right="-428"/>
        <w:rPr>
          <w:rFonts w:ascii="Aptos" w:hAnsi="Aptos"/>
          <w:b/>
          <w:sz w:val="20"/>
          <w:szCs w:val="20"/>
        </w:rPr>
      </w:pPr>
    </w:p>
    <w:p w14:paraId="35184251" w14:textId="2A61A0F6" w:rsidR="00F80E68" w:rsidRPr="00F80E68" w:rsidRDefault="00F80E68" w:rsidP="00F80E68">
      <w:pPr>
        <w:spacing w:after="0"/>
        <w:rPr>
          <w:rFonts w:ascii="Aptos" w:hAnsi="Aptos"/>
          <w:b/>
          <w:sz w:val="20"/>
          <w:szCs w:val="20"/>
        </w:rPr>
      </w:pPr>
      <w:r w:rsidRPr="00F80E68">
        <w:rPr>
          <w:rFonts w:ascii="Aptos" w:hAnsi="Aptos"/>
          <w:b/>
          <w:sz w:val="20"/>
          <w:szCs w:val="20"/>
        </w:rPr>
        <w:t>SCHOOL VAN INSCHRIJVING</w:t>
      </w:r>
    </w:p>
    <w:tbl>
      <w:tblPr>
        <w:tblStyle w:val="Tabelraster"/>
        <w:tblW w:w="9493" w:type="dxa"/>
        <w:tblLook w:val="04A0" w:firstRow="1" w:lastRow="0" w:firstColumn="1" w:lastColumn="0" w:noHBand="0" w:noVBand="1"/>
      </w:tblPr>
      <w:tblGrid>
        <w:gridCol w:w="2122"/>
        <w:gridCol w:w="7371"/>
      </w:tblGrid>
      <w:tr w:rsidR="00F80E68" w:rsidRPr="00F80E68" w14:paraId="218C3FA3" w14:textId="77777777" w:rsidTr="00F80E68">
        <w:tc>
          <w:tcPr>
            <w:tcW w:w="2122" w:type="dxa"/>
          </w:tcPr>
          <w:p w14:paraId="7DB5B1EF" w14:textId="4205F391" w:rsidR="00F80E68" w:rsidRPr="00F80E68" w:rsidRDefault="00F80E68" w:rsidP="00030A42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80E68">
              <w:rPr>
                <w:rFonts w:ascii="Aptos" w:hAnsi="Aptos"/>
                <w:b/>
                <w:bCs/>
                <w:sz w:val="20"/>
                <w:szCs w:val="20"/>
              </w:rPr>
              <w:t>naam leerling</w:t>
            </w:r>
          </w:p>
        </w:tc>
        <w:tc>
          <w:tcPr>
            <w:tcW w:w="7371" w:type="dxa"/>
          </w:tcPr>
          <w:p w14:paraId="3E7820B9" w14:textId="77777777" w:rsidR="00F80E68" w:rsidRPr="00F80E68" w:rsidRDefault="00F80E68" w:rsidP="00030A42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F80E68" w:rsidRPr="00F80E68" w14:paraId="4D61257C" w14:textId="77777777" w:rsidTr="00F80E68">
        <w:tc>
          <w:tcPr>
            <w:tcW w:w="2122" w:type="dxa"/>
          </w:tcPr>
          <w:p w14:paraId="5EC1FAED" w14:textId="71FE40B9" w:rsidR="00F80E68" w:rsidRPr="00F80E68" w:rsidRDefault="00F80E68" w:rsidP="00030A42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80E68">
              <w:rPr>
                <w:rFonts w:ascii="Aptos" w:hAnsi="Aptos"/>
                <w:b/>
                <w:bCs/>
                <w:sz w:val="20"/>
                <w:szCs w:val="20"/>
              </w:rPr>
              <w:t>geboortedatum</w:t>
            </w:r>
          </w:p>
        </w:tc>
        <w:tc>
          <w:tcPr>
            <w:tcW w:w="7371" w:type="dxa"/>
          </w:tcPr>
          <w:p w14:paraId="52C43CE6" w14:textId="77777777" w:rsidR="00F80E68" w:rsidRPr="00F80E68" w:rsidRDefault="00F80E68" w:rsidP="00030A42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F80E68" w:rsidRPr="00F80E68" w14:paraId="026BCD03" w14:textId="77777777" w:rsidTr="00F80E68">
        <w:trPr>
          <w:trHeight w:val="518"/>
        </w:trPr>
        <w:tc>
          <w:tcPr>
            <w:tcW w:w="2122" w:type="dxa"/>
          </w:tcPr>
          <w:p w14:paraId="36D7DE5E" w14:textId="63709B2F" w:rsidR="00F80E68" w:rsidRPr="00F80E68" w:rsidRDefault="00F80E68" w:rsidP="00030A42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80E68">
              <w:rPr>
                <w:rFonts w:ascii="Aptos" w:hAnsi="Aptos"/>
                <w:b/>
                <w:bCs/>
                <w:sz w:val="20"/>
                <w:szCs w:val="20"/>
              </w:rPr>
              <w:t>brin / naam aanvragende school</w:t>
            </w:r>
          </w:p>
        </w:tc>
        <w:tc>
          <w:tcPr>
            <w:tcW w:w="7371" w:type="dxa"/>
          </w:tcPr>
          <w:p w14:paraId="127A8C7A" w14:textId="77777777" w:rsidR="00F80E68" w:rsidRPr="00F80E68" w:rsidRDefault="00F80E68" w:rsidP="00030A42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F80E68" w:rsidRPr="00F80E68" w14:paraId="46ABE368" w14:textId="77777777" w:rsidTr="00F80E68">
        <w:tc>
          <w:tcPr>
            <w:tcW w:w="2122" w:type="dxa"/>
          </w:tcPr>
          <w:p w14:paraId="506B07CB" w14:textId="795DCCFA" w:rsidR="00F80E68" w:rsidRPr="00F80E68" w:rsidRDefault="00F80E68" w:rsidP="00030A42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80E68">
              <w:rPr>
                <w:rFonts w:ascii="Aptos" w:hAnsi="Aptos"/>
                <w:b/>
                <w:bCs/>
                <w:sz w:val="20"/>
                <w:szCs w:val="20"/>
              </w:rPr>
              <w:t>huidige TLV-code</w:t>
            </w:r>
          </w:p>
        </w:tc>
        <w:tc>
          <w:tcPr>
            <w:tcW w:w="7371" w:type="dxa"/>
          </w:tcPr>
          <w:p w14:paraId="3516CC64" w14:textId="77777777" w:rsidR="00F80E68" w:rsidRPr="00F80E68" w:rsidRDefault="00F80E68" w:rsidP="00030A42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8765A2" w:rsidRPr="00F80E68" w14:paraId="1ACE38AA" w14:textId="77777777" w:rsidTr="00F80E68">
        <w:tc>
          <w:tcPr>
            <w:tcW w:w="2122" w:type="dxa"/>
          </w:tcPr>
          <w:p w14:paraId="4DE4E5A7" w14:textId="6A49FAFD" w:rsidR="008765A2" w:rsidRPr="00F80E68" w:rsidRDefault="001363ED" w:rsidP="00030A42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Einddatum huidige TLV</w:t>
            </w:r>
          </w:p>
        </w:tc>
        <w:tc>
          <w:tcPr>
            <w:tcW w:w="7371" w:type="dxa"/>
          </w:tcPr>
          <w:p w14:paraId="614B24C3" w14:textId="1E338CEA" w:rsidR="008765A2" w:rsidRPr="00F80E68" w:rsidRDefault="001363ED" w:rsidP="00030A42">
            <w:pPr>
              <w:rPr>
                <w:rFonts w:ascii="Aptos" w:hAnsi="Aptos"/>
                <w:sz w:val="20"/>
                <w:szCs w:val="20"/>
              </w:rPr>
            </w:pPr>
            <w:r w:rsidRPr="00F80E68">
              <w:rPr>
                <w:rFonts w:ascii="Aptos" w:hAnsi="Aptos"/>
                <w:sz w:val="20"/>
                <w:szCs w:val="20"/>
              </w:rPr>
              <w:t>31-07- _____ (jaartal)</w:t>
            </w:r>
          </w:p>
        </w:tc>
      </w:tr>
    </w:tbl>
    <w:p w14:paraId="4B3FE6C5" w14:textId="77777777" w:rsidR="00F80E68" w:rsidRPr="00F80E68" w:rsidRDefault="00F80E68" w:rsidP="00F80E68">
      <w:pPr>
        <w:spacing w:after="0"/>
        <w:rPr>
          <w:rFonts w:ascii="Aptos" w:hAnsi="Aptos"/>
          <w:b/>
          <w:sz w:val="20"/>
          <w:szCs w:val="20"/>
        </w:rPr>
      </w:pPr>
    </w:p>
    <w:p w14:paraId="6D84F32C" w14:textId="77777777" w:rsidR="00F80E68" w:rsidRPr="00F80E68" w:rsidRDefault="00F80E68" w:rsidP="00F80E68">
      <w:pPr>
        <w:rPr>
          <w:rFonts w:ascii="Aptos" w:hAnsi="Aptos"/>
          <w:i/>
          <w:sz w:val="20"/>
          <w:szCs w:val="20"/>
        </w:rPr>
      </w:pPr>
      <w:r w:rsidRPr="00F80E68">
        <w:rPr>
          <w:rFonts w:ascii="Aptos" w:hAnsi="Aptos"/>
          <w:b/>
          <w:sz w:val="20"/>
          <w:szCs w:val="20"/>
        </w:rPr>
        <w:t>TOELICHTING OP DE ONDERSTEUNING</w:t>
      </w:r>
      <w:r w:rsidRPr="00F80E68">
        <w:rPr>
          <w:rFonts w:ascii="Aptos" w:hAnsi="Aptos"/>
          <w:b/>
          <w:sz w:val="20"/>
          <w:szCs w:val="20"/>
        </w:rPr>
        <w:br/>
      </w:r>
      <w:r w:rsidRPr="00F80E68">
        <w:rPr>
          <w:rFonts w:ascii="Aptos" w:hAnsi="Aptos"/>
          <w:i/>
          <w:sz w:val="20"/>
          <w:szCs w:val="20"/>
        </w:rPr>
        <w:t xml:space="preserve">Voor deze gegevens mag per onderdeel worden verwezen naar het bijgevoegd actueel OPP (&lt; drie maanden) met nauwkeurige vermelding van de vindplaats. </w:t>
      </w:r>
    </w:p>
    <w:tbl>
      <w:tblPr>
        <w:tblStyle w:val="Tabelraster"/>
        <w:tblW w:w="9493" w:type="dxa"/>
        <w:tblLook w:val="04A0" w:firstRow="1" w:lastRow="0" w:firstColumn="1" w:lastColumn="0" w:noHBand="0" w:noVBand="1"/>
      </w:tblPr>
      <w:tblGrid>
        <w:gridCol w:w="2122"/>
        <w:gridCol w:w="7371"/>
      </w:tblGrid>
      <w:tr w:rsidR="00F80E68" w:rsidRPr="00F80E68" w14:paraId="130629E9" w14:textId="77777777" w:rsidTr="00F80E68">
        <w:tc>
          <w:tcPr>
            <w:tcW w:w="2122" w:type="dxa"/>
          </w:tcPr>
          <w:p w14:paraId="4A3E9530" w14:textId="09B9BD26" w:rsidR="00F80E68" w:rsidRPr="00F80E68" w:rsidRDefault="00F80E68" w:rsidP="00F80E6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80E68">
              <w:rPr>
                <w:rFonts w:ascii="Aptos" w:hAnsi="Aptos"/>
                <w:b/>
                <w:bCs/>
                <w:sz w:val="20"/>
                <w:szCs w:val="20"/>
              </w:rPr>
              <w:t>Groepsverloop</w:t>
            </w:r>
          </w:p>
        </w:tc>
        <w:tc>
          <w:tcPr>
            <w:tcW w:w="7371" w:type="dxa"/>
          </w:tcPr>
          <w:p w14:paraId="5DEE1E1D" w14:textId="77777777" w:rsidR="00F80E68" w:rsidRPr="00F80E68" w:rsidRDefault="00F80E68" w:rsidP="00F80E6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F80E68" w:rsidRPr="00F80E68" w14:paraId="67249149" w14:textId="77777777" w:rsidTr="00F80E68">
        <w:tc>
          <w:tcPr>
            <w:tcW w:w="2122" w:type="dxa"/>
          </w:tcPr>
          <w:p w14:paraId="21995AAB" w14:textId="359A0F7B" w:rsidR="00F80E68" w:rsidRPr="00F80E68" w:rsidRDefault="00F80E68" w:rsidP="00F80E6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80E68">
              <w:rPr>
                <w:rFonts w:ascii="Aptos" w:hAnsi="Aptos"/>
                <w:b/>
                <w:bCs/>
                <w:sz w:val="20"/>
                <w:szCs w:val="20"/>
              </w:rPr>
              <w:t>geboden ondersteuning</w:t>
            </w:r>
          </w:p>
        </w:tc>
        <w:tc>
          <w:tcPr>
            <w:tcW w:w="7371" w:type="dxa"/>
          </w:tcPr>
          <w:p w14:paraId="13380500" w14:textId="77777777" w:rsidR="00F80E68" w:rsidRPr="00F80E68" w:rsidRDefault="00F80E68" w:rsidP="00F80E6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F80E68" w:rsidRPr="00F80E68" w14:paraId="7DEAB4A7" w14:textId="77777777" w:rsidTr="00F80E68">
        <w:tc>
          <w:tcPr>
            <w:tcW w:w="2122" w:type="dxa"/>
          </w:tcPr>
          <w:p w14:paraId="00E697E2" w14:textId="1774C654" w:rsidR="00F80E68" w:rsidRPr="00F80E68" w:rsidRDefault="00F80E68" w:rsidP="00F80E6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80E68">
              <w:rPr>
                <w:rFonts w:ascii="Aptos" w:hAnsi="Aptos"/>
                <w:b/>
                <w:bCs/>
                <w:sz w:val="20"/>
                <w:szCs w:val="20"/>
              </w:rPr>
              <w:t>Evaluatie</w:t>
            </w:r>
          </w:p>
        </w:tc>
        <w:tc>
          <w:tcPr>
            <w:tcW w:w="7371" w:type="dxa"/>
          </w:tcPr>
          <w:p w14:paraId="295D5DF8" w14:textId="77777777" w:rsidR="00F80E68" w:rsidRPr="00F80E68" w:rsidRDefault="00F80E68" w:rsidP="00F80E6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F80E68" w:rsidRPr="00F80E68" w14:paraId="70AE7F55" w14:textId="77777777" w:rsidTr="00F80E68">
        <w:tc>
          <w:tcPr>
            <w:tcW w:w="2122" w:type="dxa"/>
          </w:tcPr>
          <w:p w14:paraId="0E681F24" w14:textId="6A07E5CB" w:rsidR="00F80E68" w:rsidRPr="00F80E68" w:rsidRDefault="00F80E68" w:rsidP="00F80E6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80E68">
              <w:rPr>
                <w:rFonts w:ascii="Aptos" w:hAnsi="Aptos"/>
                <w:b/>
                <w:bCs/>
                <w:sz w:val="20"/>
                <w:szCs w:val="20"/>
              </w:rPr>
              <w:t>motivering bij aanvraag TLV</w:t>
            </w:r>
          </w:p>
        </w:tc>
        <w:tc>
          <w:tcPr>
            <w:tcW w:w="7371" w:type="dxa"/>
          </w:tcPr>
          <w:p w14:paraId="4B7F60B9" w14:textId="77777777" w:rsidR="00F80E68" w:rsidRPr="00F80E68" w:rsidRDefault="00F80E68" w:rsidP="00F80E68">
            <w:pPr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7157CFD2" w14:textId="77777777" w:rsidR="00F80E68" w:rsidRPr="00F80E68" w:rsidRDefault="00F80E68" w:rsidP="00F80E68">
      <w:pPr>
        <w:spacing w:after="0"/>
        <w:rPr>
          <w:rFonts w:ascii="Aptos" w:hAnsi="Aptos"/>
          <w:sz w:val="20"/>
          <w:szCs w:val="20"/>
        </w:rPr>
      </w:pPr>
    </w:p>
    <w:p w14:paraId="50CC9383" w14:textId="77777777" w:rsidR="00F80E68" w:rsidRPr="00F80E68" w:rsidRDefault="00F80E68" w:rsidP="00F80E68">
      <w:pPr>
        <w:spacing w:after="0"/>
        <w:rPr>
          <w:rFonts w:ascii="Aptos" w:hAnsi="Aptos"/>
          <w:b/>
          <w:sz w:val="20"/>
          <w:szCs w:val="20"/>
        </w:rPr>
      </w:pPr>
      <w:r w:rsidRPr="00F80E68">
        <w:rPr>
          <w:rFonts w:ascii="Aptos" w:hAnsi="Aptos"/>
          <w:b/>
          <w:sz w:val="20"/>
          <w:szCs w:val="20"/>
        </w:rPr>
        <w:t>AANVRAAG DOOR DE SCHOOL</w:t>
      </w:r>
    </w:p>
    <w:tbl>
      <w:tblPr>
        <w:tblStyle w:val="Tabelraster"/>
        <w:tblW w:w="9493" w:type="dxa"/>
        <w:tblLook w:val="04A0" w:firstRow="1" w:lastRow="0" w:firstColumn="1" w:lastColumn="0" w:noHBand="0" w:noVBand="1"/>
      </w:tblPr>
      <w:tblGrid>
        <w:gridCol w:w="2122"/>
        <w:gridCol w:w="7371"/>
      </w:tblGrid>
      <w:tr w:rsidR="00F80E68" w:rsidRPr="00F80E68" w14:paraId="3858A2EC" w14:textId="77777777" w:rsidTr="00F80E68">
        <w:tc>
          <w:tcPr>
            <w:tcW w:w="2122" w:type="dxa"/>
          </w:tcPr>
          <w:p w14:paraId="5343FBE7" w14:textId="0F24D1B5" w:rsidR="00F80E68" w:rsidRPr="00F80E68" w:rsidRDefault="00F80E68" w:rsidP="00F80E6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80E68">
              <w:rPr>
                <w:rFonts w:ascii="Aptos" w:hAnsi="Aptos"/>
                <w:b/>
                <w:bCs/>
                <w:sz w:val="20"/>
                <w:szCs w:val="20"/>
              </w:rPr>
              <w:br w:type="page"/>
              <w:t>Ondersteunings-aanvraag</w:t>
            </w:r>
          </w:p>
        </w:tc>
        <w:tc>
          <w:tcPr>
            <w:tcW w:w="7371" w:type="dxa"/>
          </w:tcPr>
          <w:p w14:paraId="7223BBA9" w14:textId="77777777" w:rsidR="00F80E68" w:rsidRPr="00F80E68" w:rsidRDefault="00F80E68" w:rsidP="00F80E68">
            <w:pPr>
              <w:rPr>
                <w:rFonts w:ascii="Aptos" w:hAnsi="Aptos"/>
                <w:sz w:val="20"/>
                <w:szCs w:val="20"/>
              </w:rPr>
            </w:pPr>
            <w:r w:rsidRPr="00F80E68">
              <w:rPr>
                <w:rFonts w:ascii="Aptos" w:hAnsi="Aptos"/>
                <w:sz w:val="20"/>
                <w:szCs w:val="20"/>
              </w:rPr>
              <w:t>o speciaal basisonderwijs</w:t>
            </w:r>
          </w:p>
          <w:p w14:paraId="5FE32E11" w14:textId="77777777" w:rsidR="00F80E68" w:rsidRPr="00F80E68" w:rsidRDefault="00F80E68" w:rsidP="00F80E68">
            <w:pPr>
              <w:rPr>
                <w:rFonts w:ascii="Aptos" w:hAnsi="Aptos"/>
                <w:sz w:val="20"/>
                <w:szCs w:val="20"/>
              </w:rPr>
            </w:pPr>
            <w:r w:rsidRPr="00F80E68">
              <w:rPr>
                <w:rFonts w:ascii="Aptos" w:hAnsi="Aptos"/>
                <w:sz w:val="20"/>
                <w:szCs w:val="20"/>
              </w:rPr>
              <w:t>o speciaal onderwijs categorie 1 laag</w:t>
            </w:r>
          </w:p>
          <w:p w14:paraId="296B1CC4" w14:textId="77777777" w:rsidR="00F80E68" w:rsidRPr="00F80E68" w:rsidRDefault="00F80E68" w:rsidP="00F80E68">
            <w:pPr>
              <w:rPr>
                <w:rFonts w:ascii="Aptos" w:hAnsi="Aptos"/>
                <w:sz w:val="20"/>
                <w:szCs w:val="20"/>
              </w:rPr>
            </w:pPr>
            <w:r w:rsidRPr="00F80E68">
              <w:rPr>
                <w:rFonts w:ascii="Aptos" w:hAnsi="Aptos"/>
                <w:sz w:val="20"/>
                <w:szCs w:val="20"/>
              </w:rPr>
              <w:t>o speciaal onderwijs categorie 2 midden</w:t>
            </w:r>
          </w:p>
          <w:p w14:paraId="0D3B55D6" w14:textId="77777777" w:rsidR="00F80E68" w:rsidRPr="00F80E68" w:rsidRDefault="00F80E68" w:rsidP="00F80E68">
            <w:pPr>
              <w:rPr>
                <w:rFonts w:ascii="Aptos" w:hAnsi="Aptos"/>
                <w:sz w:val="20"/>
                <w:szCs w:val="20"/>
              </w:rPr>
            </w:pPr>
            <w:r w:rsidRPr="00F80E68">
              <w:rPr>
                <w:rFonts w:ascii="Aptos" w:hAnsi="Aptos"/>
                <w:sz w:val="20"/>
                <w:szCs w:val="20"/>
              </w:rPr>
              <w:t>o speciaal onderwijs categorie 3 hoog</w:t>
            </w:r>
          </w:p>
        </w:tc>
      </w:tr>
      <w:tr w:rsidR="00F80E68" w:rsidRPr="00F80E68" w14:paraId="4AEF862E" w14:textId="77777777" w:rsidTr="00F80E68">
        <w:trPr>
          <w:trHeight w:val="543"/>
        </w:trPr>
        <w:tc>
          <w:tcPr>
            <w:tcW w:w="2122" w:type="dxa"/>
          </w:tcPr>
          <w:p w14:paraId="3B6F09B5" w14:textId="77777777" w:rsidR="00F80E68" w:rsidRPr="00F80E68" w:rsidRDefault="00F80E68" w:rsidP="00F80E6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80E68">
              <w:rPr>
                <w:rFonts w:ascii="Aptos" w:hAnsi="Aptos"/>
                <w:b/>
                <w:bCs/>
                <w:sz w:val="20"/>
                <w:szCs w:val="20"/>
              </w:rPr>
              <w:t>periode nieuwe TLV</w:t>
            </w:r>
          </w:p>
        </w:tc>
        <w:tc>
          <w:tcPr>
            <w:tcW w:w="7371" w:type="dxa"/>
          </w:tcPr>
          <w:p w14:paraId="40CE71C6" w14:textId="5D419B64" w:rsidR="00F80E68" w:rsidRPr="00F80E68" w:rsidRDefault="00F80E68" w:rsidP="00F80E68">
            <w:pPr>
              <w:rPr>
                <w:rFonts w:ascii="Aptos" w:hAnsi="Aptos"/>
                <w:sz w:val="20"/>
                <w:szCs w:val="20"/>
              </w:rPr>
            </w:pPr>
            <w:r w:rsidRPr="00F80E68">
              <w:rPr>
                <w:rFonts w:ascii="Aptos" w:hAnsi="Aptos"/>
                <w:sz w:val="20"/>
                <w:szCs w:val="20"/>
              </w:rPr>
              <w:t>01-08-______ (jaartal) t/m 31-07- _____ (jaartal)</w:t>
            </w:r>
          </w:p>
        </w:tc>
      </w:tr>
      <w:tr w:rsidR="00F80E68" w:rsidRPr="00F80E68" w14:paraId="01CF5F63" w14:textId="77777777" w:rsidTr="00F80E68">
        <w:trPr>
          <w:trHeight w:val="60"/>
        </w:trPr>
        <w:tc>
          <w:tcPr>
            <w:tcW w:w="2122" w:type="dxa"/>
          </w:tcPr>
          <w:p w14:paraId="61FB76F7" w14:textId="77777777" w:rsidR="00F80E68" w:rsidRPr="00F80E68" w:rsidRDefault="00F80E68" w:rsidP="00F80E6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80E68">
              <w:rPr>
                <w:rFonts w:ascii="Aptos" w:hAnsi="Aptos"/>
                <w:b/>
                <w:bCs/>
                <w:sz w:val="20"/>
                <w:szCs w:val="20"/>
              </w:rPr>
              <w:t xml:space="preserve">directeur school (naam) </w:t>
            </w:r>
            <w:r w:rsidRPr="00F80E68">
              <w:rPr>
                <w:rFonts w:ascii="Aptos" w:hAnsi="Aptos" w:cs="Arial"/>
                <w:b/>
                <w:bCs/>
                <w:sz w:val="20"/>
                <w:szCs w:val="20"/>
              </w:rPr>
              <w:t>→</w:t>
            </w:r>
          </w:p>
        </w:tc>
        <w:tc>
          <w:tcPr>
            <w:tcW w:w="7371" w:type="dxa"/>
          </w:tcPr>
          <w:p w14:paraId="070FBCEC" w14:textId="77777777" w:rsidR="00F80E68" w:rsidRPr="00F80E68" w:rsidRDefault="00F80E68" w:rsidP="00F80E6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F80E68" w:rsidRPr="00F80E68" w14:paraId="1B336A88" w14:textId="77777777" w:rsidTr="00F80E68">
        <w:tc>
          <w:tcPr>
            <w:tcW w:w="2122" w:type="dxa"/>
          </w:tcPr>
          <w:p w14:paraId="0B8B0E8B" w14:textId="77777777" w:rsidR="00F80E68" w:rsidRPr="00F80E68" w:rsidRDefault="00F80E68" w:rsidP="00F80E6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80E68">
              <w:rPr>
                <w:rFonts w:ascii="Aptos" w:hAnsi="Aptos"/>
                <w:b/>
                <w:bCs/>
                <w:sz w:val="20"/>
                <w:szCs w:val="20"/>
              </w:rPr>
              <w:t>datum</w:t>
            </w:r>
          </w:p>
        </w:tc>
        <w:tc>
          <w:tcPr>
            <w:tcW w:w="7371" w:type="dxa"/>
          </w:tcPr>
          <w:p w14:paraId="70B9991A" w14:textId="77777777" w:rsidR="00F80E68" w:rsidRPr="00F80E68" w:rsidRDefault="00F80E68" w:rsidP="00F80E68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F80E68" w:rsidRPr="00F80E68" w14:paraId="66E7414B" w14:textId="77777777" w:rsidTr="00F80E68">
        <w:tc>
          <w:tcPr>
            <w:tcW w:w="2122" w:type="dxa"/>
          </w:tcPr>
          <w:p w14:paraId="1E8AA3EC" w14:textId="77777777" w:rsidR="00F80E68" w:rsidRPr="00F80E68" w:rsidRDefault="00F80E68" w:rsidP="00F80E6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80E68">
              <w:rPr>
                <w:rFonts w:ascii="Aptos" w:hAnsi="Aptos"/>
                <w:b/>
                <w:bCs/>
                <w:sz w:val="20"/>
                <w:szCs w:val="20"/>
              </w:rPr>
              <w:t>handtekening</w:t>
            </w:r>
          </w:p>
          <w:p w14:paraId="47BF5745" w14:textId="77777777" w:rsidR="00F80E68" w:rsidRPr="00F80E68" w:rsidRDefault="00F80E68" w:rsidP="00F80E6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7371" w:type="dxa"/>
          </w:tcPr>
          <w:p w14:paraId="1283D74C" w14:textId="77777777" w:rsidR="00F80E68" w:rsidRPr="00F80E68" w:rsidRDefault="00F80E68" w:rsidP="00F80E68">
            <w:pPr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50C0CD69" w14:textId="77777777" w:rsidR="00F80E68" w:rsidRPr="00F80E68" w:rsidRDefault="00F80E68" w:rsidP="00F80E68">
      <w:pPr>
        <w:spacing w:after="0"/>
        <w:rPr>
          <w:rFonts w:ascii="Aptos" w:hAnsi="Aptos"/>
          <w:sz w:val="20"/>
          <w:szCs w:val="20"/>
        </w:rPr>
      </w:pPr>
    </w:p>
    <w:p w14:paraId="0F9515F5" w14:textId="77777777" w:rsidR="00F80E68" w:rsidRPr="00F80E68" w:rsidRDefault="00F80E68" w:rsidP="00F80E68">
      <w:pPr>
        <w:rPr>
          <w:rFonts w:ascii="Aptos" w:hAnsi="Aptos"/>
          <w:b/>
          <w:sz w:val="20"/>
          <w:szCs w:val="20"/>
        </w:rPr>
      </w:pPr>
    </w:p>
    <w:p w14:paraId="4785D491" w14:textId="77777777" w:rsidR="00F80E68" w:rsidRPr="00F80E68" w:rsidRDefault="00F80E68" w:rsidP="00F80E68">
      <w:pPr>
        <w:spacing w:after="0"/>
        <w:rPr>
          <w:rFonts w:ascii="Aptos" w:hAnsi="Aptos"/>
          <w:b/>
          <w:sz w:val="20"/>
          <w:szCs w:val="20"/>
        </w:rPr>
      </w:pPr>
      <w:r w:rsidRPr="00F80E68">
        <w:rPr>
          <w:rFonts w:ascii="Aptos" w:hAnsi="Aptos"/>
          <w:b/>
          <w:sz w:val="20"/>
          <w:szCs w:val="20"/>
        </w:rPr>
        <w:lastRenderedPageBreak/>
        <w:t>TOELICHTING DOOR DE SCHOOL</w:t>
      </w:r>
    </w:p>
    <w:tbl>
      <w:tblPr>
        <w:tblStyle w:val="Tabelraster"/>
        <w:tblW w:w="9498" w:type="dxa"/>
        <w:tblInd w:w="-5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F80E68" w:rsidRPr="00F80E68" w14:paraId="37FB2BC0" w14:textId="77777777" w:rsidTr="00030A42">
        <w:tc>
          <w:tcPr>
            <w:tcW w:w="9498" w:type="dxa"/>
            <w:gridSpan w:val="2"/>
          </w:tcPr>
          <w:p w14:paraId="74388960" w14:textId="77777777" w:rsidR="00F80E68" w:rsidRPr="00F80E68" w:rsidRDefault="00F80E68" w:rsidP="00030A42">
            <w:pPr>
              <w:rPr>
                <w:rFonts w:ascii="Aptos" w:hAnsi="Aptos"/>
                <w:b/>
                <w:bCs/>
                <w:i/>
                <w:iCs/>
                <w:sz w:val="18"/>
                <w:szCs w:val="18"/>
                <w:u w:val="single"/>
              </w:rPr>
            </w:pPr>
            <w:r w:rsidRPr="00F80E68">
              <w:rPr>
                <w:rFonts w:ascii="Aptos" w:hAnsi="Aptos"/>
                <w:b/>
                <w:bCs/>
                <w:i/>
                <w:iCs/>
                <w:sz w:val="18"/>
                <w:szCs w:val="18"/>
              </w:rPr>
              <w:t>extra informatie van de school bij bespreking van de aanvraag</w:t>
            </w:r>
          </w:p>
        </w:tc>
      </w:tr>
      <w:tr w:rsidR="00F80E68" w:rsidRPr="00F80E68" w14:paraId="4F798DEF" w14:textId="77777777" w:rsidTr="00030A42">
        <w:tc>
          <w:tcPr>
            <w:tcW w:w="9498" w:type="dxa"/>
            <w:gridSpan w:val="2"/>
          </w:tcPr>
          <w:p w14:paraId="39CA329A" w14:textId="77777777" w:rsidR="00F80E68" w:rsidRPr="00F80E68" w:rsidRDefault="00F80E68" w:rsidP="00030A42">
            <w:pPr>
              <w:rPr>
                <w:rFonts w:ascii="Aptos" w:hAnsi="Aptos"/>
                <w:b/>
                <w:sz w:val="20"/>
                <w:szCs w:val="20"/>
                <w:u w:val="single"/>
              </w:rPr>
            </w:pPr>
          </w:p>
          <w:p w14:paraId="08026C0E" w14:textId="77777777" w:rsidR="00F80E68" w:rsidRDefault="00F80E68" w:rsidP="00030A42">
            <w:pPr>
              <w:rPr>
                <w:rFonts w:ascii="Aptos" w:hAnsi="Aptos"/>
                <w:b/>
                <w:sz w:val="20"/>
                <w:szCs w:val="20"/>
                <w:u w:val="single"/>
              </w:rPr>
            </w:pPr>
          </w:p>
          <w:p w14:paraId="12C94C1C" w14:textId="77777777" w:rsidR="00F80E68" w:rsidRPr="00F80E68" w:rsidRDefault="00F80E68" w:rsidP="00030A42">
            <w:pPr>
              <w:rPr>
                <w:rFonts w:ascii="Aptos" w:hAnsi="Aptos"/>
                <w:b/>
                <w:sz w:val="20"/>
                <w:szCs w:val="20"/>
                <w:u w:val="single"/>
              </w:rPr>
            </w:pPr>
          </w:p>
        </w:tc>
      </w:tr>
      <w:tr w:rsidR="00F80E68" w:rsidRPr="00F80E68" w14:paraId="118BD519" w14:textId="77777777" w:rsidTr="00F80E68">
        <w:trPr>
          <w:trHeight w:val="60"/>
        </w:trPr>
        <w:tc>
          <w:tcPr>
            <w:tcW w:w="2977" w:type="dxa"/>
          </w:tcPr>
          <w:p w14:paraId="0546F9C5" w14:textId="77777777" w:rsidR="00F80E68" w:rsidRPr="00F80E68" w:rsidRDefault="00F80E68" w:rsidP="00030A42">
            <w:pPr>
              <w:spacing w:line="360" w:lineRule="auto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F80E68">
              <w:rPr>
                <w:rFonts w:ascii="Aptos" w:hAnsi="Aptos"/>
                <w:b/>
                <w:bCs/>
                <w:sz w:val="20"/>
                <w:szCs w:val="20"/>
              </w:rPr>
              <w:t xml:space="preserve">Namens school (naam) </w:t>
            </w:r>
            <w:r w:rsidRPr="00F80E68">
              <w:rPr>
                <w:rFonts w:ascii="Aptos" w:hAnsi="Aptos" w:cs="Arial"/>
                <w:b/>
                <w:bCs/>
                <w:sz w:val="20"/>
                <w:szCs w:val="20"/>
              </w:rPr>
              <w:t>→</w:t>
            </w:r>
          </w:p>
        </w:tc>
        <w:tc>
          <w:tcPr>
            <w:tcW w:w="6521" w:type="dxa"/>
          </w:tcPr>
          <w:p w14:paraId="0EE8BC48" w14:textId="77777777" w:rsidR="00F80E68" w:rsidRPr="00F80E68" w:rsidRDefault="00F80E68" w:rsidP="00030A42">
            <w:pPr>
              <w:spacing w:line="360" w:lineRule="auto"/>
              <w:rPr>
                <w:rFonts w:ascii="Aptos" w:hAnsi="Aptos"/>
                <w:sz w:val="20"/>
                <w:szCs w:val="20"/>
              </w:rPr>
            </w:pPr>
          </w:p>
        </w:tc>
      </w:tr>
      <w:tr w:rsidR="00F80E68" w:rsidRPr="00F80E68" w14:paraId="2490AACA" w14:textId="77777777" w:rsidTr="00F80E68">
        <w:tc>
          <w:tcPr>
            <w:tcW w:w="2977" w:type="dxa"/>
          </w:tcPr>
          <w:p w14:paraId="3C7AE9BD" w14:textId="77777777" w:rsidR="00F80E68" w:rsidRPr="00F80E68" w:rsidRDefault="00F80E68" w:rsidP="00030A42">
            <w:pPr>
              <w:spacing w:line="360" w:lineRule="auto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F80E68">
              <w:rPr>
                <w:rFonts w:ascii="Aptos" w:hAnsi="Aptos"/>
                <w:b/>
                <w:bCs/>
                <w:sz w:val="20"/>
                <w:szCs w:val="20"/>
              </w:rPr>
              <w:t>datum</w:t>
            </w:r>
          </w:p>
        </w:tc>
        <w:tc>
          <w:tcPr>
            <w:tcW w:w="6521" w:type="dxa"/>
          </w:tcPr>
          <w:p w14:paraId="5265C057" w14:textId="77777777" w:rsidR="00F80E68" w:rsidRPr="00F80E68" w:rsidRDefault="00F80E68" w:rsidP="00030A42">
            <w:pPr>
              <w:spacing w:line="360" w:lineRule="auto"/>
              <w:rPr>
                <w:rFonts w:ascii="Aptos" w:hAnsi="Aptos"/>
                <w:sz w:val="20"/>
                <w:szCs w:val="20"/>
              </w:rPr>
            </w:pPr>
          </w:p>
        </w:tc>
      </w:tr>
      <w:tr w:rsidR="00F80E68" w:rsidRPr="00F80E68" w14:paraId="0CFF0EEF" w14:textId="77777777" w:rsidTr="00F80E68">
        <w:tc>
          <w:tcPr>
            <w:tcW w:w="2977" w:type="dxa"/>
          </w:tcPr>
          <w:p w14:paraId="5CF4D169" w14:textId="77777777" w:rsidR="00F80E68" w:rsidRPr="00F80E68" w:rsidRDefault="00F80E68" w:rsidP="00030A42">
            <w:pPr>
              <w:spacing w:line="360" w:lineRule="auto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F80E68">
              <w:rPr>
                <w:rFonts w:ascii="Aptos" w:hAnsi="Aptos"/>
                <w:b/>
                <w:bCs/>
                <w:sz w:val="20"/>
                <w:szCs w:val="20"/>
              </w:rPr>
              <w:t>handtekening</w:t>
            </w:r>
          </w:p>
          <w:p w14:paraId="371294AB" w14:textId="77777777" w:rsidR="00F80E68" w:rsidRPr="00F80E68" w:rsidRDefault="00F80E68" w:rsidP="00030A42">
            <w:pPr>
              <w:spacing w:line="360" w:lineRule="auto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6521" w:type="dxa"/>
          </w:tcPr>
          <w:p w14:paraId="5EDE30B2" w14:textId="77777777" w:rsidR="00F80E68" w:rsidRPr="00F80E68" w:rsidRDefault="00F80E68" w:rsidP="00030A42">
            <w:pPr>
              <w:spacing w:line="360" w:lineRule="auto"/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2FEC9A60" w14:textId="77777777" w:rsidR="00F80E68" w:rsidRPr="00F80E68" w:rsidRDefault="00F80E68" w:rsidP="00F80E68">
      <w:pPr>
        <w:spacing w:after="0"/>
        <w:rPr>
          <w:rFonts w:ascii="Aptos" w:hAnsi="Aptos"/>
          <w:b/>
          <w:sz w:val="20"/>
          <w:szCs w:val="20"/>
          <w:u w:val="single"/>
        </w:rPr>
      </w:pPr>
    </w:p>
    <w:p w14:paraId="22EB2D84" w14:textId="77777777" w:rsidR="00F80E68" w:rsidRPr="00F80E68" w:rsidRDefault="00F80E68" w:rsidP="00F80E68">
      <w:pPr>
        <w:spacing w:after="0"/>
        <w:rPr>
          <w:rFonts w:ascii="Aptos" w:hAnsi="Aptos"/>
          <w:b/>
          <w:sz w:val="20"/>
          <w:szCs w:val="20"/>
        </w:rPr>
      </w:pPr>
      <w:r w:rsidRPr="00F80E68">
        <w:rPr>
          <w:rFonts w:ascii="Aptos" w:hAnsi="Aptos"/>
          <w:b/>
          <w:sz w:val="20"/>
          <w:szCs w:val="20"/>
        </w:rPr>
        <w:t>OUDER(S)/VERZORGER(S)</w:t>
      </w:r>
    </w:p>
    <w:tbl>
      <w:tblPr>
        <w:tblStyle w:val="Tabelraster"/>
        <w:tblW w:w="9493" w:type="dxa"/>
        <w:tblLook w:val="04A0" w:firstRow="1" w:lastRow="0" w:firstColumn="1" w:lastColumn="0" w:noHBand="0" w:noVBand="1"/>
      </w:tblPr>
      <w:tblGrid>
        <w:gridCol w:w="2972"/>
        <w:gridCol w:w="6521"/>
      </w:tblGrid>
      <w:tr w:rsidR="00F80E68" w:rsidRPr="00F80E68" w14:paraId="6B1BB74E" w14:textId="77777777" w:rsidTr="00030A42">
        <w:tc>
          <w:tcPr>
            <w:tcW w:w="9493" w:type="dxa"/>
            <w:gridSpan w:val="2"/>
          </w:tcPr>
          <w:p w14:paraId="333DF639" w14:textId="77777777" w:rsidR="00F80E68" w:rsidRPr="00F80E68" w:rsidRDefault="00F80E68" w:rsidP="00030A42">
            <w:pPr>
              <w:spacing w:line="360" w:lineRule="auto"/>
              <w:rPr>
                <w:rFonts w:ascii="Aptos" w:hAnsi="Aptos"/>
                <w:b/>
                <w:bCs/>
                <w:i/>
                <w:iCs/>
                <w:sz w:val="18"/>
                <w:szCs w:val="18"/>
              </w:rPr>
            </w:pPr>
            <w:r w:rsidRPr="00F80E68">
              <w:rPr>
                <w:rFonts w:ascii="Aptos" w:hAnsi="Aptos"/>
                <w:b/>
                <w:bCs/>
                <w:i/>
                <w:iCs/>
                <w:sz w:val="18"/>
                <w:szCs w:val="18"/>
              </w:rPr>
              <w:t>Wat vinden ouders van de aanvraag door de school?</w:t>
            </w:r>
          </w:p>
        </w:tc>
      </w:tr>
      <w:tr w:rsidR="00F80E68" w:rsidRPr="00F80E68" w14:paraId="128645A6" w14:textId="77777777" w:rsidTr="00030A42">
        <w:tc>
          <w:tcPr>
            <w:tcW w:w="9493" w:type="dxa"/>
            <w:gridSpan w:val="2"/>
          </w:tcPr>
          <w:p w14:paraId="4AC35E98" w14:textId="77777777" w:rsidR="00F80E68" w:rsidRDefault="00F80E68" w:rsidP="00030A42">
            <w:pPr>
              <w:spacing w:line="360" w:lineRule="auto"/>
              <w:rPr>
                <w:rFonts w:ascii="Aptos" w:hAnsi="Aptos"/>
                <w:sz w:val="20"/>
                <w:szCs w:val="20"/>
              </w:rPr>
            </w:pPr>
          </w:p>
          <w:p w14:paraId="186269EC" w14:textId="77777777" w:rsidR="00F80E68" w:rsidRPr="00F80E68" w:rsidRDefault="00F80E68" w:rsidP="00030A42">
            <w:pPr>
              <w:spacing w:line="360" w:lineRule="auto"/>
              <w:rPr>
                <w:rFonts w:ascii="Aptos" w:hAnsi="Aptos"/>
                <w:sz w:val="20"/>
                <w:szCs w:val="20"/>
              </w:rPr>
            </w:pPr>
          </w:p>
        </w:tc>
      </w:tr>
      <w:tr w:rsidR="00F80E68" w:rsidRPr="00F80E68" w14:paraId="6B11046C" w14:textId="77777777" w:rsidTr="00F80E68">
        <w:tc>
          <w:tcPr>
            <w:tcW w:w="2972" w:type="dxa"/>
          </w:tcPr>
          <w:p w14:paraId="442AACA6" w14:textId="77777777" w:rsidR="00F80E68" w:rsidRPr="00F80E68" w:rsidRDefault="00F80E68" w:rsidP="00030A42">
            <w:pPr>
              <w:spacing w:line="360" w:lineRule="auto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F80E68">
              <w:rPr>
                <w:rFonts w:ascii="Aptos" w:hAnsi="Aptos"/>
                <w:b/>
                <w:bCs/>
                <w:sz w:val="20"/>
                <w:szCs w:val="20"/>
              </w:rPr>
              <w:t xml:space="preserve">naam ouder/verzorger 1 </w:t>
            </w:r>
            <w:r w:rsidRPr="00F80E68">
              <w:rPr>
                <w:rFonts w:ascii="Aptos" w:hAnsi="Aptos" w:cs="Arial"/>
                <w:b/>
                <w:bCs/>
                <w:sz w:val="20"/>
                <w:szCs w:val="20"/>
              </w:rPr>
              <w:t>→</w:t>
            </w:r>
          </w:p>
        </w:tc>
        <w:tc>
          <w:tcPr>
            <w:tcW w:w="6521" w:type="dxa"/>
          </w:tcPr>
          <w:p w14:paraId="342E30C0" w14:textId="77777777" w:rsidR="00F80E68" w:rsidRPr="00F80E68" w:rsidRDefault="00F80E68" w:rsidP="00030A42">
            <w:pPr>
              <w:spacing w:line="360" w:lineRule="auto"/>
              <w:rPr>
                <w:rFonts w:ascii="Aptos" w:hAnsi="Aptos"/>
                <w:sz w:val="20"/>
                <w:szCs w:val="20"/>
              </w:rPr>
            </w:pPr>
          </w:p>
        </w:tc>
      </w:tr>
      <w:tr w:rsidR="00F80E68" w:rsidRPr="00F80E68" w14:paraId="43BDB335" w14:textId="77777777" w:rsidTr="00F80E68">
        <w:tc>
          <w:tcPr>
            <w:tcW w:w="2972" w:type="dxa"/>
          </w:tcPr>
          <w:p w14:paraId="06E398CD" w14:textId="77777777" w:rsidR="00F80E68" w:rsidRPr="00F80E68" w:rsidRDefault="00F80E68" w:rsidP="00030A42">
            <w:pPr>
              <w:spacing w:line="360" w:lineRule="auto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F80E68">
              <w:rPr>
                <w:rFonts w:ascii="Aptos" w:hAnsi="Aptos"/>
                <w:b/>
                <w:bCs/>
                <w:sz w:val="20"/>
                <w:szCs w:val="20"/>
              </w:rPr>
              <w:t>datum</w:t>
            </w:r>
          </w:p>
        </w:tc>
        <w:tc>
          <w:tcPr>
            <w:tcW w:w="6521" w:type="dxa"/>
          </w:tcPr>
          <w:p w14:paraId="6469A3CC" w14:textId="77777777" w:rsidR="00F80E68" w:rsidRPr="00F80E68" w:rsidRDefault="00F80E68" w:rsidP="00030A42">
            <w:pPr>
              <w:spacing w:line="360" w:lineRule="auto"/>
              <w:rPr>
                <w:rFonts w:ascii="Aptos" w:hAnsi="Aptos"/>
                <w:sz w:val="20"/>
                <w:szCs w:val="20"/>
              </w:rPr>
            </w:pPr>
          </w:p>
        </w:tc>
      </w:tr>
      <w:tr w:rsidR="00F80E68" w:rsidRPr="00F80E68" w14:paraId="78ECAB27" w14:textId="77777777" w:rsidTr="00F80E68">
        <w:tc>
          <w:tcPr>
            <w:tcW w:w="2972" w:type="dxa"/>
          </w:tcPr>
          <w:p w14:paraId="5F90D9E2" w14:textId="77777777" w:rsidR="00F80E68" w:rsidRPr="00F80E68" w:rsidRDefault="00F80E68" w:rsidP="00030A42">
            <w:pPr>
              <w:spacing w:line="360" w:lineRule="auto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F80E68">
              <w:rPr>
                <w:rFonts w:ascii="Aptos" w:hAnsi="Aptos"/>
                <w:b/>
                <w:bCs/>
                <w:sz w:val="20"/>
                <w:szCs w:val="20"/>
              </w:rPr>
              <w:t>handtekening</w:t>
            </w:r>
          </w:p>
          <w:p w14:paraId="5303A6F1" w14:textId="77777777" w:rsidR="00F80E68" w:rsidRPr="00F80E68" w:rsidRDefault="00F80E68" w:rsidP="00030A42">
            <w:pPr>
              <w:spacing w:line="360" w:lineRule="auto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6521" w:type="dxa"/>
          </w:tcPr>
          <w:p w14:paraId="4E283E59" w14:textId="77777777" w:rsidR="00F80E68" w:rsidRPr="00F80E68" w:rsidRDefault="00F80E68" w:rsidP="00030A42">
            <w:pPr>
              <w:spacing w:line="360" w:lineRule="auto"/>
              <w:rPr>
                <w:rFonts w:ascii="Aptos" w:hAnsi="Aptos"/>
                <w:sz w:val="20"/>
                <w:szCs w:val="20"/>
              </w:rPr>
            </w:pPr>
          </w:p>
        </w:tc>
      </w:tr>
      <w:tr w:rsidR="00F80E68" w:rsidRPr="00F80E68" w14:paraId="7293FC85" w14:textId="77777777" w:rsidTr="00F80E68">
        <w:tc>
          <w:tcPr>
            <w:tcW w:w="2972" w:type="dxa"/>
          </w:tcPr>
          <w:p w14:paraId="2A6EFAAB" w14:textId="77777777" w:rsidR="00F80E68" w:rsidRPr="00F80E68" w:rsidRDefault="00F80E68" w:rsidP="00030A42">
            <w:pPr>
              <w:spacing w:line="360" w:lineRule="auto"/>
              <w:rPr>
                <w:rFonts w:ascii="Aptos" w:hAnsi="Aptos"/>
                <w:b/>
                <w:bCs/>
                <w:sz w:val="20"/>
                <w:szCs w:val="20"/>
              </w:rPr>
            </w:pPr>
            <w:bookmarkStart w:id="0" w:name="_Hlk152059456"/>
            <w:r w:rsidRPr="00F80E68">
              <w:rPr>
                <w:rFonts w:ascii="Aptos" w:hAnsi="Aptos"/>
                <w:b/>
                <w:bCs/>
                <w:sz w:val="20"/>
                <w:szCs w:val="20"/>
              </w:rPr>
              <w:t xml:space="preserve">naam ouder/verzorger 2  </w:t>
            </w:r>
            <w:r w:rsidRPr="00F80E68">
              <w:rPr>
                <w:rFonts w:ascii="Aptos" w:hAnsi="Aptos" w:cs="Arial"/>
                <w:b/>
                <w:bCs/>
                <w:sz w:val="20"/>
                <w:szCs w:val="20"/>
              </w:rPr>
              <w:t>→</w:t>
            </w:r>
          </w:p>
        </w:tc>
        <w:tc>
          <w:tcPr>
            <w:tcW w:w="6521" w:type="dxa"/>
          </w:tcPr>
          <w:p w14:paraId="7E934391" w14:textId="77777777" w:rsidR="00F80E68" w:rsidRPr="00F80E68" w:rsidRDefault="00F80E68" w:rsidP="00030A42">
            <w:pPr>
              <w:spacing w:line="360" w:lineRule="auto"/>
              <w:rPr>
                <w:rFonts w:ascii="Aptos" w:hAnsi="Aptos"/>
                <w:sz w:val="20"/>
                <w:szCs w:val="20"/>
              </w:rPr>
            </w:pPr>
          </w:p>
        </w:tc>
      </w:tr>
      <w:tr w:rsidR="00F80E68" w:rsidRPr="00F80E68" w14:paraId="3A16C6DC" w14:textId="77777777" w:rsidTr="00F80E68">
        <w:tc>
          <w:tcPr>
            <w:tcW w:w="2972" w:type="dxa"/>
          </w:tcPr>
          <w:p w14:paraId="324B7B6B" w14:textId="77777777" w:rsidR="00F80E68" w:rsidRPr="00F80E68" w:rsidRDefault="00F80E68" w:rsidP="00030A42">
            <w:pPr>
              <w:spacing w:line="360" w:lineRule="auto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F80E68">
              <w:rPr>
                <w:rFonts w:ascii="Aptos" w:hAnsi="Aptos"/>
                <w:b/>
                <w:bCs/>
                <w:sz w:val="20"/>
                <w:szCs w:val="20"/>
              </w:rPr>
              <w:t>datum</w:t>
            </w:r>
          </w:p>
        </w:tc>
        <w:tc>
          <w:tcPr>
            <w:tcW w:w="6521" w:type="dxa"/>
          </w:tcPr>
          <w:p w14:paraId="14CA9084" w14:textId="77777777" w:rsidR="00F80E68" w:rsidRPr="00F80E68" w:rsidRDefault="00F80E68" w:rsidP="00030A42">
            <w:pPr>
              <w:spacing w:line="360" w:lineRule="auto"/>
              <w:rPr>
                <w:rFonts w:ascii="Aptos" w:hAnsi="Aptos"/>
                <w:sz w:val="20"/>
                <w:szCs w:val="20"/>
              </w:rPr>
            </w:pPr>
          </w:p>
        </w:tc>
      </w:tr>
      <w:tr w:rsidR="00F80E68" w:rsidRPr="00F80E68" w14:paraId="19365412" w14:textId="77777777" w:rsidTr="00F80E68">
        <w:tc>
          <w:tcPr>
            <w:tcW w:w="2972" w:type="dxa"/>
          </w:tcPr>
          <w:p w14:paraId="16D7B486" w14:textId="77777777" w:rsidR="00F80E68" w:rsidRPr="00F80E68" w:rsidRDefault="00F80E68" w:rsidP="00030A42">
            <w:pPr>
              <w:spacing w:line="360" w:lineRule="auto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F80E68">
              <w:rPr>
                <w:rFonts w:ascii="Aptos" w:hAnsi="Aptos"/>
                <w:b/>
                <w:bCs/>
                <w:sz w:val="20"/>
                <w:szCs w:val="20"/>
              </w:rPr>
              <w:t>handtekening</w:t>
            </w:r>
          </w:p>
          <w:p w14:paraId="6C3540E8" w14:textId="77777777" w:rsidR="00F80E68" w:rsidRPr="00F80E68" w:rsidRDefault="00F80E68" w:rsidP="00030A42">
            <w:pPr>
              <w:spacing w:line="360" w:lineRule="auto"/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6521" w:type="dxa"/>
          </w:tcPr>
          <w:p w14:paraId="52080861" w14:textId="77777777" w:rsidR="00F80E68" w:rsidRPr="00F80E68" w:rsidRDefault="00F80E68" w:rsidP="00030A42">
            <w:pPr>
              <w:spacing w:line="360" w:lineRule="auto"/>
              <w:rPr>
                <w:rFonts w:ascii="Aptos" w:hAnsi="Aptos"/>
                <w:sz w:val="20"/>
                <w:szCs w:val="20"/>
              </w:rPr>
            </w:pPr>
          </w:p>
        </w:tc>
      </w:tr>
      <w:tr w:rsidR="00F80E68" w:rsidRPr="00F80E68" w14:paraId="75C19A4D" w14:textId="77777777" w:rsidTr="00030A42">
        <w:tc>
          <w:tcPr>
            <w:tcW w:w="9493" w:type="dxa"/>
            <w:gridSpan w:val="2"/>
          </w:tcPr>
          <w:p w14:paraId="4FD0E675" w14:textId="570B2126" w:rsidR="00F80E68" w:rsidRPr="00F80E68" w:rsidRDefault="00F80E68" w:rsidP="00030A42">
            <w:pPr>
              <w:spacing w:line="360" w:lineRule="auto"/>
              <w:rPr>
                <w:rFonts w:ascii="Aptos" w:hAnsi="Aptos"/>
                <w:b/>
                <w:bCs/>
                <w:i/>
                <w:iCs/>
                <w:sz w:val="18"/>
                <w:szCs w:val="18"/>
              </w:rPr>
            </w:pPr>
            <w:r w:rsidRPr="00F80E68">
              <w:rPr>
                <w:rFonts w:ascii="Aptos" w:hAnsi="Aptos"/>
                <w:b/>
                <w:bCs/>
                <w:i/>
                <w:iCs/>
                <w:sz w:val="18"/>
                <w:szCs w:val="18"/>
              </w:rPr>
              <w:t>Het formulier moet worden ondertekend door beide ouders, behalve als één ouder het wettelijk ouderlijk gezag uitoefent. Wanneer een voogd het gezag heeft, moet de voogd het formulier (mede)ondertekenen.</w:t>
            </w:r>
          </w:p>
          <w:p w14:paraId="17571008" w14:textId="77777777" w:rsidR="00F80E68" w:rsidRDefault="00F80E68" w:rsidP="00030A42">
            <w:pPr>
              <w:spacing w:line="360" w:lineRule="auto"/>
              <w:rPr>
                <w:rFonts w:ascii="Aptos" w:hAnsi="Aptos"/>
                <w:sz w:val="20"/>
                <w:szCs w:val="20"/>
              </w:rPr>
            </w:pPr>
          </w:p>
          <w:p w14:paraId="1C25EB53" w14:textId="75CB67B9" w:rsidR="00F80E68" w:rsidRPr="00F80E68" w:rsidRDefault="00F80E68" w:rsidP="00030A42">
            <w:pPr>
              <w:spacing w:line="360" w:lineRule="auto"/>
              <w:rPr>
                <w:rFonts w:ascii="Aptos" w:hAnsi="Aptos"/>
                <w:sz w:val="20"/>
                <w:szCs w:val="20"/>
              </w:rPr>
            </w:pPr>
            <w:r w:rsidRPr="00F80E68">
              <w:rPr>
                <w:rFonts w:ascii="Aptos" w:hAnsi="Aptos"/>
                <w:sz w:val="20"/>
                <w:szCs w:val="20"/>
              </w:rPr>
              <w:t>Ruimte voor ondertekening door voogd:</w:t>
            </w:r>
          </w:p>
        </w:tc>
      </w:tr>
      <w:bookmarkEnd w:id="0"/>
    </w:tbl>
    <w:p w14:paraId="7B377EF3" w14:textId="3C834E1E" w:rsidR="00F80E68" w:rsidRDefault="00F80E68">
      <w:pPr>
        <w:spacing w:after="0" w:line="280" w:lineRule="atLeast"/>
        <w:rPr>
          <w:rFonts w:ascii="Aptos" w:hAnsi="Aptos"/>
          <w:b/>
          <w:sz w:val="20"/>
          <w:szCs w:val="20"/>
        </w:rPr>
      </w:pPr>
    </w:p>
    <w:sectPr w:rsidR="00F80E68" w:rsidSect="00F80E68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702" w:right="991" w:bottom="1418" w:left="1418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E8973" w14:textId="77777777" w:rsidR="00C948A4" w:rsidRDefault="00C948A4" w:rsidP="007910B2">
      <w:pPr>
        <w:spacing w:line="240" w:lineRule="auto"/>
      </w:pPr>
      <w:r>
        <w:separator/>
      </w:r>
    </w:p>
  </w:endnote>
  <w:endnote w:type="continuationSeparator" w:id="0">
    <w:p w14:paraId="6E01E622" w14:textId="77777777" w:rsidR="00C948A4" w:rsidRDefault="00C948A4" w:rsidP="007910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10933" w:tblpY="16007"/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0"/>
    </w:tblGrid>
    <w:tr w:rsidR="00E176D9" w:rsidRPr="00640B18" w14:paraId="6211A408" w14:textId="77777777" w:rsidTr="00AE46CC">
      <w:trPr>
        <w:trHeight w:hRule="exact" w:val="200"/>
      </w:trPr>
      <w:tc>
        <w:tcPr>
          <w:tcW w:w="340" w:type="dxa"/>
        </w:tcPr>
        <w:p w14:paraId="6BB035ED" w14:textId="77777777" w:rsidR="00E176D9" w:rsidRPr="00640B18" w:rsidRDefault="00E176D9" w:rsidP="00AE46CC">
          <w:pPr>
            <w:pStyle w:val="PaginanummerSWVPO2203"/>
          </w:pPr>
          <w:r w:rsidRPr="00640B18">
            <w:fldChar w:fldCharType="begin"/>
          </w:r>
          <w:r w:rsidRPr="00640B18">
            <w:instrText xml:space="preserve"> PAGE  </w:instrText>
          </w:r>
          <w:r w:rsidRPr="00640B18">
            <w:fldChar w:fldCharType="separate"/>
          </w:r>
          <w:r w:rsidRPr="00640B18">
            <w:rPr>
              <w:noProof/>
            </w:rPr>
            <w:t>2</w:t>
          </w:r>
          <w:r w:rsidRPr="00640B18">
            <w:fldChar w:fldCharType="end"/>
          </w:r>
        </w:p>
      </w:tc>
    </w:tr>
  </w:tbl>
  <w:tbl>
    <w:tblPr>
      <w:tblpPr w:vertAnchor="page" w:horzAnchor="margin" w:tblpY="16008"/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04"/>
    </w:tblGrid>
    <w:tr w:rsidR="0016685A" w:rsidRPr="00640B18" w14:paraId="67C887BF" w14:textId="77777777" w:rsidTr="00465295">
      <w:trPr>
        <w:trHeight w:hRule="exact" w:val="200"/>
      </w:trPr>
      <w:tc>
        <w:tcPr>
          <w:tcW w:w="8504" w:type="dxa"/>
        </w:tcPr>
        <w:p w14:paraId="59CEA624" w14:textId="62110643" w:rsidR="0016685A" w:rsidRPr="00640B18" w:rsidRDefault="00000000" w:rsidP="0016685A">
          <w:pPr>
            <w:pStyle w:val="VoettekstSWVPO2203"/>
          </w:pPr>
          <w:sdt>
            <w:sdtPr>
              <w:tag w:val="Documentnaam"/>
              <w:id w:val="317391876"/>
              <w:placeholder>
                <w:docPart w:val="A99FAD0F38E845789050CEE3E3B906E7"/>
              </w:placeholder>
              <w:dataBinding w:prefixMappings="xmlns:ns0='http://www.joulesunlimited.com/ccmappings' " w:xpath="/ns0:ju[1]/ns0:Documentnaam[1]" w:storeItemID="{F40FAF0E-6E11-4C01-B289-64BD39A5058A}"/>
              <w:text w:multiLine="1"/>
            </w:sdtPr>
            <w:sdtContent>
              <w:r w:rsidR="00A65A8A">
                <w:t>TLV evaluatieformulier</w:t>
              </w:r>
            </w:sdtContent>
          </w:sdt>
          <w:r w:rsidR="0016685A" w:rsidRPr="00640B18">
            <w:t xml:space="preserve"> </w:t>
          </w:r>
        </w:p>
      </w:tc>
    </w:tr>
  </w:tbl>
  <w:p w14:paraId="130C8DF8" w14:textId="77777777" w:rsidR="00A40856" w:rsidRPr="00640B18" w:rsidRDefault="00A4085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10933" w:tblpY="16007"/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0"/>
    </w:tblGrid>
    <w:tr w:rsidR="002E7620" w:rsidRPr="00640B18" w14:paraId="0E66F08A" w14:textId="77777777" w:rsidTr="0038275E">
      <w:trPr>
        <w:trHeight w:hRule="exact" w:val="200"/>
      </w:trPr>
      <w:tc>
        <w:tcPr>
          <w:tcW w:w="340" w:type="dxa"/>
        </w:tcPr>
        <w:p w14:paraId="28ACF605" w14:textId="77777777" w:rsidR="002E7620" w:rsidRPr="00640B18" w:rsidRDefault="002E7620" w:rsidP="0038275E">
          <w:pPr>
            <w:pStyle w:val="PaginanummerSWVPO2203"/>
          </w:pPr>
          <w:r w:rsidRPr="00640B18">
            <w:fldChar w:fldCharType="begin"/>
          </w:r>
          <w:r w:rsidRPr="00640B18">
            <w:instrText xml:space="preserve"> PAGE  </w:instrText>
          </w:r>
          <w:r w:rsidRPr="00640B18">
            <w:fldChar w:fldCharType="separate"/>
          </w:r>
          <w:r w:rsidRPr="00640B18">
            <w:rPr>
              <w:noProof/>
            </w:rPr>
            <w:t>2</w:t>
          </w:r>
          <w:r w:rsidRPr="00640B18">
            <w:fldChar w:fldCharType="end"/>
          </w:r>
        </w:p>
      </w:tc>
    </w:tr>
  </w:tbl>
  <w:p w14:paraId="1E26A5FE" w14:textId="77777777" w:rsidR="002E7620" w:rsidRPr="00640B18" w:rsidRDefault="002E762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F7390" w14:textId="77777777" w:rsidR="00C948A4" w:rsidRDefault="00C948A4" w:rsidP="007910B2">
      <w:pPr>
        <w:spacing w:line="240" w:lineRule="auto"/>
      </w:pPr>
      <w:r>
        <w:separator/>
      </w:r>
    </w:p>
  </w:footnote>
  <w:footnote w:type="continuationSeparator" w:id="0">
    <w:p w14:paraId="2DC10BF3" w14:textId="77777777" w:rsidR="00C948A4" w:rsidRDefault="00C948A4" w:rsidP="007910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E416B" w14:textId="77777777" w:rsidR="00BE793A" w:rsidRDefault="00F86602">
    <w:pPr>
      <w:pStyle w:val="Koptekst"/>
    </w:pPr>
    <w:r>
      <w:rPr>
        <w:noProof/>
        <w:lang w:val="en-GB"/>
      </w:rPr>
      <mc:AlternateContent>
        <mc:Choice Requires="wpc">
          <w:drawing>
            <wp:anchor distT="0" distB="0" distL="114300" distR="114300" simplePos="0" relativeHeight="251663360" behindDoc="1" locked="0" layoutInCell="1" allowOverlap="1" wp14:anchorId="4F9F89DA" wp14:editId="3678573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0692130"/>
              <wp:effectExtent l="0" t="0" r="0" b="0"/>
              <wp:wrapNone/>
              <wp:docPr id="2077752442" name="JE2602222216ju 02brief.emf(JU-LOCK)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2" name="Freeform 20"/>
                      <wps:cNvSpPr>
                        <a:spLocks/>
                      </wps:cNvSpPr>
                      <wps:spPr bwMode="auto">
                        <a:xfrm>
                          <a:off x="6887210" y="9837420"/>
                          <a:ext cx="537210" cy="596265"/>
                        </a:xfrm>
                        <a:custGeom>
                          <a:avLst/>
                          <a:gdLst>
                            <a:gd name="T0" fmla="*/ 154 w 1691"/>
                            <a:gd name="T1" fmla="*/ 1549 h 1879"/>
                            <a:gd name="T2" fmla="*/ 725 w 1691"/>
                            <a:gd name="T3" fmla="*/ 1723 h 1879"/>
                            <a:gd name="T4" fmla="*/ 1512 w 1691"/>
                            <a:gd name="T5" fmla="*/ 1379 h 1879"/>
                            <a:gd name="T6" fmla="*/ 1040 w 1691"/>
                            <a:gd name="T7" fmla="*/ 1299 h 1879"/>
                            <a:gd name="T8" fmla="*/ 1626 w 1691"/>
                            <a:gd name="T9" fmla="*/ 892 h 1879"/>
                            <a:gd name="T10" fmla="*/ 991 w 1691"/>
                            <a:gd name="T11" fmla="*/ 999 h 1879"/>
                            <a:gd name="T12" fmla="*/ 1448 w 1691"/>
                            <a:gd name="T13" fmla="*/ 413 h 1879"/>
                            <a:gd name="T14" fmla="*/ 771 w 1691"/>
                            <a:gd name="T15" fmla="*/ 777 h 1879"/>
                            <a:gd name="T16" fmla="*/ 993 w 1691"/>
                            <a:gd name="T17" fmla="*/ 163 h 1879"/>
                            <a:gd name="T18" fmla="*/ 316 w 1691"/>
                            <a:gd name="T19" fmla="*/ 850 h 1879"/>
                            <a:gd name="T20" fmla="*/ 280 w 1691"/>
                            <a:gd name="T21" fmla="*/ 377 h 1879"/>
                            <a:gd name="T22" fmla="*/ 1 w 1691"/>
                            <a:gd name="T23" fmla="*/ 1240 h 1879"/>
                            <a:gd name="T24" fmla="*/ 154 w 1691"/>
                            <a:gd name="T25" fmla="*/ 1549 h 18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1691" h="1879">
                              <a:moveTo>
                                <a:pt x="154" y="1549"/>
                              </a:moveTo>
                              <a:cubicBezTo>
                                <a:pt x="208" y="1667"/>
                                <a:pt x="369" y="1879"/>
                                <a:pt x="725" y="1723"/>
                              </a:cubicBezTo>
                              <a:cubicBezTo>
                                <a:pt x="1082" y="1567"/>
                                <a:pt x="1524" y="1494"/>
                                <a:pt x="1512" y="1379"/>
                              </a:cubicBezTo>
                              <a:cubicBezTo>
                                <a:pt x="1493" y="1192"/>
                                <a:pt x="1063" y="1374"/>
                                <a:pt x="1040" y="1299"/>
                              </a:cubicBezTo>
                              <a:cubicBezTo>
                                <a:pt x="1015" y="1197"/>
                                <a:pt x="1691" y="1089"/>
                                <a:pt x="1626" y="892"/>
                              </a:cubicBezTo>
                              <a:cubicBezTo>
                                <a:pt x="1554" y="674"/>
                                <a:pt x="1021" y="1085"/>
                                <a:pt x="991" y="999"/>
                              </a:cubicBezTo>
                              <a:cubicBezTo>
                                <a:pt x="949" y="901"/>
                                <a:pt x="1577" y="594"/>
                                <a:pt x="1448" y="413"/>
                              </a:cubicBezTo>
                              <a:cubicBezTo>
                                <a:pt x="1321" y="237"/>
                                <a:pt x="850" y="838"/>
                                <a:pt x="771" y="777"/>
                              </a:cubicBezTo>
                              <a:cubicBezTo>
                                <a:pt x="673" y="706"/>
                                <a:pt x="1176" y="306"/>
                                <a:pt x="993" y="163"/>
                              </a:cubicBezTo>
                              <a:cubicBezTo>
                                <a:pt x="786" y="0"/>
                                <a:pt x="527" y="842"/>
                                <a:pt x="316" y="850"/>
                              </a:cubicBezTo>
                              <a:cubicBezTo>
                                <a:pt x="150" y="843"/>
                                <a:pt x="457" y="380"/>
                                <a:pt x="280" y="377"/>
                              </a:cubicBezTo>
                              <a:cubicBezTo>
                                <a:pt x="71" y="374"/>
                                <a:pt x="2" y="931"/>
                                <a:pt x="1" y="1240"/>
                              </a:cubicBezTo>
                              <a:cubicBezTo>
                                <a:pt x="0" y="1419"/>
                                <a:pt x="122" y="1477"/>
                                <a:pt x="154" y="1549"/>
                              </a:cubicBezTo>
                            </a:path>
                          </a:pathLst>
                        </a:custGeom>
                        <a:solidFill>
                          <a:srgbClr val="F3980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21"/>
                      <wps:cNvSpPr>
                        <a:spLocks noEditPoints="1"/>
                      </wps:cNvSpPr>
                      <wps:spPr bwMode="auto">
                        <a:xfrm>
                          <a:off x="5230495" y="408940"/>
                          <a:ext cx="2029460" cy="375920"/>
                        </a:xfrm>
                        <a:custGeom>
                          <a:avLst/>
                          <a:gdLst>
                            <a:gd name="T0" fmla="*/ 38 w 6392"/>
                            <a:gd name="T1" fmla="*/ 87 h 1183"/>
                            <a:gd name="T2" fmla="*/ 142 w 6392"/>
                            <a:gd name="T3" fmla="*/ 170 h 1183"/>
                            <a:gd name="T4" fmla="*/ 231 w 6392"/>
                            <a:gd name="T5" fmla="*/ 586 h 1183"/>
                            <a:gd name="T6" fmla="*/ 879 w 6392"/>
                            <a:gd name="T7" fmla="*/ 577 h 1183"/>
                            <a:gd name="T8" fmla="*/ 950 w 6392"/>
                            <a:gd name="T9" fmla="*/ 9 h 1183"/>
                            <a:gd name="T10" fmla="*/ 2000 w 6392"/>
                            <a:gd name="T11" fmla="*/ 9 h 1183"/>
                            <a:gd name="T12" fmla="*/ 2500 w 6392"/>
                            <a:gd name="T13" fmla="*/ 9 h 1183"/>
                            <a:gd name="T14" fmla="*/ 2631 w 6392"/>
                            <a:gd name="T15" fmla="*/ 420 h 1183"/>
                            <a:gd name="T16" fmla="*/ 2631 w 6392"/>
                            <a:gd name="T17" fmla="*/ 116 h 1183"/>
                            <a:gd name="T18" fmla="*/ 3678 w 6392"/>
                            <a:gd name="T19" fmla="*/ 143 h 1183"/>
                            <a:gd name="T20" fmla="*/ 3254 w 6392"/>
                            <a:gd name="T21" fmla="*/ 387 h 1183"/>
                            <a:gd name="T22" fmla="*/ 3408 w 6392"/>
                            <a:gd name="T23" fmla="*/ 112 h 1183"/>
                            <a:gd name="T24" fmla="*/ 4353 w 6392"/>
                            <a:gd name="T25" fmla="*/ 228 h 1183"/>
                            <a:gd name="T26" fmla="*/ 4478 w 6392"/>
                            <a:gd name="T27" fmla="*/ 254 h 1183"/>
                            <a:gd name="T28" fmla="*/ 4207 w 6392"/>
                            <a:gd name="T29" fmla="*/ 124 h 1183"/>
                            <a:gd name="T30" fmla="*/ 4606 w 6392"/>
                            <a:gd name="T31" fmla="*/ 577 h 1183"/>
                            <a:gd name="T32" fmla="*/ 4916 w 6392"/>
                            <a:gd name="T33" fmla="*/ 20 h 1183"/>
                            <a:gd name="T34" fmla="*/ 5282 w 6392"/>
                            <a:gd name="T35" fmla="*/ 504 h 1183"/>
                            <a:gd name="T36" fmla="*/ 5382 w 6392"/>
                            <a:gd name="T37" fmla="*/ 293 h 1183"/>
                            <a:gd name="T38" fmla="*/ 5751 w 6392"/>
                            <a:gd name="T39" fmla="*/ 552 h 1183"/>
                            <a:gd name="T40" fmla="*/ 5736 w 6392"/>
                            <a:gd name="T41" fmla="*/ 293 h 1183"/>
                            <a:gd name="T42" fmla="*/ 6366 w 6392"/>
                            <a:gd name="T43" fmla="*/ 9 h 1183"/>
                            <a:gd name="T44" fmla="*/ 6231 w 6392"/>
                            <a:gd name="T45" fmla="*/ 457 h 1183"/>
                            <a:gd name="T46" fmla="*/ 6366 w 6392"/>
                            <a:gd name="T47" fmla="*/ 494 h 1183"/>
                            <a:gd name="T48" fmla="*/ 95 w 6392"/>
                            <a:gd name="T49" fmla="*/ 1182 h 1183"/>
                            <a:gd name="T50" fmla="*/ 95 w 6392"/>
                            <a:gd name="T51" fmla="*/ 998 h 1183"/>
                            <a:gd name="T52" fmla="*/ 564 w 6392"/>
                            <a:gd name="T53" fmla="*/ 1128 h 1183"/>
                            <a:gd name="T54" fmla="*/ 466 w 6392"/>
                            <a:gd name="T55" fmla="*/ 1110 h 1183"/>
                            <a:gd name="T56" fmla="*/ 881 w 6392"/>
                            <a:gd name="T57" fmla="*/ 996 h 1183"/>
                            <a:gd name="T58" fmla="*/ 811 w 6392"/>
                            <a:gd name="T59" fmla="*/ 1033 h 1183"/>
                            <a:gd name="T60" fmla="*/ 877 w 6392"/>
                            <a:gd name="T61" fmla="*/ 1165 h 1183"/>
                            <a:gd name="T62" fmla="*/ 948 w 6392"/>
                            <a:gd name="T63" fmla="*/ 1128 h 1183"/>
                            <a:gd name="T64" fmla="*/ 1196 w 6392"/>
                            <a:gd name="T65" fmla="*/ 1007 h 1183"/>
                            <a:gd name="T66" fmla="*/ 1171 w 6392"/>
                            <a:gd name="T67" fmla="*/ 1006 h 1183"/>
                            <a:gd name="T68" fmla="*/ 1268 w 6392"/>
                            <a:gd name="T69" fmla="*/ 1155 h 1183"/>
                            <a:gd name="T70" fmla="*/ 1293 w 6392"/>
                            <a:gd name="T71" fmla="*/ 1156 h 1183"/>
                            <a:gd name="T72" fmla="*/ 1550 w 6392"/>
                            <a:gd name="T73" fmla="*/ 998 h 1183"/>
                            <a:gd name="T74" fmla="*/ 1550 w 6392"/>
                            <a:gd name="T75" fmla="*/ 1088 h 1183"/>
                            <a:gd name="T76" fmla="*/ 2056 w 6392"/>
                            <a:gd name="T77" fmla="*/ 1182 h 1183"/>
                            <a:gd name="T78" fmla="*/ 2381 w 6392"/>
                            <a:gd name="T79" fmla="*/ 1182 h 1183"/>
                            <a:gd name="T80" fmla="*/ 2423 w 6392"/>
                            <a:gd name="T81" fmla="*/ 1009 h 1183"/>
                            <a:gd name="T82" fmla="*/ 3139 w 6392"/>
                            <a:gd name="T83" fmla="*/ 1028 h 1183"/>
                            <a:gd name="T84" fmla="*/ 2965 w 6392"/>
                            <a:gd name="T85" fmla="*/ 1028 h 1183"/>
                            <a:gd name="T86" fmla="*/ 3052 w 6392"/>
                            <a:gd name="T87" fmla="*/ 997 h 1183"/>
                            <a:gd name="T88" fmla="*/ 3122 w 6392"/>
                            <a:gd name="T89" fmla="*/ 1124 h 1183"/>
                            <a:gd name="T90" fmla="*/ 3525 w 6392"/>
                            <a:gd name="T91" fmla="*/ 1182 h 1183"/>
                            <a:gd name="T92" fmla="*/ 3919 w 6392"/>
                            <a:gd name="T93" fmla="*/ 1169 h 1183"/>
                            <a:gd name="T94" fmla="*/ 3937 w 6392"/>
                            <a:gd name="T95" fmla="*/ 1038 h 1183"/>
                            <a:gd name="T96" fmla="*/ 3948 w 6392"/>
                            <a:gd name="T97" fmla="*/ 1081 h 1183"/>
                            <a:gd name="T98" fmla="*/ 4198 w 6392"/>
                            <a:gd name="T99" fmla="*/ 980 h 1183"/>
                            <a:gd name="T100" fmla="*/ 4695 w 6392"/>
                            <a:gd name="T101" fmla="*/ 1182 h 1183"/>
                            <a:gd name="T102" fmla="*/ 4693 w 6392"/>
                            <a:gd name="T103" fmla="*/ 998 h 1183"/>
                            <a:gd name="T104" fmla="*/ 4585 w 6392"/>
                            <a:gd name="T105" fmla="*/ 998 h 1183"/>
                            <a:gd name="T106" fmla="*/ 4947 w 6392"/>
                            <a:gd name="T107" fmla="*/ 980 h 1183"/>
                            <a:gd name="T108" fmla="*/ 5188 w 6392"/>
                            <a:gd name="T109" fmla="*/ 980 h 1183"/>
                            <a:gd name="T110" fmla="*/ 5757 w 6392"/>
                            <a:gd name="T111" fmla="*/ 998 h 1183"/>
                            <a:gd name="T112" fmla="*/ 5777 w 6392"/>
                            <a:gd name="T113" fmla="*/ 1120 h 1183"/>
                            <a:gd name="T114" fmla="*/ 6029 w 6392"/>
                            <a:gd name="T115" fmla="*/ 1033 h 1183"/>
                            <a:gd name="T116" fmla="*/ 6040 w 6392"/>
                            <a:gd name="T117" fmla="*/ 986 h 1183"/>
                            <a:gd name="T118" fmla="*/ 6126 w 6392"/>
                            <a:gd name="T119" fmla="*/ 1129 h 1183"/>
                            <a:gd name="T120" fmla="*/ 6114 w 6392"/>
                            <a:gd name="T121" fmla="*/ 1176 h 1183"/>
                            <a:gd name="T122" fmla="*/ 6140 w 6392"/>
                            <a:gd name="T123" fmla="*/ 799 h 1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6392" h="1183">
                              <a:moveTo>
                                <a:pt x="341" y="420"/>
                              </a:moveTo>
                              <a:cubicBezTo>
                                <a:pt x="341" y="407"/>
                                <a:pt x="336" y="396"/>
                                <a:pt x="325" y="387"/>
                              </a:cubicBezTo>
                              <a:cubicBezTo>
                                <a:pt x="315" y="378"/>
                                <a:pt x="301" y="371"/>
                                <a:pt x="285" y="365"/>
                              </a:cubicBezTo>
                              <a:cubicBezTo>
                                <a:pt x="268" y="360"/>
                                <a:pt x="246" y="354"/>
                                <a:pt x="218" y="347"/>
                              </a:cubicBezTo>
                              <a:cubicBezTo>
                                <a:pt x="175" y="337"/>
                                <a:pt x="139" y="327"/>
                                <a:pt x="112" y="317"/>
                              </a:cubicBezTo>
                              <a:cubicBezTo>
                                <a:pt x="84" y="306"/>
                                <a:pt x="61" y="290"/>
                                <a:pt x="41" y="267"/>
                              </a:cubicBezTo>
                              <a:cubicBezTo>
                                <a:pt x="21" y="244"/>
                                <a:pt x="11" y="214"/>
                                <a:pt x="11" y="176"/>
                              </a:cubicBezTo>
                              <a:cubicBezTo>
                                <a:pt x="11" y="143"/>
                                <a:pt x="20" y="114"/>
                                <a:pt x="38" y="87"/>
                              </a:cubicBezTo>
                              <a:cubicBezTo>
                                <a:pt x="56" y="60"/>
                                <a:pt x="83" y="39"/>
                                <a:pt x="119" y="23"/>
                              </a:cubicBezTo>
                              <a:cubicBezTo>
                                <a:pt x="154" y="8"/>
                                <a:pt x="198" y="0"/>
                                <a:pt x="250" y="0"/>
                              </a:cubicBezTo>
                              <a:cubicBezTo>
                                <a:pt x="286" y="0"/>
                                <a:pt x="322" y="4"/>
                                <a:pt x="356" y="13"/>
                              </a:cubicBezTo>
                              <a:cubicBezTo>
                                <a:pt x="391" y="21"/>
                                <a:pt x="421" y="34"/>
                                <a:pt x="447" y="50"/>
                              </a:cubicBezTo>
                              <a:cubicBezTo>
                                <a:pt x="407" y="150"/>
                                <a:pt x="407" y="150"/>
                                <a:pt x="407" y="150"/>
                              </a:cubicBezTo>
                              <a:cubicBezTo>
                                <a:pt x="354" y="120"/>
                                <a:pt x="302" y="105"/>
                                <a:pt x="249" y="105"/>
                              </a:cubicBezTo>
                              <a:cubicBezTo>
                                <a:pt x="213" y="105"/>
                                <a:pt x="186" y="111"/>
                                <a:pt x="168" y="123"/>
                              </a:cubicBezTo>
                              <a:cubicBezTo>
                                <a:pt x="150" y="135"/>
                                <a:pt x="142" y="150"/>
                                <a:pt x="142" y="170"/>
                              </a:cubicBezTo>
                              <a:cubicBezTo>
                                <a:pt x="142" y="189"/>
                                <a:pt x="152" y="204"/>
                                <a:pt x="172" y="213"/>
                              </a:cubicBezTo>
                              <a:cubicBezTo>
                                <a:pt x="192" y="223"/>
                                <a:pt x="223" y="232"/>
                                <a:pt x="265" y="241"/>
                              </a:cubicBezTo>
                              <a:cubicBezTo>
                                <a:pt x="308" y="252"/>
                                <a:pt x="343" y="262"/>
                                <a:pt x="371" y="272"/>
                              </a:cubicBezTo>
                              <a:cubicBezTo>
                                <a:pt x="399" y="282"/>
                                <a:pt x="422" y="299"/>
                                <a:pt x="442" y="321"/>
                              </a:cubicBezTo>
                              <a:cubicBezTo>
                                <a:pt x="462" y="343"/>
                                <a:pt x="471" y="373"/>
                                <a:pt x="471" y="411"/>
                              </a:cubicBezTo>
                              <a:cubicBezTo>
                                <a:pt x="471" y="443"/>
                                <a:pt x="462" y="473"/>
                                <a:pt x="444" y="499"/>
                              </a:cubicBezTo>
                              <a:cubicBezTo>
                                <a:pt x="426" y="526"/>
                                <a:pt x="399" y="547"/>
                                <a:pt x="363" y="563"/>
                              </a:cubicBezTo>
                              <a:cubicBezTo>
                                <a:pt x="327" y="579"/>
                                <a:pt x="283" y="586"/>
                                <a:pt x="231" y="586"/>
                              </a:cubicBezTo>
                              <a:cubicBezTo>
                                <a:pt x="186" y="586"/>
                                <a:pt x="143" y="580"/>
                                <a:pt x="101" y="568"/>
                              </a:cubicBezTo>
                              <a:cubicBezTo>
                                <a:pt x="59" y="556"/>
                                <a:pt x="25" y="540"/>
                                <a:pt x="0" y="521"/>
                              </a:cubicBezTo>
                              <a:cubicBezTo>
                                <a:pt x="44" y="422"/>
                                <a:pt x="44" y="422"/>
                                <a:pt x="44" y="422"/>
                              </a:cubicBezTo>
                              <a:cubicBezTo>
                                <a:pt x="69" y="440"/>
                                <a:pt x="98" y="454"/>
                                <a:pt x="131" y="465"/>
                              </a:cubicBezTo>
                              <a:cubicBezTo>
                                <a:pt x="165" y="476"/>
                                <a:pt x="198" y="481"/>
                                <a:pt x="232" y="481"/>
                              </a:cubicBezTo>
                              <a:cubicBezTo>
                                <a:pt x="269" y="481"/>
                                <a:pt x="296" y="476"/>
                                <a:pt x="314" y="464"/>
                              </a:cubicBezTo>
                              <a:cubicBezTo>
                                <a:pt x="332" y="453"/>
                                <a:pt x="341" y="439"/>
                                <a:pt x="341" y="420"/>
                              </a:cubicBezTo>
                              <a:close/>
                              <a:moveTo>
                                <a:pt x="879" y="577"/>
                              </a:moveTo>
                              <a:cubicBezTo>
                                <a:pt x="1008" y="193"/>
                                <a:pt x="1008" y="193"/>
                                <a:pt x="1008" y="193"/>
                              </a:cubicBezTo>
                              <a:cubicBezTo>
                                <a:pt x="1133" y="577"/>
                                <a:pt x="1133" y="577"/>
                                <a:pt x="1133" y="577"/>
                              </a:cubicBezTo>
                              <a:cubicBezTo>
                                <a:pt x="1274" y="577"/>
                                <a:pt x="1274" y="577"/>
                                <a:pt x="1274" y="577"/>
                              </a:cubicBezTo>
                              <a:cubicBezTo>
                                <a:pt x="1459" y="9"/>
                                <a:pt x="1459" y="9"/>
                                <a:pt x="1459" y="9"/>
                              </a:cubicBezTo>
                              <a:cubicBezTo>
                                <a:pt x="1334" y="9"/>
                                <a:pt x="1334" y="9"/>
                                <a:pt x="1334" y="9"/>
                              </a:cubicBezTo>
                              <a:cubicBezTo>
                                <a:pt x="1202" y="411"/>
                                <a:pt x="1202" y="411"/>
                                <a:pt x="1202" y="411"/>
                              </a:cubicBezTo>
                              <a:cubicBezTo>
                                <a:pt x="1072" y="9"/>
                                <a:pt x="1072" y="9"/>
                                <a:pt x="1072" y="9"/>
                              </a:cubicBezTo>
                              <a:cubicBezTo>
                                <a:pt x="950" y="9"/>
                                <a:pt x="950" y="9"/>
                                <a:pt x="950" y="9"/>
                              </a:cubicBezTo>
                              <a:cubicBezTo>
                                <a:pt x="817" y="408"/>
                                <a:pt x="817" y="408"/>
                                <a:pt x="817" y="408"/>
                              </a:cubicBezTo>
                              <a:cubicBezTo>
                                <a:pt x="689" y="9"/>
                                <a:pt x="689" y="9"/>
                                <a:pt x="689" y="9"/>
                              </a:cubicBezTo>
                              <a:cubicBezTo>
                                <a:pt x="553" y="9"/>
                                <a:pt x="553" y="9"/>
                                <a:pt x="553" y="9"/>
                              </a:cubicBezTo>
                              <a:cubicBezTo>
                                <a:pt x="739" y="577"/>
                                <a:pt x="739" y="577"/>
                                <a:pt x="739" y="577"/>
                              </a:cubicBezTo>
                              <a:lnTo>
                                <a:pt x="879" y="577"/>
                              </a:lnTo>
                              <a:close/>
                              <a:moveTo>
                                <a:pt x="1885" y="577"/>
                              </a:moveTo>
                              <a:cubicBezTo>
                                <a:pt x="2130" y="9"/>
                                <a:pt x="2130" y="9"/>
                                <a:pt x="2130" y="9"/>
                              </a:cubicBezTo>
                              <a:cubicBezTo>
                                <a:pt x="2000" y="9"/>
                                <a:pt x="2000" y="9"/>
                                <a:pt x="2000" y="9"/>
                              </a:cubicBezTo>
                              <a:cubicBezTo>
                                <a:pt x="1825" y="415"/>
                                <a:pt x="1825" y="415"/>
                                <a:pt x="1825" y="415"/>
                              </a:cubicBezTo>
                              <a:cubicBezTo>
                                <a:pt x="1652" y="9"/>
                                <a:pt x="1652" y="9"/>
                                <a:pt x="1652" y="9"/>
                              </a:cubicBezTo>
                              <a:cubicBezTo>
                                <a:pt x="1510" y="9"/>
                                <a:pt x="1510" y="9"/>
                                <a:pt x="1510" y="9"/>
                              </a:cubicBezTo>
                              <a:cubicBezTo>
                                <a:pt x="1755" y="577"/>
                                <a:pt x="1755" y="577"/>
                                <a:pt x="1755" y="577"/>
                              </a:cubicBezTo>
                              <a:lnTo>
                                <a:pt x="1885" y="577"/>
                              </a:lnTo>
                              <a:close/>
                              <a:moveTo>
                                <a:pt x="2631" y="577"/>
                              </a:moveTo>
                              <a:cubicBezTo>
                                <a:pt x="2500" y="577"/>
                                <a:pt x="2500" y="577"/>
                                <a:pt x="2500" y="577"/>
                              </a:cubicBezTo>
                              <a:cubicBezTo>
                                <a:pt x="2500" y="9"/>
                                <a:pt x="2500" y="9"/>
                                <a:pt x="2500" y="9"/>
                              </a:cubicBezTo>
                              <a:cubicBezTo>
                                <a:pt x="2745" y="9"/>
                                <a:pt x="2745" y="9"/>
                                <a:pt x="2745" y="9"/>
                              </a:cubicBezTo>
                              <a:cubicBezTo>
                                <a:pt x="2795" y="9"/>
                                <a:pt x="2839" y="18"/>
                                <a:pt x="2876" y="35"/>
                              </a:cubicBezTo>
                              <a:cubicBezTo>
                                <a:pt x="2913" y="51"/>
                                <a:pt x="2942" y="75"/>
                                <a:pt x="2962" y="106"/>
                              </a:cubicBezTo>
                              <a:cubicBezTo>
                                <a:pt x="2982" y="137"/>
                                <a:pt x="2992" y="173"/>
                                <a:pt x="2992" y="215"/>
                              </a:cubicBezTo>
                              <a:cubicBezTo>
                                <a:pt x="2992" y="257"/>
                                <a:pt x="2982" y="293"/>
                                <a:pt x="2962" y="324"/>
                              </a:cubicBezTo>
                              <a:cubicBezTo>
                                <a:pt x="2942" y="355"/>
                                <a:pt x="2913" y="379"/>
                                <a:pt x="2876" y="396"/>
                              </a:cubicBezTo>
                              <a:cubicBezTo>
                                <a:pt x="2839" y="412"/>
                                <a:pt x="2795" y="420"/>
                                <a:pt x="2745" y="420"/>
                              </a:cubicBezTo>
                              <a:cubicBezTo>
                                <a:pt x="2631" y="420"/>
                                <a:pt x="2631" y="420"/>
                                <a:pt x="2631" y="420"/>
                              </a:cubicBezTo>
                              <a:lnTo>
                                <a:pt x="2631" y="577"/>
                              </a:lnTo>
                              <a:close/>
                              <a:moveTo>
                                <a:pt x="2631" y="313"/>
                              </a:moveTo>
                              <a:cubicBezTo>
                                <a:pt x="2738" y="313"/>
                                <a:pt x="2738" y="313"/>
                                <a:pt x="2738" y="313"/>
                              </a:cubicBezTo>
                              <a:cubicBezTo>
                                <a:pt x="2777" y="313"/>
                                <a:pt x="2807" y="305"/>
                                <a:pt x="2828" y="288"/>
                              </a:cubicBezTo>
                              <a:cubicBezTo>
                                <a:pt x="2848" y="271"/>
                                <a:pt x="2859" y="247"/>
                                <a:pt x="2859" y="215"/>
                              </a:cubicBezTo>
                              <a:cubicBezTo>
                                <a:pt x="2859" y="183"/>
                                <a:pt x="2848" y="159"/>
                                <a:pt x="2828" y="142"/>
                              </a:cubicBezTo>
                              <a:cubicBezTo>
                                <a:pt x="2807" y="125"/>
                                <a:pt x="2777" y="116"/>
                                <a:pt x="2738" y="116"/>
                              </a:cubicBezTo>
                              <a:cubicBezTo>
                                <a:pt x="2631" y="116"/>
                                <a:pt x="2631" y="116"/>
                                <a:pt x="2631" y="116"/>
                              </a:cubicBezTo>
                              <a:lnTo>
                                <a:pt x="2631" y="313"/>
                              </a:lnTo>
                              <a:close/>
                              <a:moveTo>
                                <a:pt x="3138" y="443"/>
                              </a:moveTo>
                              <a:cubicBezTo>
                                <a:pt x="3111" y="399"/>
                                <a:pt x="3098" y="349"/>
                                <a:pt x="3098" y="293"/>
                              </a:cubicBezTo>
                              <a:cubicBezTo>
                                <a:pt x="3098" y="237"/>
                                <a:pt x="3111" y="187"/>
                                <a:pt x="3138" y="143"/>
                              </a:cubicBezTo>
                              <a:cubicBezTo>
                                <a:pt x="3165" y="98"/>
                                <a:pt x="3202" y="63"/>
                                <a:pt x="3249" y="38"/>
                              </a:cubicBezTo>
                              <a:cubicBezTo>
                                <a:pt x="3296" y="12"/>
                                <a:pt x="3349" y="0"/>
                                <a:pt x="3408" y="0"/>
                              </a:cubicBezTo>
                              <a:cubicBezTo>
                                <a:pt x="3467" y="0"/>
                                <a:pt x="3520" y="12"/>
                                <a:pt x="3567" y="38"/>
                              </a:cubicBezTo>
                              <a:cubicBezTo>
                                <a:pt x="3614" y="63"/>
                                <a:pt x="3651" y="98"/>
                                <a:pt x="3678" y="143"/>
                              </a:cubicBezTo>
                              <a:cubicBezTo>
                                <a:pt x="3705" y="187"/>
                                <a:pt x="3718" y="237"/>
                                <a:pt x="3718" y="293"/>
                              </a:cubicBezTo>
                              <a:cubicBezTo>
                                <a:pt x="3718" y="349"/>
                                <a:pt x="3705" y="399"/>
                                <a:pt x="3678" y="443"/>
                              </a:cubicBezTo>
                              <a:cubicBezTo>
                                <a:pt x="3651" y="488"/>
                                <a:pt x="3614" y="523"/>
                                <a:pt x="3567" y="548"/>
                              </a:cubicBezTo>
                              <a:cubicBezTo>
                                <a:pt x="3520" y="574"/>
                                <a:pt x="3467" y="586"/>
                                <a:pt x="3408" y="586"/>
                              </a:cubicBezTo>
                              <a:cubicBezTo>
                                <a:pt x="3349" y="586"/>
                                <a:pt x="3296" y="574"/>
                                <a:pt x="3249" y="548"/>
                              </a:cubicBezTo>
                              <a:cubicBezTo>
                                <a:pt x="3202" y="523"/>
                                <a:pt x="3165" y="488"/>
                                <a:pt x="3138" y="443"/>
                              </a:cubicBezTo>
                              <a:close/>
                              <a:moveTo>
                                <a:pt x="3231" y="293"/>
                              </a:moveTo>
                              <a:cubicBezTo>
                                <a:pt x="3231" y="328"/>
                                <a:pt x="3238" y="360"/>
                                <a:pt x="3254" y="387"/>
                              </a:cubicBezTo>
                              <a:cubicBezTo>
                                <a:pt x="3269" y="415"/>
                                <a:pt x="3290" y="436"/>
                                <a:pt x="3317" y="452"/>
                              </a:cubicBezTo>
                              <a:cubicBezTo>
                                <a:pt x="3344" y="467"/>
                                <a:pt x="3375" y="475"/>
                                <a:pt x="3408" y="475"/>
                              </a:cubicBezTo>
                              <a:cubicBezTo>
                                <a:pt x="3442" y="475"/>
                                <a:pt x="3472" y="467"/>
                                <a:pt x="3499" y="452"/>
                              </a:cubicBezTo>
                              <a:cubicBezTo>
                                <a:pt x="3526" y="436"/>
                                <a:pt x="3547" y="415"/>
                                <a:pt x="3562" y="387"/>
                              </a:cubicBezTo>
                              <a:cubicBezTo>
                                <a:pt x="3578" y="360"/>
                                <a:pt x="3586" y="328"/>
                                <a:pt x="3586" y="293"/>
                              </a:cubicBezTo>
                              <a:cubicBezTo>
                                <a:pt x="3586" y="258"/>
                                <a:pt x="3578" y="227"/>
                                <a:pt x="3562" y="199"/>
                              </a:cubicBezTo>
                              <a:cubicBezTo>
                                <a:pt x="3547" y="172"/>
                                <a:pt x="3526" y="150"/>
                                <a:pt x="3499" y="135"/>
                              </a:cubicBezTo>
                              <a:cubicBezTo>
                                <a:pt x="3472" y="119"/>
                                <a:pt x="3442" y="112"/>
                                <a:pt x="3408" y="112"/>
                              </a:cubicBezTo>
                              <a:cubicBezTo>
                                <a:pt x="3375" y="112"/>
                                <a:pt x="3344" y="119"/>
                                <a:pt x="3317" y="135"/>
                              </a:cubicBezTo>
                              <a:cubicBezTo>
                                <a:pt x="3290" y="150"/>
                                <a:pt x="3269" y="172"/>
                                <a:pt x="3254" y="199"/>
                              </a:cubicBezTo>
                              <a:cubicBezTo>
                                <a:pt x="3238" y="227"/>
                                <a:pt x="3231" y="258"/>
                                <a:pt x="3231" y="293"/>
                              </a:cubicBezTo>
                              <a:close/>
                              <a:moveTo>
                                <a:pt x="4207" y="124"/>
                              </a:moveTo>
                              <a:cubicBezTo>
                                <a:pt x="4227" y="115"/>
                                <a:pt x="4249" y="110"/>
                                <a:pt x="4274" y="110"/>
                              </a:cubicBezTo>
                              <a:cubicBezTo>
                                <a:pt x="4304" y="110"/>
                                <a:pt x="4327" y="116"/>
                                <a:pt x="4342" y="128"/>
                              </a:cubicBezTo>
                              <a:cubicBezTo>
                                <a:pt x="4357" y="140"/>
                                <a:pt x="4365" y="158"/>
                                <a:pt x="4365" y="180"/>
                              </a:cubicBezTo>
                              <a:cubicBezTo>
                                <a:pt x="4365" y="196"/>
                                <a:pt x="4361" y="212"/>
                                <a:pt x="4353" y="228"/>
                              </a:cubicBezTo>
                              <a:cubicBezTo>
                                <a:pt x="4345" y="244"/>
                                <a:pt x="4329" y="263"/>
                                <a:pt x="4306" y="285"/>
                              </a:cubicBezTo>
                              <a:cubicBezTo>
                                <a:pt x="4087" y="492"/>
                                <a:pt x="4087" y="492"/>
                                <a:pt x="4087" y="492"/>
                              </a:cubicBezTo>
                              <a:cubicBezTo>
                                <a:pt x="4087" y="577"/>
                                <a:pt x="4087" y="577"/>
                                <a:pt x="4087" y="577"/>
                              </a:cubicBezTo>
                              <a:cubicBezTo>
                                <a:pt x="4516" y="577"/>
                                <a:pt x="4516" y="577"/>
                                <a:pt x="4516" y="577"/>
                              </a:cubicBezTo>
                              <a:cubicBezTo>
                                <a:pt x="4516" y="470"/>
                                <a:pt x="4516" y="470"/>
                                <a:pt x="4516" y="470"/>
                              </a:cubicBezTo>
                              <a:cubicBezTo>
                                <a:pt x="4272" y="470"/>
                                <a:pt x="4272" y="470"/>
                                <a:pt x="4272" y="470"/>
                              </a:cubicBezTo>
                              <a:cubicBezTo>
                                <a:pt x="4402" y="347"/>
                                <a:pt x="4402" y="347"/>
                                <a:pt x="4402" y="347"/>
                              </a:cubicBezTo>
                              <a:cubicBezTo>
                                <a:pt x="4440" y="312"/>
                                <a:pt x="4465" y="281"/>
                                <a:pt x="4478" y="254"/>
                              </a:cubicBezTo>
                              <a:cubicBezTo>
                                <a:pt x="4491" y="227"/>
                                <a:pt x="4497" y="198"/>
                                <a:pt x="4497" y="167"/>
                              </a:cubicBezTo>
                              <a:cubicBezTo>
                                <a:pt x="4497" y="133"/>
                                <a:pt x="4488" y="104"/>
                                <a:pt x="4471" y="79"/>
                              </a:cubicBezTo>
                              <a:cubicBezTo>
                                <a:pt x="4453" y="54"/>
                                <a:pt x="4429" y="34"/>
                                <a:pt x="4397" y="20"/>
                              </a:cubicBezTo>
                              <a:cubicBezTo>
                                <a:pt x="4365" y="7"/>
                                <a:pt x="4329" y="0"/>
                                <a:pt x="4286" y="0"/>
                              </a:cubicBezTo>
                              <a:cubicBezTo>
                                <a:pt x="4236" y="0"/>
                                <a:pt x="4192" y="9"/>
                                <a:pt x="4153" y="28"/>
                              </a:cubicBezTo>
                              <a:cubicBezTo>
                                <a:pt x="4114" y="46"/>
                                <a:pt x="4083" y="72"/>
                                <a:pt x="4061" y="105"/>
                              </a:cubicBezTo>
                              <a:cubicBezTo>
                                <a:pt x="4157" y="167"/>
                                <a:pt x="4157" y="167"/>
                                <a:pt x="4157" y="167"/>
                              </a:cubicBezTo>
                              <a:cubicBezTo>
                                <a:pt x="4170" y="148"/>
                                <a:pt x="4187" y="134"/>
                                <a:pt x="4207" y="124"/>
                              </a:cubicBezTo>
                              <a:close/>
                              <a:moveTo>
                                <a:pt x="4726" y="124"/>
                              </a:moveTo>
                              <a:cubicBezTo>
                                <a:pt x="4746" y="115"/>
                                <a:pt x="4768" y="110"/>
                                <a:pt x="4793" y="110"/>
                              </a:cubicBezTo>
                              <a:cubicBezTo>
                                <a:pt x="4823" y="110"/>
                                <a:pt x="4845" y="116"/>
                                <a:pt x="4861" y="128"/>
                              </a:cubicBezTo>
                              <a:cubicBezTo>
                                <a:pt x="4876" y="140"/>
                                <a:pt x="4884" y="158"/>
                                <a:pt x="4884" y="180"/>
                              </a:cubicBezTo>
                              <a:cubicBezTo>
                                <a:pt x="4884" y="196"/>
                                <a:pt x="4880" y="212"/>
                                <a:pt x="4871" y="228"/>
                              </a:cubicBezTo>
                              <a:cubicBezTo>
                                <a:pt x="4863" y="244"/>
                                <a:pt x="4848" y="263"/>
                                <a:pt x="4824" y="285"/>
                              </a:cubicBezTo>
                              <a:cubicBezTo>
                                <a:pt x="4606" y="492"/>
                                <a:pt x="4606" y="492"/>
                                <a:pt x="4606" y="492"/>
                              </a:cubicBezTo>
                              <a:cubicBezTo>
                                <a:pt x="4606" y="577"/>
                                <a:pt x="4606" y="577"/>
                                <a:pt x="4606" y="577"/>
                              </a:cubicBezTo>
                              <a:cubicBezTo>
                                <a:pt x="5034" y="577"/>
                                <a:pt x="5034" y="577"/>
                                <a:pt x="5034" y="577"/>
                              </a:cubicBezTo>
                              <a:cubicBezTo>
                                <a:pt x="5034" y="470"/>
                                <a:pt x="5034" y="470"/>
                                <a:pt x="5034" y="470"/>
                              </a:cubicBezTo>
                              <a:cubicBezTo>
                                <a:pt x="4790" y="470"/>
                                <a:pt x="4790" y="470"/>
                                <a:pt x="4790" y="470"/>
                              </a:cubicBezTo>
                              <a:cubicBezTo>
                                <a:pt x="4921" y="347"/>
                                <a:pt x="4921" y="347"/>
                                <a:pt x="4921" y="347"/>
                              </a:cubicBezTo>
                              <a:cubicBezTo>
                                <a:pt x="4958" y="312"/>
                                <a:pt x="4983" y="281"/>
                                <a:pt x="4996" y="254"/>
                              </a:cubicBezTo>
                              <a:cubicBezTo>
                                <a:pt x="5009" y="227"/>
                                <a:pt x="5016" y="198"/>
                                <a:pt x="5016" y="167"/>
                              </a:cubicBezTo>
                              <a:cubicBezTo>
                                <a:pt x="5016" y="133"/>
                                <a:pt x="5007" y="104"/>
                                <a:pt x="4989" y="79"/>
                              </a:cubicBezTo>
                              <a:cubicBezTo>
                                <a:pt x="4972" y="54"/>
                                <a:pt x="4947" y="34"/>
                                <a:pt x="4916" y="20"/>
                              </a:cubicBezTo>
                              <a:cubicBezTo>
                                <a:pt x="4884" y="7"/>
                                <a:pt x="4847" y="0"/>
                                <a:pt x="4805" y="0"/>
                              </a:cubicBezTo>
                              <a:cubicBezTo>
                                <a:pt x="4755" y="0"/>
                                <a:pt x="4710" y="9"/>
                                <a:pt x="4671" y="28"/>
                              </a:cubicBezTo>
                              <a:cubicBezTo>
                                <a:pt x="4632" y="46"/>
                                <a:pt x="4602" y="72"/>
                                <a:pt x="4580" y="105"/>
                              </a:cubicBezTo>
                              <a:cubicBezTo>
                                <a:pt x="4675" y="167"/>
                                <a:pt x="4675" y="167"/>
                                <a:pt x="4675" y="167"/>
                              </a:cubicBezTo>
                              <a:cubicBezTo>
                                <a:pt x="4689" y="148"/>
                                <a:pt x="4706" y="134"/>
                                <a:pt x="4726" y="124"/>
                              </a:cubicBezTo>
                              <a:close/>
                              <a:moveTo>
                                <a:pt x="5204" y="583"/>
                              </a:moveTo>
                              <a:cubicBezTo>
                                <a:pt x="5226" y="583"/>
                                <a:pt x="5244" y="576"/>
                                <a:pt x="5260" y="561"/>
                              </a:cubicBezTo>
                              <a:cubicBezTo>
                                <a:pt x="5275" y="545"/>
                                <a:pt x="5282" y="526"/>
                                <a:pt x="5282" y="504"/>
                              </a:cubicBezTo>
                              <a:cubicBezTo>
                                <a:pt x="5282" y="481"/>
                                <a:pt x="5275" y="462"/>
                                <a:pt x="5260" y="447"/>
                              </a:cubicBezTo>
                              <a:cubicBezTo>
                                <a:pt x="5244" y="433"/>
                                <a:pt x="5226" y="426"/>
                                <a:pt x="5204" y="426"/>
                              </a:cubicBezTo>
                              <a:cubicBezTo>
                                <a:pt x="5182" y="426"/>
                                <a:pt x="5163" y="433"/>
                                <a:pt x="5148" y="447"/>
                              </a:cubicBezTo>
                              <a:cubicBezTo>
                                <a:pt x="5133" y="462"/>
                                <a:pt x="5125" y="481"/>
                                <a:pt x="5125" y="504"/>
                              </a:cubicBezTo>
                              <a:cubicBezTo>
                                <a:pt x="5125" y="526"/>
                                <a:pt x="5133" y="545"/>
                                <a:pt x="5148" y="561"/>
                              </a:cubicBezTo>
                              <a:cubicBezTo>
                                <a:pt x="5163" y="576"/>
                                <a:pt x="5182" y="583"/>
                                <a:pt x="5204" y="583"/>
                              </a:cubicBezTo>
                              <a:close/>
                              <a:moveTo>
                                <a:pt x="5413" y="451"/>
                              </a:moveTo>
                              <a:cubicBezTo>
                                <a:pt x="5392" y="407"/>
                                <a:pt x="5382" y="354"/>
                                <a:pt x="5382" y="293"/>
                              </a:cubicBezTo>
                              <a:cubicBezTo>
                                <a:pt x="5382" y="232"/>
                                <a:pt x="5392" y="180"/>
                                <a:pt x="5413" y="136"/>
                              </a:cubicBezTo>
                              <a:cubicBezTo>
                                <a:pt x="5434" y="91"/>
                                <a:pt x="5463" y="58"/>
                                <a:pt x="5499" y="35"/>
                              </a:cubicBezTo>
                              <a:cubicBezTo>
                                <a:pt x="5536" y="11"/>
                                <a:pt x="5578" y="0"/>
                                <a:pt x="5625" y="0"/>
                              </a:cubicBezTo>
                              <a:cubicBezTo>
                                <a:pt x="5672" y="0"/>
                                <a:pt x="5714" y="11"/>
                                <a:pt x="5751" y="35"/>
                              </a:cubicBezTo>
                              <a:cubicBezTo>
                                <a:pt x="5787" y="58"/>
                                <a:pt x="5816" y="91"/>
                                <a:pt x="5837" y="136"/>
                              </a:cubicBezTo>
                              <a:cubicBezTo>
                                <a:pt x="5858" y="180"/>
                                <a:pt x="5868" y="232"/>
                                <a:pt x="5868" y="293"/>
                              </a:cubicBezTo>
                              <a:cubicBezTo>
                                <a:pt x="5868" y="354"/>
                                <a:pt x="5858" y="407"/>
                                <a:pt x="5837" y="451"/>
                              </a:cubicBezTo>
                              <a:cubicBezTo>
                                <a:pt x="5816" y="495"/>
                                <a:pt x="5787" y="528"/>
                                <a:pt x="5751" y="552"/>
                              </a:cubicBezTo>
                              <a:cubicBezTo>
                                <a:pt x="5714" y="575"/>
                                <a:pt x="5672" y="586"/>
                                <a:pt x="5625" y="586"/>
                              </a:cubicBezTo>
                              <a:cubicBezTo>
                                <a:pt x="5578" y="586"/>
                                <a:pt x="5536" y="575"/>
                                <a:pt x="5499" y="552"/>
                              </a:cubicBezTo>
                              <a:cubicBezTo>
                                <a:pt x="5463" y="528"/>
                                <a:pt x="5434" y="495"/>
                                <a:pt x="5413" y="451"/>
                              </a:cubicBezTo>
                              <a:close/>
                              <a:moveTo>
                                <a:pt x="5515" y="293"/>
                              </a:moveTo>
                              <a:cubicBezTo>
                                <a:pt x="5515" y="355"/>
                                <a:pt x="5525" y="401"/>
                                <a:pt x="5544" y="431"/>
                              </a:cubicBezTo>
                              <a:cubicBezTo>
                                <a:pt x="5564" y="461"/>
                                <a:pt x="5591" y="475"/>
                                <a:pt x="5625" y="475"/>
                              </a:cubicBezTo>
                              <a:cubicBezTo>
                                <a:pt x="5660" y="475"/>
                                <a:pt x="5687" y="461"/>
                                <a:pt x="5706" y="431"/>
                              </a:cubicBezTo>
                              <a:cubicBezTo>
                                <a:pt x="5726" y="401"/>
                                <a:pt x="5736" y="355"/>
                                <a:pt x="5736" y="293"/>
                              </a:cubicBezTo>
                              <a:cubicBezTo>
                                <a:pt x="5736" y="231"/>
                                <a:pt x="5726" y="185"/>
                                <a:pt x="5706" y="155"/>
                              </a:cubicBezTo>
                              <a:cubicBezTo>
                                <a:pt x="5687" y="126"/>
                                <a:pt x="5660" y="111"/>
                                <a:pt x="5625" y="111"/>
                              </a:cubicBezTo>
                              <a:cubicBezTo>
                                <a:pt x="5591" y="111"/>
                                <a:pt x="5564" y="126"/>
                                <a:pt x="5544" y="155"/>
                              </a:cubicBezTo>
                              <a:cubicBezTo>
                                <a:pt x="5525" y="185"/>
                                <a:pt x="5515" y="231"/>
                                <a:pt x="5515" y="293"/>
                              </a:cubicBezTo>
                              <a:close/>
                              <a:moveTo>
                                <a:pt x="6352" y="296"/>
                              </a:moveTo>
                              <a:cubicBezTo>
                                <a:pt x="6325" y="267"/>
                                <a:pt x="6287" y="249"/>
                                <a:pt x="6238" y="240"/>
                              </a:cubicBezTo>
                              <a:cubicBezTo>
                                <a:pt x="6366" y="95"/>
                                <a:pt x="6366" y="95"/>
                                <a:pt x="6366" y="95"/>
                              </a:cubicBezTo>
                              <a:cubicBezTo>
                                <a:pt x="6366" y="9"/>
                                <a:pt x="6366" y="9"/>
                                <a:pt x="6366" y="9"/>
                              </a:cubicBezTo>
                              <a:cubicBezTo>
                                <a:pt x="5969" y="9"/>
                                <a:pt x="5969" y="9"/>
                                <a:pt x="5969" y="9"/>
                              </a:cubicBezTo>
                              <a:cubicBezTo>
                                <a:pt x="5969" y="115"/>
                                <a:pt x="5969" y="115"/>
                                <a:pt x="5969" y="115"/>
                              </a:cubicBezTo>
                              <a:cubicBezTo>
                                <a:pt x="6210" y="115"/>
                                <a:pt x="6210" y="115"/>
                                <a:pt x="6210" y="115"/>
                              </a:cubicBezTo>
                              <a:cubicBezTo>
                                <a:pt x="6093" y="247"/>
                                <a:pt x="6093" y="247"/>
                                <a:pt x="6093" y="247"/>
                              </a:cubicBezTo>
                              <a:cubicBezTo>
                                <a:pt x="6093" y="334"/>
                                <a:pt x="6093" y="334"/>
                                <a:pt x="6093" y="334"/>
                              </a:cubicBezTo>
                              <a:cubicBezTo>
                                <a:pt x="6153" y="334"/>
                                <a:pt x="6153" y="334"/>
                                <a:pt x="6153" y="334"/>
                              </a:cubicBezTo>
                              <a:cubicBezTo>
                                <a:pt x="6224" y="334"/>
                                <a:pt x="6259" y="357"/>
                                <a:pt x="6259" y="403"/>
                              </a:cubicBezTo>
                              <a:cubicBezTo>
                                <a:pt x="6259" y="427"/>
                                <a:pt x="6250" y="445"/>
                                <a:pt x="6231" y="457"/>
                              </a:cubicBezTo>
                              <a:cubicBezTo>
                                <a:pt x="6212" y="470"/>
                                <a:pt x="6186" y="476"/>
                                <a:pt x="6153" y="476"/>
                              </a:cubicBezTo>
                              <a:cubicBezTo>
                                <a:pt x="6124" y="476"/>
                                <a:pt x="6095" y="472"/>
                                <a:pt x="6066" y="463"/>
                              </a:cubicBezTo>
                              <a:cubicBezTo>
                                <a:pt x="6038" y="454"/>
                                <a:pt x="6013" y="441"/>
                                <a:pt x="5991" y="425"/>
                              </a:cubicBezTo>
                              <a:cubicBezTo>
                                <a:pt x="5940" y="526"/>
                                <a:pt x="5940" y="526"/>
                                <a:pt x="5940" y="526"/>
                              </a:cubicBezTo>
                              <a:cubicBezTo>
                                <a:pt x="5967" y="545"/>
                                <a:pt x="6000" y="560"/>
                                <a:pt x="6039" y="571"/>
                              </a:cubicBezTo>
                              <a:cubicBezTo>
                                <a:pt x="6077" y="581"/>
                                <a:pt x="6117" y="586"/>
                                <a:pt x="6157" y="586"/>
                              </a:cubicBezTo>
                              <a:cubicBezTo>
                                <a:pt x="6208" y="586"/>
                                <a:pt x="6251" y="578"/>
                                <a:pt x="6287" y="561"/>
                              </a:cubicBezTo>
                              <a:cubicBezTo>
                                <a:pt x="6322" y="545"/>
                                <a:pt x="6348" y="522"/>
                                <a:pt x="6366" y="494"/>
                              </a:cubicBezTo>
                              <a:cubicBezTo>
                                <a:pt x="6383" y="467"/>
                                <a:pt x="6392" y="436"/>
                                <a:pt x="6392" y="403"/>
                              </a:cubicBezTo>
                              <a:cubicBezTo>
                                <a:pt x="6392" y="361"/>
                                <a:pt x="6378" y="325"/>
                                <a:pt x="6352" y="296"/>
                              </a:cubicBezTo>
                              <a:close/>
                              <a:moveTo>
                                <a:pt x="203" y="998"/>
                              </a:moveTo>
                              <a:cubicBezTo>
                                <a:pt x="217" y="1011"/>
                                <a:pt x="223" y="1028"/>
                                <a:pt x="223" y="1049"/>
                              </a:cubicBezTo>
                              <a:cubicBezTo>
                                <a:pt x="223" y="1071"/>
                                <a:pt x="217" y="1087"/>
                                <a:pt x="203" y="1100"/>
                              </a:cubicBezTo>
                              <a:cubicBezTo>
                                <a:pt x="189" y="1112"/>
                                <a:pt x="170" y="1118"/>
                                <a:pt x="146" y="1118"/>
                              </a:cubicBezTo>
                              <a:cubicBezTo>
                                <a:pt x="95" y="1118"/>
                                <a:pt x="95" y="1118"/>
                                <a:pt x="95" y="1118"/>
                              </a:cubicBezTo>
                              <a:cubicBezTo>
                                <a:pt x="95" y="1182"/>
                                <a:pt x="95" y="1182"/>
                                <a:pt x="95" y="1182"/>
                              </a:cubicBezTo>
                              <a:cubicBezTo>
                                <a:pt x="75" y="1182"/>
                                <a:pt x="75" y="1182"/>
                                <a:pt x="75" y="1182"/>
                              </a:cubicBezTo>
                              <a:cubicBezTo>
                                <a:pt x="75" y="980"/>
                                <a:pt x="75" y="980"/>
                                <a:pt x="75" y="980"/>
                              </a:cubicBezTo>
                              <a:cubicBezTo>
                                <a:pt x="146" y="980"/>
                                <a:pt x="146" y="980"/>
                                <a:pt x="146" y="980"/>
                              </a:cubicBezTo>
                              <a:cubicBezTo>
                                <a:pt x="170" y="980"/>
                                <a:pt x="189" y="986"/>
                                <a:pt x="203" y="998"/>
                              </a:cubicBezTo>
                              <a:close/>
                              <a:moveTo>
                                <a:pt x="203" y="1049"/>
                              </a:moveTo>
                              <a:cubicBezTo>
                                <a:pt x="203" y="1033"/>
                                <a:pt x="198" y="1020"/>
                                <a:pt x="188" y="1011"/>
                              </a:cubicBezTo>
                              <a:cubicBezTo>
                                <a:pt x="179" y="1003"/>
                                <a:pt x="164" y="998"/>
                                <a:pt x="145" y="998"/>
                              </a:cubicBezTo>
                              <a:cubicBezTo>
                                <a:pt x="95" y="998"/>
                                <a:pt x="95" y="998"/>
                                <a:pt x="95" y="998"/>
                              </a:cubicBezTo>
                              <a:cubicBezTo>
                                <a:pt x="95" y="1099"/>
                                <a:pt x="95" y="1099"/>
                                <a:pt x="95" y="1099"/>
                              </a:cubicBezTo>
                              <a:cubicBezTo>
                                <a:pt x="145" y="1099"/>
                                <a:pt x="145" y="1099"/>
                                <a:pt x="145" y="1099"/>
                              </a:cubicBezTo>
                              <a:cubicBezTo>
                                <a:pt x="164" y="1099"/>
                                <a:pt x="179" y="1095"/>
                                <a:pt x="188" y="1086"/>
                              </a:cubicBezTo>
                              <a:cubicBezTo>
                                <a:pt x="198" y="1077"/>
                                <a:pt x="203" y="1065"/>
                                <a:pt x="203" y="1049"/>
                              </a:cubicBezTo>
                              <a:close/>
                              <a:moveTo>
                                <a:pt x="521" y="980"/>
                              </a:moveTo>
                              <a:cubicBezTo>
                                <a:pt x="608" y="1182"/>
                                <a:pt x="608" y="1182"/>
                                <a:pt x="608" y="1182"/>
                              </a:cubicBezTo>
                              <a:cubicBezTo>
                                <a:pt x="587" y="1182"/>
                                <a:pt x="587" y="1182"/>
                                <a:pt x="587" y="1182"/>
                              </a:cubicBezTo>
                              <a:cubicBezTo>
                                <a:pt x="564" y="1128"/>
                                <a:pt x="564" y="1128"/>
                                <a:pt x="564" y="1128"/>
                              </a:cubicBezTo>
                              <a:cubicBezTo>
                                <a:pt x="458" y="1128"/>
                                <a:pt x="458" y="1128"/>
                                <a:pt x="458" y="1128"/>
                              </a:cubicBezTo>
                              <a:cubicBezTo>
                                <a:pt x="435" y="1182"/>
                                <a:pt x="435" y="1182"/>
                                <a:pt x="435" y="1182"/>
                              </a:cubicBezTo>
                              <a:cubicBezTo>
                                <a:pt x="414" y="1182"/>
                                <a:pt x="414" y="1182"/>
                                <a:pt x="414" y="1182"/>
                              </a:cubicBezTo>
                              <a:cubicBezTo>
                                <a:pt x="501" y="980"/>
                                <a:pt x="501" y="980"/>
                                <a:pt x="501" y="980"/>
                              </a:cubicBezTo>
                              <a:lnTo>
                                <a:pt x="521" y="980"/>
                              </a:lnTo>
                              <a:close/>
                              <a:moveTo>
                                <a:pt x="557" y="1110"/>
                              </a:moveTo>
                              <a:cubicBezTo>
                                <a:pt x="511" y="1002"/>
                                <a:pt x="511" y="1002"/>
                                <a:pt x="511" y="1002"/>
                              </a:cubicBezTo>
                              <a:cubicBezTo>
                                <a:pt x="466" y="1110"/>
                                <a:pt x="466" y="1110"/>
                                <a:pt x="466" y="1110"/>
                              </a:cubicBezTo>
                              <a:lnTo>
                                <a:pt x="557" y="1110"/>
                              </a:lnTo>
                              <a:close/>
                              <a:moveTo>
                                <a:pt x="917" y="1083"/>
                              </a:moveTo>
                              <a:cubicBezTo>
                                <a:pt x="909" y="1079"/>
                                <a:pt x="898" y="1076"/>
                                <a:pt x="884" y="1072"/>
                              </a:cubicBezTo>
                              <a:cubicBezTo>
                                <a:pt x="872" y="1069"/>
                                <a:pt x="863" y="1066"/>
                                <a:pt x="856" y="1064"/>
                              </a:cubicBezTo>
                              <a:cubicBezTo>
                                <a:pt x="849" y="1061"/>
                                <a:pt x="843" y="1057"/>
                                <a:pt x="838" y="1052"/>
                              </a:cubicBezTo>
                              <a:cubicBezTo>
                                <a:pt x="834" y="1047"/>
                                <a:pt x="831" y="1041"/>
                                <a:pt x="831" y="1033"/>
                              </a:cubicBezTo>
                              <a:cubicBezTo>
                                <a:pt x="831" y="1022"/>
                                <a:pt x="835" y="1013"/>
                                <a:pt x="844" y="1007"/>
                              </a:cubicBezTo>
                              <a:cubicBezTo>
                                <a:pt x="852" y="1000"/>
                                <a:pt x="865" y="996"/>
                                <a:pt x="881" y="996"/>
                              </a:cubicBezTo>
                              <a:cubicBezTo>
                                <a:pt x="890" y="996"/>
                                <a:pt x="899" y="998"/>
                                <a:pt x="908" y="1000"/>
                              </a:cubicBezTo>
                              <a:cubicBezTo>
                                <a:pt x="917" y="1003"/>
                                <a:pt x="926" y="1007"/>
                                <a:pt x="934" y="1013"/>
                              </a:cubicBezTo>
                              <a:cubicBezTo>
                                <a:pt x="940" y="996"/>
                                <a:pt x="940" y="996"/>
                                <a:pt x="940" y="996"/>
                              </a:cubicBezTo>
                              <a:cubicBezTo>
                                <a:pt x="933" y="990"/>
                                <a:pt x="924" y="986"/>
                                <a:pt x="913" y="983"/>
                              </a:cubicBezTo>
                              <a:cubicBezTo>
                                <a:pt x="903" y="980"/>
                                <a:pt x="892" y="978"/>
                                <a:pt x="881" y="978"/>
                              </a:cubicBezTo>
                              <a:cubicBezTo>
                                <a:pt x="866" y="978"/>
                                <a:pt x="853" y="981"/>
                                <a:pt x="842" y="986"/>
                              </a:cubicBezTo>
                              <a:cubicBezTo>
                                <a:pt x="832" y="991"/>
                                <a:pt x="824" y="997"/>
                                <a:pt x="819" y="1006"/>
                              </a:cubicBezTo>
                              <a:cubicBezTo>
                                <a:pt x="814" y="1014"/>
                                <a:pt x="811" y="1023"/>
                                <a:pt x="811" y="1033"/>
                              </a:cubicBezTo>
                              <a:cubicBezTo>
                                <a:pt x="811" y="1046"/>
                                <a:pt x="814" y="1056"/>
                                <a:pt x="821" y="1063"/>
                              </a:cubicBezTo>
                              <a:cubicBezTo>
                                <a:pt x="827" y="1070"/>
                                <a:pt x="834" y="1076"/>
                                <a:pt x="842" y="1079"/>
                              </a:cubicBezTo>
                              <a:cubicBezTo>
                                <a:pt x="851" y="1083"/>
                                <a:pt x="862" y="1087"/>
                                <a:pt x="877" y="1091"/>
                              </a:cubicBezTo>
                              <a:cubicBezTo>
                                <a:pt x="888" y="1094"/>
                                <a:pt x="898" y="1096"/>
                                <a:pt x="904" y="1099"/>
                              </a:cubicBezTo>
                              <a:cubicBezTo>
                                <a:pt x="911" y="1102"/>
                                <a:pt x="917" y="1105"/>
                                <a:pt x="921" y="1110"/>
                              </a:cubicBezTo>
                              <a:cubicBezTo>
                                <a:pt x="926" y="1115"/>
                                <a:pt x="928" y="1121"/>
                                <a:pt x="928" y="1129"/>
                              </a:cubicBezTo>
                              <a:cubicBezTo>
                                <a:pt x="928" y="1140"/>
                                <a:pt x="924" y="1149"/>
                                <a:pt x="916" y="1155"/>
                              </a:cubicBezTo>
                              <a:cubicBezTo>
                                <a:pt x="907" y="1162"/>
                                <a:pt x="894" y="1165"/>
                                <a:pt x="877" y="1165"/>
                              </a:cubicBezTo>
                              <a:cubicBezTo>
                                <a:pt x="865" y="1165"/>
                                <a:pt x="853" y="1163"/>
                                <a:pt x="842" y="1158"/>
                              </a:cubicBezTo>
                              <a:cubicBezTo>
                                <a:pt x="831" y="1154"/>
                                <a:pt x="822" y="1148"/>
                                <a:pt x="815" y="1141"/>
                              </a:cubicBezTo>
                              <a:cubicBezTo>
                                <a:pt x="807" y="1157"/>
                                <a:pt x="807" y="1157"/>
                                <a:pt x="807" y="1157"/>
                              </a:cubicBezTo>
                              <a:cubicBezTo>
                                <a:pt x="814" y="1165"/>
                                <a:pt x="824" y="1171"/>
                                <a:pt x="837" y="1176"/>
                              </a:cubicBezTo>
                              <a:cubicBezTo>
                                <a:pt x="850" y="1181"/>
                                <a:pt x="863" y="1183"/>
                                <a:pt x="877" y="1183"/>
                              </a:cubicBezTo>
                              <a:cubicBezTo>
                                <a:pt x="893" y="1183"/>
                                <a:pt x="906" y="1181"/>
                                <a:pt x="917" y="1176"/>
                              </a:cubicBezTo>
                              <a:cubicBezTo>
                                <a:pt x="927" y="1171"/>
                                <a:pt x="935" y="1165"/>
                                <a:pt x="940" y="1156"/>
                              </a:cubicBezTo>
                              <a:cubicBezTo>
                                <a:pt x="946" y="1148"/>
                                <a:pt x="948" y="1139"/>
                                <a:pt x="948" y="1128"/>
                              </a:cubicBezTo>
                              <a:cubicBezTo>
                                <a:pt x="948" y="1116"/>
                                <a:pt x="945" y="1106"/>
                                <a:pt x="939" y="1099"/>
                              </a:cubicBezTo>
                              <a:cubicBezTo>
                                <a:pt x="933" y="1092"/>
                                <a:pt x="926" y="1086"/>
                                <a:pt x="917" y="1083"/>
                              </a:cubicBezTo>
                              <a:close/>
                              <a:moveTo>
                                <a:pt x="1270" y="1083"/>
                              </a:moveTo>
                              <a:cubicBezTo>
                                <a:pt x="1261" y="1079"/>
                                <a:pt x="1250" y="1076"/>
                                <a:pt x="1236" y="1072"/>
                              </a:cubicBezTo>
                              <a:cubicBezTo>
                                <a:pt x="1224" y="1069"/>
                                <a:pt x="1215" y="1066"/>
                                <a:pt x="1208" y="1064"/>
                              </a:cubicBezTo>
                              <a:cubicBezTo>
                                <a:pt x="1201" y="1061"/>
                                <a:pt x="1195" y="1057"/>
                                <a:pt x="1191" y="1052"/>
                              </a:cubicBezTo>
                              <a:cubicBezTo>
                                <a:pt x="1186" y="1047"/>
                                <a:pt x="1184" y="1041"/>
                                <a:pt x="1184" y="1033"/>
                              </a:cubicBezTo>
                              <a:cubicBezTo>
                                <a:pt x="1184" y="1022"/>
                                <a:pt x="1188" y="1013"/>
                                <a:pt x="1196" y="1007"/>
                              </a:cubicBezTo>
                              <a:cubicBezTo>
                                <a:pt x="1205" y="1000"/>
                                <a:pt x="1217" y="996"/>
                                <a:pt x="1234" y="996"/>
                              </a:cubicBezTo>
                              <a:cubicBezTo>
                                <a:pt x="1243" y="996"/>
                                <a:pt x="1251" y="998"/>
                                <a:pt x="1260" y="1000"/>
                              </a:cubicBezTo>
                              <a:cubicBezTo>
                                <a:pt x="1270" y="1003"/>
                                <a:pt x="1278" y="1007"/>
                                <a:pt x="1286" y="1013"/>
                              </a:cubicBezTo>
                              <a:cubicBezTo>
                                <a:pt x="1293" y="996"/>
                                <a:pt x="1293" y="996"/>
                                <a:pt x="1293" y="996"/>
                              </a:cubicBezTo>
                              <a:cubicBezTo>
                                <a:pt x="1285" y="990"/>
                                <a:pt x="1276" y="986"/>
                                <a:pt x="1266" y="983"/>
                              </a:cubicBezTo>
                              <a:cubicBezTo>
                                <a:pt x="1255" y="980"/>
                                <a:pt x="1245" y="978"/>
                                <a:pt x="1234" y="978"/>
                              </a:cubicBezTo>
                              <a:cubicBezTo>
                                <a:pt x="1218" y="978"/>
                                <a:pt x="1205" y="981"/>
                                <a:pt x="1195" y="986"/>
                              </a:cubicBezTo>
                              <a:cubicBezTo>
                                <a:pt x="1184" y="991"/>
                                <a:pt x="1177" y="997"/>
                                <a:pt x="1171" y="1006"/>
                              </a:cubicBezTo>
                              <a:cubicBezTo>
                                <a:pt x="1166" y="1014"/>
                                <a:pt x="1164" y="1023"/>
                                <a:pt x="1164" y="1033"/>
                              </a:cubicBezTo>
                              <a:cubicBezTo>
                                <a:pt x="1164" y="1046"/>
                                <a:pt x="1167" y="1056"/>
                                <a:pt x="1173" y="1063"/>
                              </a:cubicBezTo>
                              <a:cubicBezTo>
                                <a:pt x="1179" y="1070"/>
                                <a:pt x="1186" y="1076"/>
                                <a:pt x="1195" y="1079"/>
                              </a:cubicBezTo>
                              <a:cubicBezTo>
                                <a:pt x="1203" y="1083"/>
                                <a:pt x="1215" y="1087"/>
                                <a:pt x="1229" y="1091"/>
                              </a:cubicBezTo>
                              <a:cubicBezTo>
                                <a:pt x="1241" y="1094"/>
                                <a:pt x="1250" y="1096"/>
                                <a:pt x="1257" y="1099"/>
                              </a:cubicBezTo>
                              <a:cubicBezTo>
                                <a:pt x="1264" y="1102"/>
                                <a:pt x="1269" y="1105"/>
                                <a:pt x="1274" y="1110"/>
                              </a:cubicBezTo>
                              <a:cubicBezTo>
                                <a:pt x="1279" y="1115"/>
                                <a:pt x="1281" y="1121"/>
                                <a:pt x="1281" y="1129"/>
                              </a:cubicBezTo>
                              <a:cubicBezTo>
                                <a:pt x="1281" y="1140"/>
                                <a:pt x="1277" y="1149"/>
                                <a:pt x="1268" y="1155"/>
                              </a:cubicBezTo>
                              <a:cubicBezTo>
                                <a:pt x="1260" y="1162"/>
                                <a:pt x="1247" y="1165"/>
                                <a:pt x="1230" y="1165"/>
                              </a:cubicBezTo>
                              <a:cubicBezTo>
                                <a:pt x="1218" y="1165"/>
                                <a:pt x="1206" y="1163"/>
                                <a:pt x="1195" y="1158"/>
                              </a:cubicBezTo>
                              <a:cubicBezTo>
                                <a:pt x="1183" y="1154"/>
                                <a:pt x="1174" y="1148"/>
                                <a:pt x="1167" y="1141"/>
                              </a:cubicBezTo>
                              <a:cubicBezTo>
                                <a:pt x="1159" y="1157"/>
                                <a:pt x="1159" y="1157"/>
                                <a:pt x="1159" y="1157"/>
                              </a:cubicBezTo>
                              <a:cubicBezTo>
                                <a:pt x="1166" y="1165"/>
                                <a:pt x="1176" y="1171"/>
                                <a:pt x="1189" y="1176"/>
                              </a:cubicBezTo>
                              <a:cubicBezTo>
                                <a:pt x="1202" y="1181"/>
                                <a:pt x="1216" y="1183"/>
                                <a:pt x="1230" y="1183"/>
                              </a:cubicBezTo>
                              <a:cubicBezTo>
                                <a:pt x="1245" y="1183"/>
                                <a:pt x="1258" y="1181"/>
                                <a:pt x="1269" y="1176"/>
                              </a:cubicBezTo>
                              <a:cubicBezTo>
                                <a:pt x="1280" y="1171"/>
                                <a:pt x="1288" y="1165"/>
                                <a:pt x="1293" y="1156"/>
                              </a:cubicBezTo>
                              <a:cubicBezTo>
                                <a:pt x="1298" y="1148"/>
                                <a:pt x="1301" y="1139"/>
                                <a:pt x="1301" y="1128"/>
                              </a:cubicBezTo>
                              <a:cubicBezTo>
                                <a:pt x="1301" y="1116"/>
                                <a:pt x="1298" y="1106"/>
                                <a:pt x="1292" y="1099"/>
                              </a:cubicBezTo>
                              <a:cubicBezTo>
                                <a:pt x="1286" y="1092"/>
                                <a:pt x="1278" y="1086"/>
                                <a:pt x="1270" y="1083"/>
                              </a:cubicBezTo>
                              <a:close/>
                              <a:moveTo>
                                <a:pt x="1550" y="1088"/>
                              </a:moveTo>
                              <a:cubicBezTo>
                                <a:pt x="1648" y="1088"/>
                                <a:pt x="1648" y="1088"/>
                                <a:pt x="1648" y="1088"/>
                              </a:cubicBezTo>
                              <a:cubicBezTo>
                                <a:pt x="1648" y="1070"/>
                                <a:pt x="1648" y="1070"/>
                                <a:pt x="1648" y="1070"/>
                              </a:cubicBezTo>
                              <a:cubicBezTo>
                                <a:pt x="1550" y="1070"/>
                                <a:pt x="1550" y="1070"/>
                                <a:pt x="1550" y="1070"/>
                              </a:cubicBezTo>
                              <a:cubicBezTo>
                                <a:pt x="1550" y="998"/>
                                <a:pt x="1550" y="998"/>
                                <a:pt x="1550" y="998"/>
                              </a:cubicBezTo>
                              <a:cubicBezTo>
                                <a:pt x="1660" y="998"/>
                                <a:pt x="1660" y="998"/>
                                <a:pt x="1660" y="998"/>
                              </a:cubicBezTo>
                              <a:cubicBezTo>
                                <a:pt x="1660" y="980"/>
                                <a:pt x="1660" y="980"/>
                                <a:pt x="1660" y="980"/>
                              </a:cubicBezTo>
                              <a:cubicBezTo>
                                <a:pt x="1530" y="980"/>
                                <a:pt x="1530" y="980"/>
                                <a:pt x="1530" y="980"/>
                              </a:cubicBezTo>
                              <a:cubicBezTo>
                                <a:pt x="1530" y="1182"/>
                                <a:pt x="1530" y="1182"/>
                                <a:pt x="1530" y="1182"/>
                              </a:cubicBezTo>
                              <a:cubicBezTo>
                                <a:pt x="1664" y="1182"/>
                                <a:pt x="1664" y="1182"/>
                                <a:pt x="1664" y="1182"/>
                              </a:cubicBezTo>
                              <a:cubicBezTo>
                                <a:pt x="1664" y="1163"/>
                                <a:pt x="1664" y="1163"/>
                                <a:pt x="1664" y="1163"/>
                              </a:cubicBezTo>
                              <a:cubicBezTo>
                                <a:pt x="1550" y="1163"/>
                                <a:pt x="1550" y="1163"/>
                                <a:pt x="1550" y="1163"/>
                              </a:cubicBezTo>
                              <a:lnTo>
                                <a:pt x="1550" y="1088"/>
                              </a:lnTo>
                              <a:close/>
                              <a:moveTo>
                                <a:pt x="2036" y="1144"/>
                              </a:moveTo>
                              <a:cubicBezTo>
                                <a:pt x="1914" y="980"/>
                                <a:pt x="1914" y="980"/>
                                <a:pt x="1914" y="980"/>
                              </a:cubicBezTo>
                              <a:cubicBezTo>
                                <a:pt x="1897" y="980"/>
                                <a:pt x="1897" y="980"/>
                                <a:pt x="1897" y="980"/>
                              </a:cubicBezTo>
                              <a:cubicBezTo>
                                <a:pt x="1897" y="1182"/>
                                <a:pt x="1897" y="1182"/>
                                <a:pt x="1897" y="1182"/>
                              </a:cubicBezTo>
                              <a:cubicBezTo>
                                <a:pt x="1917" y="1182"/>
                                <a:pt x="1917" y="1182"/>
                                <a:pt x="1917" y="1182"/>
                              </a:cubicBezTo>
                              <a:cubicBezTo>
                                <a:pt x="1917" y="1018"/>
                                <a:pt x="1917" y="1018"/>
                                <a:pt x="1917" y="1018"/>
                              </a:cubicBezTo>
                              <a:cubicBezTo>
                                <a:pt x="2039" y="1182"/>
                                <a:pt x="2039" y="1182"/>
                                <a:pt x="2039" y="1182"/>
                              </a:cubicBezTo>
                              <a:cubicBezTo>
                                <a:pt x="2056" y="1182"/>
                                <a:pt x="2056" y="1182"/>
                                <a:pt x="2056" y="1182"/>
                              </a:cubicBezTo>
                              <a:cubicBezTo>
                                <a:pt x="2056" y="980"/>
                                <a:pt x="2056" y="980"/>
                                <a:pt x="2056" y="980"/>
                              </a:cubicBezTo>
                              <a:cubicBezTo>
                                <a:pt x="2036" y="980"/>
                                <a:pt x="2036" y="980"/>
                                <a:pt x="2036" y="980"/>
                              </a:cubicBezTo>
                              <a:lnTo>
                                <a:pt x="2036" y="1144"/>
                              </a:lnTo>
                              <a:close/>
                              <a:moveTo>
                                <a:pt x="2470" y="1028"/>
                              </a:moveTo>
                              <a:cubicBezTo>
                                <a:pt x="2478" y="1044"/>
                                <a:pt x="2482" y="1061"/>
                                <a:pt x="2482" y="1081"/>
                              </a:cubicBezTo>
                              <a:cubicBezTo>
                                <a:pt x="2482" y="1100"/>
                                <a:pt x="2478" y="1118"/>
                                <a:pt x="2470" y="1133"/>
                              </a:cubicBezTo>
                              <a:cubicBezTo>
                                <a:pt x="2461" y="1148"/>
                                <a:pt x="2449" y="1160"/>
                                <a:pt x="2434" y="1169"/>
                              </a:cubicBezTo>
                              <a:cubicBezTo>
                                <a:pt x="2418" y="1177"/>
                                <a:pt x="2401" y="1182"/>
                                <a:pt x="2381" y="1182"/>
                              </a:cubicBezTo>
                              <a:cubicBezTo>
                                <a:pt x="2303" y="1182"/>
                                <a:pt x="2303" y="1182"/>
                                <a:pt x="2303" y="1182"/>
                              </a:cubicBezTo>
                              <a:cubicBezTo>
                                <a:pt x="2303" y="980"/>
                                <a:pt x="2303" y="980"/>
                                <a:pt x="2303" y="980"/>
                              </a:cubicBezTo>
                              <a:cubicBezTo>
                                <a:pt x="2381" y="980"/>
                                <a:pt x="2381" y="980"/>
                                <a:pt x="2381" y="980"/>
                              </a:cubicBezTo>
                              <a:cubicBezTo>
                                <a:pt x="2401" y="980"/>
                                <a:pt x="2418" y="984"/>
                                <a:pt x="2434" y="993"/>
                              </a:cubicBezTo>
                              <a:cubicBezTo>
                                <a:pt x="2449" y="1001"/>
                                <a:pt x="2461" y="1013"/>
                                <a:pt x="2470" y="1028"/>
                              </a:cubicBezTo>
                              <a:close/>
                              <a:moveTo>
                                <a:pt x="2463" y="1081"/>
                              </a:moveTo>
                              <a:cubicBezTo>
                                <a:pt x="2463" y="1065"/>
                                <a:pt x="2459" y="1050"/>
                                <a:pt x="2452" y="1038"/>
                              </a:cubicBezTo>
                              <a:cubicBezTo>
                                <a:pt x="2445" y="1026"/>
                                <a:pt x="2436" y="1016"/>
                                <a:pt x="2423" y="1009"/>
                              </a:cubicBezTo>
                              <a:cubicBezTo>
                                <a:pt x="2411" y="1002"/>
                                <a:pt x="2396" y="998"/>
                                <a:pt x="2379" y="998"/>
                              </a:cubicBezTo>
                              <a:cubicBezTo>
                                <a:pt x="2323" y="998"/>
                                <a:pt x="2323" y="998"/>
                                <a:pt x="2323" y="998"/>
                              </a:cubicBezTo>
                              <a:cubicBezTo>
                                <a:pt x="2323" y="1163"/>
                                <a:pt x="2323" y="1163"/>
                                <a:pt x="2323" y="1163"/>
                              </a:cubicBezTo>
                              <a:cubicBezTo>
                                <a:pt x="2379" y="1163"/>
                                <a:pt x="2379" y="1163"/>
                                <a:pt x="2379" y="1163"/>
                              </a:cubicBezTo>
                              <a:cubicBezTo>
                                <a:pt x="2396" y="1163"/>
                                <a:pt x="2411" y="1160"/>
                                <a:pt x="2423" y="1153"/>
                              </a:cubicBezTo>
                              <a:cubicBezTo>
                                <a:pt x="2436" y="1146"/>
                                <a:pt x="2445" y="1136"/>
                                <a:pt x="2452" y="1124"/>
                              </a:cubicBezTo>
                              <a:cubicBezTo>
                                <a:pt x="2459" y="1111"/>
                                <a:pt x="2463" y="1097"/>
                                <a:pt x="2463" y="1081"/>
                              </a:cubicBezTo>
                              <a:close/>
                              <a:moveTo>
                                <a:pt x="3139" y="1028"/>
                              </a:moveTo>
                              <a:cubicBezTo>
                                <a:pt x="3148" y="1044"/>
                                <a:pt x="3152" y="1061"/>
                                <a:pt x="3152" y="1081"/>
                              </a:cubicBezTo>
                              <a:cubicBezTo>
                                <a:pt x="3152" y="1100"/>
                                <a:pt x="3148" y="1118"/>
                                <a:pt x="3139" y="1133"/>
                              </a:cubicBezTo>
                              <a:cubicBezTo>
                                <a:pt x="3130" y="1149"/>
                                <a:pt x="3118" y="1161"/>
                                <a:pt x="3103" y="1170"/>
                              </a:cubicBezTo>
                              <a:cubicBezTo>
                                <a:pt x="3088" y="1179"/>
                                <a:pt x="3071" y="1183"/>
                                <a:pt x="3052" y="1183"/>
                              </a:cubicBezTo>
                              <a:cubicBezTo>
                                <a:pt x="3034" y="1183"/>
                                <a:pt x="3017" y="1179"/>
                                <a:pt x="3001" y="1170"/>
                              </a:cubicBezTo>
                              <a:cubicBezTo>
                                <a:pt x="2986" y="1161"/>
                                <a:pt x="2974" y="1149"/>
                                <a:pt x="2965" y="1133"/>
                              </a:cubicBezTo>
                              <a:cubicBezTo>
                                <a:pt x="2957" y="1118"/>
                                <a:pt x="2953" y="1100"/>
                                <a:pt x="2953" y="1081"/>
                              </a:cubicBezTo>
                              <a:cubicBezTo>
                                <a:pt x="2953" y="1061"/>
                                <a:pt x="2957" y="1044"/>
                                <a:pt x="2965" y="1028"/>
                              </a:cubicBezTo>
                              <a:cubicBezTo>
                                <a:pt x="2974" y="1013"/>
                                <a:pt x="2986" y="1000"/>
                                <a:pt x="3001" y="992"/>
                              </a:cubicBezTo>
                              <a:cubicBezTo>
                                <a:pt x="3017" y="983"/>
                                <a:pt x="3034" y="978"/>
                                <a:pt x="3052" y="978"/>
                              </a:cubicBezTo>
                              <a:cubicBezTo>
                                <a:pt x="3071" y="978"/>
                                <a:pt x="3088" y="983"/>
                                <a:pt x="3103" y="991"/>
                              </a:cubicBezTo>
                              <a:cubicBezTo>
                                <a:pt x="3118" y="1000"/>
                                <a:pt x="3130" y="1012"/>
                                <a:pt x="3139" y="1028"/>
                              </a:cubicBezTo>
                              <a:close/>
                              <a:moveTo>
                                <a:pt x="3132" y="1081"/>
                              </a:moveTo>
                              <a:cubicBezTo>
                                <a:pt x="3132" y="1065"/>
                                <a:pt x="3128" y="1051"/>
                                <a:pt x="3122" y="1038"/>
                              </a:cubicBezTo>
                              <a:cubicBezTo>
                                <a:pt x="3115" y="1025"/>
                                <a:pt x="3105" y="1015"/>
                                <a:pt x="3093" y="1008"/>
                              </a:cubicBezTo>
                              <a:cubicBezTo>
                                <a:pt x="3081" y="1001"/>
                                <a:pt x="3067" y="997"/>
                                <a:pt x="3052" y="997"/>
                              </a:cubicBezTo>
                              <a:cubicBezTo>
                                <a:pt x="3037" y="997"/>
                                <a:pt x="3024" y="1001"/>
                                <a:pt x="3012" y="1008"/>
                              </a:cubicBezTo>
                              <a:cubicBezTo>
                                <a:pt x="2999" y="1015"/>
                                <a:pt x="2990" y="1025"/>
                                <a:pt x="2983" y="1038"/>
                              </a:cubicBezTo>
                              <a:cubicBezTo>
                                <a:pt x="2976" y="1051"/>
                                <a:pt x="2972" y="1065"/>
                                <a:pt x="2972" y="1081"/>
                              </a:cubicBezTo>
                              <a:cubicBezTo>
                                <a:pt x="2972" y="1097"/>
                                <a:pt x="2976" y="1111"/>
                                <a:pt x="2983" y="1124"/>
                              </a:cubicBezTo>
                              <a:cubicBezTo>
                                <a:pt x="2990" y="1136"/>
                                <a:pt x="2999" y="1146"/>
                                <a:pt x="3012" y="1154"/>
                              </a:cubicBezTo>
                              <a:cubicBezTo>
                                <a:pt x="3024" y="1161"/>
                                <a:pt x="3037" y="1164"/>
                                <a:pt x="3052" y="1164"/>
                              </a:cubicBezTo>
                              <a:cubicBezTo>
                                <a:pt x="3067" y="1164"/>
                                <a:pt x="3081" y="1161"/>
                                <a:pt x="3093" y="1154"/>
                              </a:cubicBezTo>
                              <a:cubicBezTo>
                                <a:pt x="3105" y="1146"/>
                                <a:pt x="3115" y="1136"/>
                                <a:pt x="3122" y="1124"/>
                              </a:cubicBezTo>
                              <a:cubicBezTo>
                                <a:pt x="3128" y="1111"/>
                                <a:pt x="3132" y="1097"/>
                                <a:pt x="3132" y="1081"/>
                              </a:cubicBezTo>
                              <a:close/>
                              <a:moveTo>
                                <a:pt x="3521" y="1144"/>
                              </a:moveTo>
                              <a:cubicBezTo>
                                <a:pt x="3399" y="980"/>
                                <a:pt x="3399" y="980"/>
                                <a:pt x="3399" y="980"/>
                              </a:cubicBezTo>
                              <a:cubicBezTo>
                                <a:pt x="3382" y="980"/>
                                <a:pt x="3382" y="980"/>
                                <a:pt x="3382" y="980"/>
                              </a:cubicBezTo>
                              <a:cubicBezTo>
                                <a:pt x="3382" y="1182"/>
                                <a:pt x="3382" y="1182"/>
                                <a:pt x="3382" y="1182"/>
                              </a:cubicBezTo>
                              <a:cubicBezTo>
                                <a:pt x="3402" y="1182"/>
                                <a:pt x="3402" y="1182"/>
                                <a:pt x="3402" y="1182"/>
                              </a:cubicBezTo>
                              <a:cubicBezTo>
                                <a:pt x="3402" y="1018"/>
                                <a:pt x="3402" y="1018"/>
                                <a:pt x="3402" y="1018"/>
                              </a:cubicBezTo>
                              <a:cubicBezTo>
                                <a:pt x="3525" y="1182"/>
                                <a:pt x="3525" y="1182"/>
                                <a:pt x="3525" y="1182"/>
                              </a:cubicBezTo>
                              <a:cubicBezTo>
                                <a:pt x="3541" y="1182"/>
                                <a:pt x="3541" y="1182"/>
                                <a:pt x="3541" y="1182"/>
                              </a:cubicBezTo>
                              <a:cubicBezTo>
                                <a:pt x="3541" y="980"/>
                                <a:pt x="3541" y="980"/>
                                <a:pt x="3541" y="980"/>
                              </a:cubicBezTo>
                              <a:cubicBezTo>
                                <a:pt x="3521" y="980"/>
                                <a:pt x="3521" y="980"/>
                                <a:pt x="3521" y="980"/>
                              </a:cubicBezTo>
                              <a:lnTo>
                                <a:pt x="3521" y="1144"/>
                              </a:lnTo>
                              <a:close/>
                              <a:moveTo>
                                <a:pt x="3955" y="1028"/>
                              </a:moveTo>
                              <a:cubicBezTo>
                                <a:pt x="3963" y="1044"/>
                                <a:pt x="3968" y="1061"/>
                                <a:pt x="3968" y="1081"/>
                              </a:cubicBezTo>
                              <a:cubicBezTo>
                                <a:pt x="3968" y="1100"/>
                                <a:pt x="3963" y="1118"/>
                                <a:pt x="3955" y="1133"/>
                              </a:cubicBezTo>
                              <a:cubicBezTo>
                                <a:pt x="3946" y="1148"/>
                                <a:pt x="3934" y="1160"/>
                                <a:pt x="3919" y="1169"/>
                              </a:cubicBezTo>
                              <a:cubicBezTo>
                                <a:pt x="3904" y="1177"/>
                                <a:pt x="3886" y="1182"/>
                                <a:pt x="3866" y="1182"/>
                              </a:cubicBezTo>
                              <a:cubicBezTo>
                                <a:pt x="3789" y="1182"/>
                                <a:pt x="3789" y="1182"/>
                                <a:pt x="3789" y="1182"/>
                              </a:cubicBezTo>
                              <a:cubicBezTo>
                                <a:pt x="3789" y="980"/>
                                <a:pt x="3789" y="980"/>
                                <a:pt x="3789" y="980"/>
                              </a:cubicBezTo>
                              <a:cubicBezTo>
                                <a:pt x="3866" y="980"/>
                                <a:pt x="3866" y="980"/>
                                <a:pt x="3866" y="980"/>
                              </a:cubicBezTo>
                              <a:cubicBezTo>
                                <a:pt x="3886" y="980"/>
                                <a:pt x="3904" y="984"/>
                                <a:pt x="3919" y="993"/>
                              </a:cubicBezTo>
                              <a:cubicBezTo>
                                <a:pt x="3934" y="1001"/>
                                <a:pt x="3946" y="1013"/>
                                <a:pt x="3955" y="1028"/>
                              </a:cubicBezTo>
                              <a:close/>
                              <a:moveTo>
                                <a:pt x="3948" y="1081"/>
                              </a:moveTo>
                              <a:cubicBezTo>
                                <a:pt x="3948" y="1065"/>
                                <a:pt x="3944" y="1050"/>
                                <a:pt x="3937" y="1038"/>
                              </a:cubicBezTo>
                              <a:cubicBezTo>
                                <a:pt x="3931" y="1026"/>
                                <a:pt x="3921" y="1016"/>
                                <a:pt x="3908" y="1009"/>
                              </a:cubicBezTo>
                              <a:cubicBezTo>
                                <a:pt x="3896" y="1002"/>
                                <a:pt x="3881" y="998"/>
                                <a:pt x="3865" y="998"/>
                              </a:cubicBezTo>
                              <a:cubicBezTo>
                                <a:pt x="3809" y="998"/>
                                <a:pt x="3809" y="998"/>
                                <a:pt x="3809" y="998"/>
                              </a:cubicBezTo>
                              <a:cubicBezTo>
                                <a:pt x="3809" y="1163"/>
                                <a:pt x="3809" y="1163"/>
                                <a:pt x="3809" y="1163"/>
                              </a:cubicBezTo>
                              <a:cubicBezTo>
                                <a:pt x="3865" y="1163"/>
                                <a:pt x="3865" y="1163"/>
                                <a:pt x="3865" y="1163"/>
                              </a:cubicBezTo>
                              <a:cubicBezTo>
                                <a:pt x="3881" y="1163"/>
                                <a:pt x="3896" y="1160"/>
                                <a:pt x="3908" y="1153"/>
                              </a:cubicBezTo>
                              <a:cubicBezTo>
                                <a:pt x="3921" y="1146"/>
                                <a:pt x="3931" y="1136"/>
                                <a:pt x="3937" y="1124"/>
                              </a:cubicBezTo>
                              <a:cubicBezTo>
                                <a:pt x="3944" y="1111"/>
                                <a:pt x="3948" y="1097"/>
                                <a:pt x="3948" y="1081"/>
                              </a:cubicBezTo>
                              <a:close/>
                              <a:moveTo>
                                <a:pt x="4218" y="1088"/>
                              </a:moveTo>
                              <a:cubicBezTo>
                                <a:pt x="4317" y="1088"/>
                                <a:pt x="4317" y="1088"/>
                                <a:pt x="4317" y="1088"/>
                              </a:cubicBezTo>
                              <a:cubicBezTo>
                                <a:pt x="4317" y="1070"/>
                                <a:pt x="4317" y="1070"/>
                                <a:pt x="4317" y="1070"/>
                              </a:cubicBezTo>
                              <a:cubicBezTo>
                                <a:pt x="4218" y="1070"/>
                                <a:pt x="4218" y="1070"/>
                                <a:pt x="4218" y="1070"/>
                              </a:cubicBezTo>
                              <a:cubicBezTo>
                                <a:pt x="4218" y="998"/>
                                <a:pt x="4218" y="998"/>
                                <a:pt x="4218" y="998"/>
                              </a:cubicBezTo>
                              <a:cubicBezTo>
                                <a:pt x="4328" y="998"/>
                                <a:pt x="4328" y="998"/>
                                <a:pt x="4328" y="998"/>
                              </a:cubicBezTo>
                              <a:cubicBezTo>
                                <a:pt x="4328" y="980"/>
                                <a:pt x="4328" y="980"/>
                                <a:pt x="4328" y="980"/>
                              </a:cubicBezTo>
                              <a:cubicBezTo>
                                <a:pt x="4198" y="980"/>
                                <a:pt x="4198" y="980"/>
                                <a:pt x="4198" y="980"/>
                              </a:cubicBezTo>
                              <a:cubicBezTo>
                                <a:pt x="4198" y="1182"/>
                                <a:pt x="4198" y="1182"/>
                                <a:pt x="4198" y="1182"/>
                              </a:cubicBezTo>
                              <a:cubicBezTo>
                                <a:pt x="4333" y="1182"/>
                                <a:pt x="4333" y="1182"/>
                                <a:pt x="4333" y="1182"/>
                              </a:cubicBezTo>
                              <a:cubicBezTo>
                                <a:pt x="4333" y="1163"/>
                                <a:pt x="4333" y="1163"/>
                                <a:pt x="4333" y="1163"/>
                              </a:cubicBezTo>
                              <a:cubicBezTo>
                                <a:pt x="4218" y="1163"/>
                                <a:pt x="4218" y="1163"/>
                                <a:pt x="4218" y="1163"/>
                              </a:cubicBezTo>
                              <a:lnTo>
                                <a:pt x="4218" y="1088"/>
                              </a:lnTo>
                              <a:close/>
                              <a:moveTo>
                                <a:pt x="4671" y="1112"/>
                              </a:moveTo>
                              <a:cubicBezTo>
                                <a:pt x="4717" y="1182"/>
                                <a:pt x="4717" y="1182"/>
                                <a:pt x="4717" y="1182"/>
                              </a:cubicBezTo>
                              <a:cubicBezTo>
                                <a:pt x="4695" y="1182"/>
                                <a:pt x="4695" y="1182"/>
                                <a:pt x="4695" y="1182"/>
                              </a:cubicBezTo>
                              <a:cubicBezTo>
                                <a:pt x="4652" y="1117"/>
                                <a:pt x="4652" y="1117"/>
                                <a:pt x="4652" y="1117"/>
                              </a:cubicBezTo>
                              <a:cubicBezTo>
                                <a:pt x="4647" y="1117"/>
                                <a:pt x="4642" y="1118"/>
                                <a:pt x="4636" y="1118"/>
                              </a:cubicBezTo>
                              <a:cubicBezTo>
                                <a:pt x="4585" y="1118"/>
                                <a:pt x="4585" y="1118"/>
                                <a:pt x="4585" y="1118"/>
                              </a:cubicBezTo>
                              <a:cubicBezTo>
                                <a:pt x="4585" y="1182"/>
                                <a:pt x="4585" y="1182"/>
                                <a:pt x="4585" y="1182"/>
                              </a:cubicBezTo>
                              <a:cubicBezTo>
                                <a:pt x="4565" y="1182"/>
                                <a:pt x="4565" y="1182"/>
                                <a:pt x="4565" y="1182"/>
                              </a:cubicBezTo>
                              <a:cubicBezTo>
                                <a:pt x="4565" y="980"/>
                                <a:pt x="4565" y="980"/>
                                <a:pt x="4565" y="980"/>
                              </a:cubicBezTo>
                              <a:cubicBezTo>
                                <a:pt x="4636" y="980"/>
                                <a:pt x="4636" y="980"/>
                                <a:pt x="4636" y="980"/>
                              </a:cubicBezTo>
                              <a:cubicBezTo>
                                <a:pt x="4661" y="980"/>
                                <a:pt x="4680" y="986"/>
                                <a:pt x="4693" y="998"/>
                              </a:cubicBezTo>
                              <a:cubicBezTo>
                                <a:pt x="4707" y="1011"/>
                                <a:pt x="4714" y="1028"/>
                                <a:pt x="4714" y="1049"/>
                              </a:cubicBezTo>
                              <a:cubicBezTo>
                                <a:pt x="4714" y="1065"/>
                                <a:pt x="4710" y="1078"/>
                                <a:pt x="4703" y="1089"/>
                              </a:cubicBezTo>
                              <a:cubicBezTo>
                                <a:pt x="4695" y="1100"/>
                                <a:pt x="4685" y="1108"/>
                                <a:pt x="4671" y="1112"/>
                              </a:cubicBezTo>
                              <a:close/>
                              <a:moveTo>
                                <a:pt x="4679" y="1086"/>
                              </a:moveTo>
                              <a:cubicBezTo>
                                <a:pt x="4689" y="1077"/>
                                <a:pt x="4694" y="1065"/>
                                <a:pt x="4694" y="1049"/>
                              </a:cubicBezTo>
                              <a:cubicBezTo>
                                <a:pt x="4694" y="1033"/>
                                <a:pt x="4689" y="1020"/>
                                <a:pt x="4679" y="1011"/>
                              </a:cubicBezTo>
                              <a:cubicBezTo>
                                <a:pt x="4669" y="1003"/>
                                <a:pt x="4655" y="998"/>
                                <a:pt x="4636" y="998"/>
                              </a:cubicBezTo>
                              <a:cubicBezTo>
                                <a:pt x="4585" y="998"/>
                                <a:pt x="4585" y="998"/>
                                <a:pt x="4585" y="998"/>
                              </a:cubicBezTo>
                              <a:cubicBezTo>
                                <a:pt x="4585" y="1099"/>
                                <a:pt x="4585" y="1099"/>
                                <a:pt x="4585" y="1099"/>
                              </a:cubicBezTo>
                              <a:cubicBezTo>
                                <a:pt x="4636" y="1099"/>
                                <a:pt x="4636" y="1099"/>
                                <a:pt x="4636" y="1099"/>
                              </a:cubicBezTo>
                              <a:cubicBezTo>
                                <a:pt x="4655" y="1099"/>
                                <a:pt x="4669" y="1095"/>
                                <a:pt x="4679" y="1086"/>
                              </a:cubicBezTo>
                              <a:close/>
                              <a:moveTo>
                                <a:pt x="5133" y="1154"/>
                              </a:moveTo>
                              <a:cubicBezTo>
                                <a:pt x="5077" y="980"/>
                                <a:pt x="5077" y="980"/>
                                <a:pt x="5077" y="980"/>
                              </a:cubicBezTo>
                              <a:cubicBezTo>
                                <a:pt x="5058" y="980"/>
                                <a:pt x="5058" y="980"/>
                                <a:pt x="5058" y="980"/>
                              </a:cubicBezTo>
                              <a:cubicBezTo>
                                <a:pt x="5001" y="1153"/>
                                <a:pt x="5001" y="1153"/>
                                <a:pt x="5001" y="1153"/>
                              </a:cubicBezTo>
                              <a:cubicBezTo>
                                <a:pt x="4947" y="980"/>
                                <a:pt x="4947" y="980"/>
                                <a:pt x="4947" y="980"/>
                              </a:cubicBezTo>
                              <a:cubicBezTo>
                                <a:pt x="4926" y="980"/>
                                <a:pt x="4926" y="980"/>
                                <a:pt x="4926" y="980"/>
                              </a:cubicBezTo>
                              <a:cubicBezTo>
                                <a:pt x="4990" y="1182"/>
                                <a:pt x="4990" y="1182"/>
                                <a:pt x="4990" y="1182"/>
                              </a:cubicBezTo>
                              <a:cubicBezTo>
                                <a:pt x="5011" y="1182"/>
                                <a:pt x="5011" y="1182"/>
                                <a:pt x="5011" y="1182"/>
                              </a:cubicBezTo>
                              <a:cubicBezTo>
                                <a:pt x="5067" y="1010"/>
                                <a:pt x="5067" y="1010"/>
                                <a:pt x="5067" y="1010"/>
                              </a:cubicBezTo>
                              <a:cubicBezTo>
                                <a:pt x="5122" y="1182"/>
                                <a:pt x="5122" y="1182"/>
                                <a:pt x="5122" y="1182"/>
                              </a:cubicBezTo>
                              <a:cubicBezTo>
                                <a:pt x="5144" y="1182"/>
                                <a:pt x="5144" y="1182"/>
                                <a:pt x="5144" y="1182"/>
                              </a:cubicBezTo>
                              <a:cubicBezTo>
                                <a:pt x="5208" y="980"/>
                                <a:pt x="5208" y="980"/>
                                <a:pt x="5208" y="980"/>
                              </a:cubicBezTo>
                              <a:cubicBezTo>
                                <a:pt x="5188" y="980"/>
                                <a:pt x="5188" y="980"/>
                                <a:pt x="5188" y="980"/>
                              </a:cubicBezTo>
                              <a:lnTo>
                                <a:pt x="5133" y="1154"/>
                              </a:lnTo>
                              <a:close/>
                              <a:moveTo>
                                <a:pt x="5434" y="1182"/>
                              </a:moveTo>
                              <a:cubicBezTo>
                                <a:pt x="5454" y="1182"/>
                                <a:pt x="5454" y="1182"/>
                                <a:pt x="5454" y="1182"/>
                              </a:cubicBezTo>
                              <a:cubicBezTo>
                                <a:pt x="5454" y="980"/>
                                <a:pt x="5454" y="980"/>
                                <a:pt x="5454" y="980"/>
                              </a:cubicBezTo>
                              <a:cubicBezTo>
                                <a:pt x="5434" y="980"/>
                                <a:pt x="5434" y="980"/>
                                <a:pt x="5434" y="980"/>
                              </a:cubicBezTo>
                              <a:lnTo>
                                <a:pt x="5434" y="1182"/>
                              </a:lnTo>
                              <a:close/>
                              <a:moveTo>
                                <a:pt x="5688" y="998"/>
                              </a:moveTo>
                              <a:cubicBezTo>
                                <a:pt x="5757" y="998"/>
                                <a:pt x="5757" y="998"/>
                                <a:pt x="5757" y="998"/>
                              </a:cubicBezTo>
                              <a:cubicBezTo>
                                <a:pt x="5757" y="1121"/>
                                <a:pt x="5757" y="1121"/>
                                <a:pt x="5757" y="1121"/>
                              </a:cubicBezTo>
                              <a:cubicBezTo>
                                <a:pt x="5757" y="1150"/>
                                <a:pt x="5745" y="1165"/>
                                <a:pt x="5722" y="1165"/>
                              </a:cubicBezTo>
                              <a:cubicBezTo>
                                <a:pt x="5705" y="1165"/>
                                <a:pt x="5691" y="1157"/>
                                <a:pt x="5681" y="1140"/>
                              </a:cubicBezTo>
                              <a:cubicBezTo>
                                <a:pt x="5669" y="1155"/>
                                <a:pt x="5669" y="1155"/>
                                <a:pt x="5669" y="1155"/>
                              </a:cubicBezTo>
                              <a:cubicBezTo>
                                <a:pt x="5675" y="1164"/>
                                <a:pt x="5682" y="1171"/>
                                <a:pt x="5691" y="1176"/>
                              </a:cubicBezTo>
                              <a:cubicBezTo>
                                <a:pt x="5701" y="1181"/>
                                <a:pt x="5711" y="1183"/>
                                <a:pt x="5721" y="1183"/>
                              </a:cubicBezTo>
                              <a:cubicBezTo>
                                <a:pt x="5740" y="1183"/>
                                <a:pt x="5754" y="1178"/>
                                <a:pt x="5763" y="1167"/>
                              </a:cubicBezTo>
                              <a:cubicBezTo>
                                <a:pt x="5772" y="1157"/>
                                <a:pt x="5777" y="1141"/>
                                <a:pt x="5777" y="1120"/>
                              </a:cubicBezTo>
                              <a:cubicBezTo>
                                <a:pt x="5777" y="980"/>
                                <a:pt x="5777" y="980"/>
                                <a:pt x="5777" y="980"/>
                              </a:cubicBezTo>
                              <a:cubicBezTo>
                                <a:pt x="5688" y="980"/>
                                <a:pt x="5688" y="980"/>
                                <a:pt x="5688" y="980"/>
                              </a:cubicBezTo>
                              <a:lnTo>
                                <a:pt x="5688" y="998"/>
                              </a:lnTo>
                              <a:close/>
                              <a:moveTo>
                                <a:pt x="6115" y="1083"/>
                              </a:moveTo>
                              <a:cubicBezTo>
                                <a:pt x="6106" y="1079"/>
                                <a:pt x="6095" y="1076"/>
                                <a:pt x="6081" y="1072"/>
                              </a:cubicBezTo>
                              <a:cubicBezTo>
                                <a:pt x="6070" y="1069"/>
                                <a:pt x="6060" y="1066"/>
                                <a:pt x="6053" y="1064"/>
                              </a:cubicBezTo>
                              <a:cubicBezTo>
                                <a:pt x="6046" y="1061"/>
                                <a:pt x="6040" y="1057"/>
                                <a:pt x="6036" y="1052"/>
                              </a:cubicBezTo>
                              <a:cubicBezTo>
                                <a:pt x="6031" y="1047"/>
                                <a:pt x="6029" y="1041"/>
                                <a:pt x="6029" y="1033"/>
                              </a:cubicBezTo>
                              <a:cubicBezTo>
                                <a:pt x="6029" y="1022"/>
                                <a:pt x="6033" y="1013"/>
                                <a:pt x="6042" y="1007"/>
                              </a:cubicBezTo>
                              <a:cubicBezTo>
                                <a:pt x="6050" y="1000"/>
                                <a:pt x="6063" y="996"/>
                                <a:pt x="6079" y="996"/>
                              </a:cubicBezTo>
                              <a:cubicBezTo>
                                <a:pt x="6088" y="996"/>
                                <a:pt x="6097" y="998"/>
                                <a:pt x="6106" y="1000"/>
                              </a:cubicBezTo>
                              <a:cubicBezTo>
                                <a:pt x="6115" y="1003"/>
                                <a:pt x="6123" y="1007"/>
                                <a:pt x="6131" y="1013"/>
                              </a:cubicBezTo>
                              <a:cubicBezTo>
                                <a:pt x="6138" y="996"/>
                                <a:pt x="6138" y="996"/>
                                <a:pt x="6138" y="996"/>
                              </a:cubicBezTo>
                              <a:cubicBezTo>
                                <a:pt x="6130" y="990"/>
                                <a:pt x="6121" y="986"/>
                                <a:pt x="6111" y="983"/>
                              </a:cubicBezTo>
                              <a:cubicBezTo>
                                <a:pt x="6101" y="980"/>
                                <a:pt x="6090" y="978"/>
                                <a:pt x="6079" y="978"/>
                              </a:cubicBezTo>
                              <a:cubicBezTo>
                                <a:pt x="6064" y="978"/>
                                <a:pt x="6051" y="981"/>
                                <a:pt x="6040" y="986"/>
                              </a:cubicBezTo>
                              <a:cubicBezTo>
                                <a:pt x="6030" y="991"/>
                                <a:pt x="6022" y="997"/>
                                <a:pt x="6017" y="1006"/>
                              </a:cubicBezTo>
                              <a:cubicBezTo>
                                <a:pt x="6012" y="1014"/>
                                <a:pt x="6009" y="1023"/>
                                <a:pt x="6009" y="1033"/>
                              </a:cubicBezTo>
                              <a:cubicBezTo>
                                <a:pt x="6009" y="1046"/>
                                <a:pt x="6012" y="1056"/>
                                <a:pt x="6018" y="1063"/>
                              </a:cubicBezTo>
                              <a:cubicBezTo>
                                <a:pt x="6024" y="1070"/>
                                <a:pt x="6032" y="1076"/>
                                <a:pt x="6040" y="1079"/>
                              </a:cubicBezTo>
                              <a:cubicBezTo>
                                <a:pt x="6049" y="1083"/>
                                <a:pt x="6060" y="1087"/>
                                <a:pt x="6074" y="1091"/>
                              </a:cubicBezTo>
                              <a:cubicBezTo>
                                <a:pt x="6086" y="1094"/>
                                <a:pt x="6096" y="1096"/>
                                <a:pt x="6102" y="1099"/>
                              </a:cubicBezTo>
                              <a:cubicBezTo>
                                <a:pt x="6109" y="1102"/>
                                <a:pt x="6115" y="1105"/>
                                <a:pt x="6119" y="1110"/>
                              </a:cubicBezTo>
                              <a:cubicBezTo>
                                <a:pt x="6124" y="1115"/>
                                <a:pt x="6126" y="1121"/>
                                <a:pt x="6126" y="1129"/>
                              </a:cubicBezTo>
                              <a:cubicBezTo>
                                <a:pt x="6126" y="1140"/>
                                <a:pt x="6122" y="1149"/>
                                <a:pt x="6113" y="1155"/>
                              </a:cubicBezTo>
                              <a:cubicBezTo>
                                <a:pt x="6105" y="1162"/>
                                <a:pt x="6092" y="1165"/>
                                <a:pt x="6075" y="1165"/>
                              </a:cubicBezTo>
                              <a:cubicBezTo>
                                <a:pt x="6063" y="1165"/>
                                <a:pt x="6051" y="1163"/>
                                <a:pt x="6040" y="1158"/>
                              </a:cubicBezTo>
                              <a:cubicBezTo>
                                <a:pt x="6028" y="1154"/>
                                <a:pt x="6019" y="1148"/>
                                <a:pt x="6012" y="1141"/>
                              </a:cubicBezTo>
                              <a:cubicBezTo>
                                <a:pt x="6004" y="1157"/>
                                <a:pt x="6004" y="1157"/>
                                <a:pt x="6004" y="1157"/>
                              </a:cubicBezTo>
                              <a:cubicBezTo>
                                <a:pt x="6012" y="1165"/>
                                <a:pt x="6022" y="1171"/>
                                <a:pt x="6034" y="1176"/>
                              </a:cubicBezTo>
                              <a:cubicBezTo>
                                <a:pt x="6047" y="1181"/>
                                <a:pt x="6061" y="1183"/>
                                <a:pt x="6075" y="1183"/>
                              </a:cubicBezTo>
                              <a:cubicBezTo>
                                <a:pt x="6091" y="1183"/>
                                <a:pt x="6104" y="1181"/>
                                <a:pt x="6114" y="1176"/>
                              </a:cubicBezTo>
                              <a:cubicBezTo>
                                <a:pt x="6125" y="1171"/>
                                <a:pt x="6133" y="1165"/>
                                <a:pt x="6138" y="1156"/>
                              </a:cubicBezTo>
                              <a:cubicBezTo>
                                <a:pt x="6143" y="1148"/>
                                <a:pt x="6146" y="1139"/>
                                <a:pt x="6146" y="1128"/>
                              </a:cubicBezTo>
                              <a:cubicBezTo>
                                <a:pt x="6146" y="1116"/>
                                <a:pt x="6143" y="1106"/>
                                <a:pt x="6137" y="1099"/>
                              </a:cubicBezTo>
                              <a:cubicBezTo>
                                <a:pt x="6131" y="1092"/>
                                <a:pt x="6124" y="1086"/>
                                <a:pt x="6115" y="1083"/>
                              </a:cubicBezTo>
                              <a:close/>
                              <a:moveTo>
                                <a:pt x="6140" y="780"/>
                              </a:moveTo>
                              <a:cubicBezTo>
                                <a:pt x="58" y="780"/>
                                <a:pt x="58" y="780"/>
                                <a:pt x="58" y="780"/>
                              </a:cubicBezTo>
                              <a:cubicBezTo>
                                <a:pt x="58" y="799"/>
                                <a:pt x="58" y="799"/>
                                <a:pt x="58" y="799"/>
                              </a:cubicBezTo>
                              <a:cubicBezTo>
                                <a:pt x="6140" y="799"/>
                                <a:pt x="6140" y="799"/>
                                <a:pt x="6140" y="799"/>
                              </a:cubicBezTo>
                              <a:lnTo>
                                <a:pt x="6140" y="7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55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22"/>
                      <wps:cNvSpPr>
                        <a:spLocks/>
                      </wps:cNvSpPr>
                      <wps:spPr bwMode="auto">
                        <a:xfrm>
                          <a:off x="4717415" y="266700"/>
                          <a:ext cx="226060" cy="239395"/>
                        </a:xfrm>
                        <a:custGeom>
                          <a:avLst/>
                          <a:gdLst>
                            <a:gd name="T0" fmla="*/ 372 w 712"/>
                            <a:gd name="T1" fmla="*/ 754 h 755"/>
                            <a:gd name="T2" fmla="*/ 560 w 712"/>
                            <a:gd name="T3" fmla="*/ 577 h 755"/>
                            <a:gd name="T4" fmla="*/ 675 w 712"/>
                            <a:gd name="T5" fmla="*/ 191 h 755"/>
                            <a:gd name="T6" fmla="*/ 508 w 712"/>
                            <a:gd name="T7" fmla="*/ 381 h 755"/>
                            <a:gd name="T8" fmla="*/ 528 w 712"/>
                            <a:gd name="T9" fmla="*/ 63 h 755"/>
                            <a:gd name="T10" fmla="*/ 406 w 712"/>
                            <a:gd name="T11" fmla="*/ 324 h 755"/>
                            <a:gd name="T12" fmla="*/ 336 w 712"/>
                            <a:gd name="T13" fmla="*/ 4 h 755"/>
                            <a:gd name="T14" fmla="*/ 286 w 712"/>
                            <a:gd name="T15" fmla="*/ 337 h 755"/>
                            <a:gd name="T16" fmla="*/ 149 w 712"/>
                            <a:gd name="T17" fmla="*/ 92 h 755"/>
                            <a:gd name="T18" fmla="*/ 188 w 712"/>
                            <a:gd name="T19" fmla="*/ 476 h 755"/>
                            <a:gd name="T20" fmla="*/ 51 w 712"/>
                            <a:gd name="T21" fmla="*/ 395 h 755"/>
                            <a:gd name="T22" fmla="*/ 200 w 712"/>
                            <a:gd name="T23" fmla="*/ 666 h 755"/>
                            <a:gd name="T24" fmla="*/ 372 w 712"/>
                            <a:gd name="T25" fmla="*/ 754 h 7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712" h="755">
                              <a:moveTo>
                                <a:pt x="372" y="754"/>
                              </a:moveTo>
                              <a:cubicBezTo>
                                <a:pt x="422" y="751"/>
                                <a:pt x="522" y="722"/>
                                <a:pt x="560" y="577"/>
                              </a:cubicBezTo>
                              <a:cubicBezTo>
                                <a:pt x="598" y="433"/>
                                <a:pt x="712" y="215"/>
                                <a:pt x="675" y="191"/>
                              </a:cubicBezTo>
                              <a:cubicBezTo>
                                <a:pt x="614" y="152"/>
                                <a:pt x="536" y="392"/>
                                <a:pt x="508" y="381"/>
                              </a:cubicBezTo>
                              <a:cubicBezTo>
                                <a:pt x="471" y="364"/>
                                <a:pt x="603" y="90"/>
                                <a:pt x="528" y="63"/>
                              </a:cubicBezTo>
                              <a:cubicBezTo>
                                <a:pt x="445" y="32"/>
                                <a:pt x="439" y="335"/>
                                <a:pt x="406" y="324"/>
                              </a:cubicBezTo>
                              <a:cubicBezTo>
                                <a:pt x="366" y="313"/>
                                <a:pt x="421" y="8"/>
                                <a:pt x="336" y="4"/>
                              </a:cubicBezTo>
                              <a:cubicBezTo>
                                <a:pt x="253" y="0"/>
                                <a:pt x="323" y="328"/>
                                <a:pt x="286" y="337"/>
                              </a:cubicBezTo>
                              <a:cubicBezTo>
                                <a:pt x="241" y="349"/>
                                <a:pt x="236" y="71"/>
                                <a:pt x="149" y="92"/>
                              </a:cubicBezTo>
                              <a:cubicBezTo>
                                <a:pt x="50" y="115"/>
                                <a:pt x="236" y="411"/>
                                <a:pt x="188" y="476"/>
                              </a:cubicBezTo>
                              <a:cubicBezTo>
                                <a:pt x="146" y="524"/>
                                <a:pt x="94" y="342"/>
                                <a:pt x="51" y="395"/>
                              </a:cubicBezTo>
                              <a:cubicBezTo>
                                <a:pt x="0" y="457"/>
                                <a:pt x="117" y="580"/>
                                <a:pt x="200" y="666"/>
                              </a:cubicBezTo>
                              <a:cubicBezTo>
                                <a:pt x="263" y="730"/>
                                <a:pt x="346" y="755"/>
                                <a:pt x="372" y="754"/>
                              </a:cubicBezTo>
                            </a:path>
                          </a:pathLst>
                        </a:custGeom>
                        <a:solidFill>
                          <a:srgbClr val="3555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23"/>
                      <wps:cNvSpPr>
                        <a:spLocks/>
                      </wps:cNvSpPr>
                      <wps:spPr bwMode="auto">
                        <a:xfrm>
                          <a:off x="4572000" y="407035"/>
                          <a:ext cx="203835" cy="197485"/>
                        </a:xfrm>
                        <a:custGeom>
                          <a:avLst/>
                          <a:gdLst>
                            <a:gd name="T0" fmla="*/ 554 w 642"/>
                            <a:gd name="T1" fmla="*/ 453 h 622"/>
                            <a:gd name="T2" fmla="*/ 577 w 642"/>
                            <a:gd name="T3" fmla="*/ 236 h 622"/>
                            <a:gd name="T4" fmla="*/ 361 w 642"/>
                            <a:gd name="T5" fmla="*/ 21 h 622"/>
                            <a:gd name="T6" fmla="*/ 396 w 642"/>
                            <a:gd name="T7" fmla="*/ 187 h 622"/>
                            <a:gd name="T8" fmla="*/ 186 w 642"/>
                            <a:gd name="T9" fmla="*/ 47 h 622"/>
                            <a:gd name="T10" fmla="*/ 304 w 642"/>
                            <a:gd name="T11" fmla="*/ 243 h 622"/>
                            <a:gd name="T12" fmla="*/ 51 w 642"/>
                            <a:gd name="T13" fmla="*/ 168 h 622"/>
                            <a:gd name="T14" fmla="*/ 259 w 642"/>
                            <a:gd name="T15" fmla="*/ 344 h 622"/>
                            <a:gd name="T16" fmla="*/ 27 w 642"/>
                            <a:gd name="T17" fmla="*/ 351 h 622"/>
                            <a:gd name="T18" fmla="*/ 342 w 642"/>
                            <a:gd name="T19" fmla="*/ 485 h 622"/>
                            <a:gd name="T20" fmla="*/ 184 w 642"/>
                            <a:gd name="T21" fmla="*/ 553 h 622"/>
                            <a:gd name="T22" fmla="*/ 471 w 642"/>
                            <a:gd name="T23" fmla="*/ 550 h 622"/>
                            <a:gd name="T24" fmla="*/ 554 w 642"/>
                            <a:gd name="T25" fmla="*/ 453 h 6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642" h="622">
                              <a:moveTo>
                                <a:pt x="554" y="453"/>
                              </a:moveTo>
                              <a:cubicBezTo>
                                <a:pt x="586" y="419"/>
                                <a:pt x="642" y="301"/>
                                <a:pt x="577" y="236"/>
                              </a:cubicBezTo>
                              <a:cubicBezTo>
                                <a:pt x="480" y="138"/>
                                <a:pt x="397" y="2"/>
                                <a:pt x="361" y="21"/>
                              </a:cubicBezTo>
                              <a:cubicBezTo>
                                <a:pt x="302" y="52"/>
                                <a:pt x="418" y="170"/>
                                <a:pt x="396" y="187"/>
                              </a:cubicBezTo>
                              <a:cubicBezTo>
                                <a:pt x="366" y="209"/>
                                <a:pt x="242" y="0"/>
                                <a:pt x="186" y="47"/>
                              </a:cubicBezTo>
                              <a:cubicBezTo>
                                <a:pt x="123" y="99"/>
                                <a:pt x="328" y="221"/>
                                <a:pt x="304" y="243"/>
                              </a:cubicBezTo>
                              <a:cubicBezTo>
                                <a:pt x="277" y="269"/>
                                <a:pt x="94" y="102"/>
                                <a:pt x="51" y="168"/>
                              </a:cubicBezTo>
                              <a:cubicBezTo>
                                <a:pt x="9" y="232"/>
                                <a:pt x="269" y="310"/>
                                <a:pt x="259" y="344"/>
                              </a:cubicBezTo>
                              <a:cubicBezTo>
                                <a:pt x="248" y="386"/>
                                <a:pt x="51" y="272"/>
                                <a:pt x="27" y="351"/>
                              </a:cubicBezTo>
                              <a:cubicBezTo>
                                <a:pt x="0" y="440"/>
                                <a:pt x="312" y="416"/>
                                <a:pt x="342" y="485"/>
                              </a:cubicBezTo>
                              <a:cubicBezTo>
                                <a:pt x="361" y="541"/>
                                <a:pt x="162" y="494"/>
                                <a:pt x="184" y="553"/>
                              </a:cubicBezTo>
                              <a:cubicBezTo>
                                <a:pt x="211" y="622"/>
                                <a:pt x="370" y="610"/>
                                <a:pt x="471" y="550"/>
                              </a:cubicBezTo>
                              <a:cubicBezTo>
                                <a:pt x="525" y="517"/>
                                <a:pt x="534" y="473"/>
                                <a:pt x="554" y="453"/>
                              </a:cubicBezTo>
                            </a:path>
                          </a:pathLst>
                        </a:custGeom>
                        <a:solidFill>
                          <a:srgbClr val="8235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24"/>
                      <wps:cNvSpPr>
                        <a:spLocks/>
                      </wps:cNvSpPr>
                      <wps:spPr bwMode="auto">
                        <a:xfrm>
                          <a:off x="4740910" y="667385"/>
                          <a:ext cx="244475" cy="247015"/>
                        </a:xfrm>
                        <a:custGeom>
                          <a:avLst/>
                          <a:gdLst>
                            <a:gd name="T0" fmla="*/ 344 w 769"/>
                            <a:gd name="T1" fmla="*/ 23 h 777"/>
                            <a:gd name="T2" fmla="*/ 155 w 769"/>
                            <a:gd name="T3" fmla="*/ 154 h 777"/>
                            <a:gd name="T4" fmla="*/ 38 w 769"/>
                            <a:gd name="T5" fmla="*/ 552 h 777"/>
                            <a:gd name="T6" fmla="*/ 207 w 769"/>
                            <a:gd name="T7" fmla="*/ 350 h 777"/>
                            <a:gd name="T8" fmla="*/ 162 w 769"/>
                            <a:gd name="T9" fmla="*/ 700 h 777"/>
                            <a:gd name="T10" fmla="*/ 309 w 769"/>
                            <a:gd name="T11" fmla="*/ 407 h 777"/>
                            <a:gd name="T12" fmla="*/ 358 w 769"/>
                            <a:gd name="T13" fmla="*/ 773 h 777"/>
                            <a:gd name="T14" fmla="*/ 429 w 769"/>
                            <a:gd name="T15" fmla="*/ 394 h 777"/>
                            <a:gd name="T16" fmla="*/ 554 w 769"/>
                            <a:gd name="T17" fmla="*/ 709 h 777"/>
                            <a:gd name="T18" fmla="*/ 520 w 769"/>
                            <a:gd name="T19" fmla="*/ 272 h 777"/>
                            <a:gd name="T20" fmla="*/ 690 w 769"/>
                            <a:gd name="T21" fmla="*/ 358 h 777"/>
                            <a:gd name="T22" fmla="*/ 486 w 769"/>
                            <a:gd name="T23" fmla="*/ 43 h 777"/>
                            <a:gd name="T24" fmla="*/ 344 w 769"/>
                            <a:gd name="T25" fmla="*/ 23 h 7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769" h="777">
                              <a:moveTo>
                                <a:pt x="344" y="23"/>
                              </a:moveTo>
                              <a:cubicBezTo>
                                <a:pt x="295" y="11"/>
                                <a:pt x="193" y="9"/>
                                <a:pt x="155" y="154"/>
                              </a:cubicBezTo>
                              <a:cubicBezTo>
                                <a:pt x="116" y="298"/>
                                <a:pt x="0" y="528"/>
                                <a:pt x="38" y="552"/>
                              </a:cubicBezTo>
                              <a:cubicBezTo>
                                <a:pt x="99" y="591"/>
                                <a:pt x="179" y="339"/>
                                <a:pt x="207" y="350"/>
                              </a:cubicBezTo>
                              <a:cubicBezTo>
                                <a:pt x="244" y="367"/>
                                <a:pt x="88" y="672"/>
                                <a:pt x="162" y="700"/>
                              </a:cubicBezTo>
                              <a:cubicBezTo>
                                <a:pt x="245" y="730"/>
                                <a:pt x="276" y="396"/>
                                <a:pt x="309" y="407"/>
                              </a:cubicBezTo>
                              <a:cubicBezTo>
                                <a:pt x="349" y="418"/>
                                <a:pt x="273" y="769"/>
                                <a:pt x="358" y="773"/>
                              </a:cubicBezTo>
                              <a:cubicBezTo>
                                <a:pt x="442" y="777"/>
                                <a:pt x="392" y="403"/>
                                <a:pt x="429" y="394"/>
                              </a:cubicBezTo>
                              <a:cubicBezTo>
                                <a:pt x="473" y="382"/>
                                <a:pt x="467" y="730"/>
                                <a:pt x="554" y="709"/>
                              </a:cubicBezTo>
                              <a:cubicBezTo>
                                <a:pt x="653" y="686"/>
                                <a:pt x="472" y="337"/>
                                <a:pt x="520" y="272"/>
                              </a:cubicBezTo>
                              <a:cubicBezTo>
                                <a:pt x="562" y="224"/>
                                <a:pt x="634" y="397"/>
                                <a:pt x="690" y="358"/>
                              </a:cubicBezTo>
                              <a:cubicBezTo>
                                <a:pt x="769" y="304"/>
                                <a:pt x="578" y="117"/>
                                <a:pt x="486" y="43"/>
                              </a:cubicBezTo>
                              <a:cubicBezTo>
                                <a:pt x="432" y="0"/>
                                <a:pt x="373" y="31"/>
                                <a:pt x="344" y="23"/>
                              </a:cubicBezTo>
                            </a:path>
                          </a:pathLst>
                        </a:custGeom>
                        <a:solidFill>
                          <a:srgbClr val="F298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25"/>
                      <wps:cNvSpPr>
                        <a:spLocks/>
                      </wps:cNvSpPr>
                      <wps:spPr bwMode="auto">
                        <a:xfrm>
                          <a:off x="4554855" y="608330"/>
                          <a:ext cx="210185" cy="198120"/>
                        </a:xfrm>
                        <a:custGeom>
                          <a:avLst/>
                          <a:gdLst>
                            <a:gd name="T0" fmla="*/ 625 w 663"/>
                            <a:gd name="T1" fmla="*/ 92 h 624"/>
                            <a:gd name="T2" fmla="*/ 437 w 663"/>
                            <a:gd name="T3" fmla="*/ 21 h 624"/>
                            <a:gd name="T4" fmla="*/ 85 w 663"/>
                            <a:gd name="T5" fmla="*/ 58 h 624"/>
                            <a:gd name="T6" fmla="*/ 260 w 663"/>
                            <a:gd name="T7" fmla="*/ 115 h 624"/>
                            <a:gd name="T8" fmla="*/ 14 w 663"/>
                            <a:gd name="T9" fmla="*/ 237 h 624"/>
                            <a:gd name="T10" fmla="*/ 262 w 663"/>
                            <a:gd name="T11" fmla="*/ 232 h 624"/>
                            <a:gd name="T12" fmla="*/ 55 w 663"/>
                            <a:gd name="T13" fmla="*/ 429 h 624"/>
                            <a:gd name="T14" fmla="*/ 333 w 663"/>
                            <a:gd name="T15" fmla="*/ 329 h 624"/>
                            <a:gd name="T16" fmla="*/ 213 w 663"/>
                            <a:gd name="T17" fmla="*/ 550 h 624"/>
                            <a:gd name="T18" fmla="*/ 510 w 663"/>
                            <a:gd name="T19" fmla="*/ 327 h 624"/>
                            <a:gd name="T20" fmla="*/ 570 w 663"/>
                            <a:gd name="T21" fmla="*/ 521 h 624"/>
                            <a:gd name="T22" fmla="*/ 652 w 663"/>
                            <a:gd name="T23" fmla="*/ 197 h 624"/>
                            <a:gd name="T24" fmla="*/ 625 w 663"/>
                            <a:gd name="T25" fmla="*/ 92 h 6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663" h="624">
                              <a:moveTo>
                                <a:pt x="625" y="92"/>
                              </a:moveTo>
                              <a:cubicBezTo>
                                <a:pt x="603" y="55"/>
                                <a:pt x="601" y="0"/>
                                <a:pt x="437" y="21"/>
                              </a:cubicBezTo>
                              <a:cubicBezTo>
                                <a:pt x="288" y="39"/>
                                <a:pt x="87" y="14"/>
                                <a:pt x="85" y="58"/>
                              </a:cubicBezTo>
                              <a:cubicBezTo>
                                <a:pt x="82" y="130"/>
                                <a:pt x="255" y="85"/>
                                <a:pt x="260" y="115"/>
                              </a:cubicBezTo>
                              <a:cubicBezTo>
                                <a:pt x="264" y="155"/>
                                <a:pt x="0" y="158"/>
                                <a:pt x="14" y="237"/>
                              </a:cubicBezTo>
                              <a:cubicBezTo>
                                <a:pt x="29" y="324"/>
                                <a:pt x="255" y="198"/>
                                <a:pt x="262" y="232"/>
                              </a:cubicBezTo>
                              <a:cubicBezTo>
                                <a:pt x="272" y="272"/>
                                <a:pt x="16" y="353"/>
                                <a:pt x="55" y="429"/>
                              </a:cubicBezTo>
                              <a:cubicBezTo>
                                <a:pt x="93" y="503"/>
                                <a:pt x="306" y="302"/>
                                <a:pt x="333" y="329"/>
                              </a:cubicBezTo>
                              <a:cubicBezTo>
                                <a:pt x="366" y="362"/>
                                <a:pt x="152" y="485"/>
                                <a:pt x="213" y="550"/>
                              </a:cubicBezTo>
                              <a:cubicBezTo>
                                <a:pt x="283" y="624"/>
                                <a:pt x="430" y="318"/>
                                <a:pt x="510" y="327"/>
                              </a:cubicBezTo>
                              <a:cubicBezTo>
                                <a:pt x="573" y="339"/>
                                <a:pt x="503" y="509"/>
                                <a:pt x="570" y="521"/>
                              </a:cubicBezTo>
                              <a:cubicBezTo>
                                <a:pt x="649" y="534"/>
                                <a:pt x="634" y="314"/>
                                <a:pt x="652" y="197"/>
                              </a:cubicBezTo>
                              <a:cubicBezTo>
                                <a:pt x="663" y="129"/>
                                <a:pt x="641" y="118"/>
                                <a:pt x="625" y="92"/>
                              </a:cubicBezTo>
                            </a:path>
                          </a:pathLst>
                        </a:custGeom>
                        <a:solidFill>
                          <a:srgbClr val="A2355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26"/>
                      <wps:cNvSpPr>
                        <a:spLocks/>
                      </wps:cNvSpPr>
                      <wps:spPr bwMode="auto">
                        <a:xfrm>
                          <a:off x="4915535" y="565150"/>
                          <a:ext cx="194945" cy="181610"/>
                        </a:xfrm>
                        <a:custGeom>
                          <a:avLst/>
                          <a:gdLst>
                            <a:gd name="T0" fmla="*/ 74 w 614"/>
                            <a:gd name="T1" fmla="*/ 164 h 571"/>
                            <a:gd name="T2" fmla="*/ 89 w 614"/>
                            <a:gd name="T3" fmla="*/ 356 h 571"/>
                            <a:gd name="T4" fmla="*/ 286 w 614"/>
                            <a:gd name="T5" fmla="*/ 552 h 571"/>
                            <a:gd name="T6" fmla="*/ 254 w 614"/>
                            <a:gd name="T7" fmla="*/ 401 h 571"/>
                            <a:gd name="T8" fmla="*/ 445 w 614"/>
                            <a:gd name="T9" fmla="*/ 529 h 571"/>
                            <a:gd name="T10" fmla="*/ 338 w 614"/>
                            <a:gd name="T11" fmla="*/ 350 h 571"/>
                            <a:gd name="T12" fmla="*/ 568 w 614"/>
                            <a:gd name="T13" fmla="*/ 418 h 571"/>
                            <a:gd name="T14" fmla="*/ 379 w 614"/>
                            <a:gd name="T15" fmla="*/ 258 h 571"/>
                            <a:gd name="T16" fmla="*/ 590 w 614"/>
                            <a:gd name="T17" fmla="*/ 252 h 571"/>
                            <a:gd name="T18" fmla="*/ 303 w 614"/>
                            <a:gd name="T19" fmla="*/ 130 h 571"/>
                            <a:gd name="T20" fmla="*/ 441 w 614"/>
                            <a:gd name="T21" fmla="*/ 63 h 571"/>
                            <a:gd name="T22" fmla="*/ 149 w 614"/>
                            <a:gd name="T23" fmla="*/ 82 h 571"/>
                            <a:gd name="T24" fmla="*/ 74 w 614"/>
                            <a:gd name="T25" fmla="*/ 164 h 5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614" h="571">
                              <a:moveTo>
                                <a:pt x="74" y="164"/>
                              </a:moveTo>
                              <a:cubicBezTo>
                                <a:pt x="45" y="194"/>
                                <a:pt x="0" y="268"/>
                                <a:pt x="89" y="356"/>
                              </a:cubicBezTo>
                              <a:cubicBezTo>
                                <a:pt x="178" y="445"/>
                                <a:pt x="253" y="569"/>
                                <a:pt x="286" y="552"/>
                              </a:cubicBezTo>
                              <a:cubicBezTo>
                                <a:pt x="340" y="524"/>
                                <a:pt x="234" y="416"/>
                                <a:pt x="254" y="401"/>
                              </a:cubicBezTo>
                              <a:cubicBezTo>
                                <a:pt x="282" y="381"/>
                                <a:pt x="394" y="571"/>
                                <a:pt x="445" y="529"/>
                              </a:cubicBezTo>
                              <a:cubicBezTo>
                                <a:pt x="503" y="481"/>
                                <a:pt x="316" y="370"/>
                                <a:pt x="338" y="350"/>
                              </a:cubicBezTo>
                              <a:cubicBezTo>
                                <a:pt x="363" y="326"/>
                                <a:pt x="529" y="478"/>
                                <a:pt x="568" y="418"/>
                              </a:cubicBezTo>
                              <a:cubicBezTo>
                                <a:pt x="606" y="360"/>
                                <a:pt x="370" y="289"/>
                                <a:pt x="379" y="258"/>
                              </a:cubicBezTo>
                              <a:cubicBezTo>
                                <a:pt x="389" y="220"/>
                                <a:pt x="568" y="324"/>
                                <a:pt x="590" y="252"/>
                              </a:cubicBezTo>
                              <a:cubicBezTo>
                                <a:pt x="614" y="170"/>
                                <a:pt x="330" y="192"/>
                                <a:pt x="303" y="130"/>
                              </a:cubicBezTo>
                              <a:cubicBezTo>
                                <a:pt x="286" y="79"/>
                                <a:pt x="461" y="117"/>
                                <a:pt x="441" y="63"/>
                              </a:cubicBezTo>
                              <a:cubicBezTo>
                                <a:pt x="417" y="0"/>
                                <a:pt x="242" y="45"/>
                                <a:pt x="149" y="82"/>
                              </a:cubicBezTo>
                              <a:cubicBezTo>
                                <a:pt x="95" y="102"/>
                                <a:pt x="92" y="146"/>
                                <a:pt x="74" y="164"/>
                              </a:cubicBezTo>
                            </a:path>
                          </a:pathLst>
                        </a:custGeom>
                        <a:solidFill>
                          <a:srgbClr val="2699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27"/>
                      <wps:cNvSpPr>
                        <a:spLocks/>
                      </wps:cNvSpPr>
                      <wps:spPr bwMode="auto">
                        <a:xfrm>
                          <a:off x="4907915" y="349250"/>
                          <a:ext cx="223520" cy="226060"/>
                        </a:xfrm>
                        <a:custGeom>
                          <a:avLst/>
                          <a:gdLst>
                            <a:gd name="T0" fmla="*/ 45 w 705"/>
                            <a:gd name="T1" fmla="*/ 598 h 711"/>
                            <a:gd name="T2" fmla="*/ 297 w 705"/>
                            <a:gd name="T3" fmla="*/ 669 h 711"/>
                            <a:gd name="T4" fmla="*/ 613 w 705"/>
                            <a:gd name="T5" fmla="*/ 611 h 711"/>
                            <a:gd name="T6" fmla="*/ 424 w 705"/>
                            <a:gd name="T7" fmla="*/ 549 h 711"/>
                            <a:gd name="T8" fmla="*/ 690 w 705"/>
                            <a:gd name="T9" fmla="*/ 418 h 711"/>
                            <a:gd name="T10" fmla="*/ 422 w 705"/>
                            <a:gd name="T11" fmla="*/ 423 h 711"/>
                            <a:gd name="T12" fmla="*/ 646 w 705"/>
                            <a:gd name="T13" fmla="*/ 210 h 711"/>
                            <a:gd name="T14" fmla="*/ 345 w 705"/>
                            <a:gd name="T15" fmla="*/ 318 h 711"/>
                            <a:gd name="T16" fmla="*/ 475 w 705"/>
                            <a:gd name="T17" fmla="*/ 79 h 711"/>
                            <a:gd name="T18" fmla="*/ 154 w 705"/>
                            <a:gd name="T19" fmla="*/ 320 h 711"/>
                            <a:gd name="T20" fmla="*/ 171 w 705"/>
                            <a:gd name="T21" fmla="*/ 129 h 711"/>
                            <a:gd name="T22" fmla="*/ 1 w 705"/>
                            <a:gd name="T23" fmla="*/ 462 h 711"/>
                            <a:gd name="T24" fmla="*/ 45 w 705"/>
                            <a:gd name="T25" fmla="*/ 598 h 7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705" h="711">
                              <a:moveTo>
                                <a:pt x="45" y="598"/>
                              </a:moveTo>
                              <a:cubicBezTo>
                                <a:pt x="60" y="650"/>
                                <a:pt x="141" y="711"/>
                                <a:pt x="297" y="669"/>
                              </a:cubicBezTo>
                              <a:cubicBezTo>
                                <a:pt x="454" y="626"/>
                                <a:pt x="611" y="659"/>
                                <a:pt x="613" y="611"/>
                              </a:cubicBezTo>
                              <a:cubicBezTo>
                                <a:pt x="617" y="533"/>
                                <a:pt x="429" y="582"/>
                                <a:pt x="424" y="549"/>
                              </a:cubicBezTo>
                              <a:cubicBezTo>
                                <a:pt x="420" y="506"/>
                                <a:pt x="705" y="503"/>
                                <a:pt x="690" y="418"/>
                              </a:cubicBezTo>
                              <a:cubicBezTo>
                                <a:pt x="674" y="324"/>
                                <a:pt x="430" y="460"/>
                                <a:pt x="422" y="423"/>
                              </a:cubicBezTo>
                              <a:cubicBezTo>
                                <a:pt x="411" y="380"/>
                                <a:pt x="688" y="292"/>
                                <a:pt x="646" y="210"/>
                              </a:cubicBezTo>
                              <a:cubicBezTo>
                                <a:pt x="605" y="130"/>
                                <a:pt x="374" y="348"/>
                                <a:pt x="345" y="318"/>
                              </a:cubicBezTo>
                              <a:cubicBezTo>
                                <a:pt x="310" y="283"/>
                                <a:pt x="541" y="150"/>
                                <a:pt x="475" y="79"/>
                              </a:cubicBezTo>
                              <a:cubicBezTo>
                                <a:pt x="399" y="0"/>
                                <a:pt x="241" y="330"/>
                                <a:pt x="154" y="320"/>
                              </a:cubicBezTo>
                              <a:cubicBezTo>
                                <a:pt x="86" y="307"/>
                                <a:pt x="244" y="141"/>
                                <a:pt x="171" y="129"/>
                              </a:cubicBezTo>
                              <a:cubicBezTo>
                                <a:pt x="86" y="115"/>
                                <a:pt x="2" y="309"/>
                                <a:pt x="1" y="462"/>
                              </a:cubicBezTo>
                              <a:cubicBezTo>
                                <a:pt x="0" y="536"/>
                                <a:pt x="36" y="566"/>
                                <a:pt x="45" y="598"/>
                              </a:cubicBezTo>
                            </a:path>
                          </a:pathLst>
                        </a:custGeom>
                        <a:solidFill>
                          <a:srgbClr val="56AB2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8148B40" id="JE2602222216ju 02brief.emf(JU-LOCK)" o:spid="_x0000_s1026" editas="canvas" style="position:absolute;margin-left:0;margin-top:0;width:595.3pt;height:841.9pt;z-index:-251653120;mso-position-horizontal-relative:page;mso-position-vertical-relative:page" coordsize="75603,106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5603;height:106921;visibility:visible;mso-wrap-style:square">
                <v:fill o:detectmouseclick="t"/>
                <v:path o:connecttype="none"/>
              </v:shape>
              <v:shape id="Freeform 20" o:spid="_x0000_s1028" style="position:absolute;left:68872;top:98374;width:5372;height:5962;visibility:visible;mso-wrap-style:square;v-text-anchor:top" coordsize="1691,1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" path="m154,1549v54,118,215,330,571,174c1082,1567,1524,1494,1512,1379v-19,-187,-449,-5,-472,-80c1015,1197,1691,1089,1626,892,1554,674,1021,1085,991,999,949,901,1577,594,1448,413,1321,237,850,838,771,777,673,706,1176,306,993,163,786,,527,842,316,850,150,843,457,380,280,377,71,374,2,931,1,1240v-1,179,121,237,153,309e" fillcolor="#f3980c" stroked="f">
                <v:path arrowok="t" o:connecttype="custom" o:connectlocs="48924,491546;230324,546761;480344,437599;330395,412213;516560,283059;314829,317014;460012,131058;244937,246566;315464,51725;100389,269731;88953,119634;318,393490;48924,491546" o:connectangles="0,0,0,0,0,0,0,0,0,0,0,0,0"/>
              </v:shape>
              <v:shape id="Freeform 21" o:spid="_x0000_s1029" style="position:absolute;left:52304;top:4089;width:20295;height:3759;visibility:visible;mso-wrap-style:square;v-text-anchor:top" coordsize="6392,1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" path="m341,420v,-13,-5,-24,-16,-33c315,378,301,371,285,365v-17,-5,-39,-11,-67,-18c175,337,139,327,112,317,84,306,61,290,41,267,21,244,11,214,11,176v,-33,9,-62,27,-89c56,60,83,39,119,23,154,8,198,,250,v36,,72,4,106,13c391,21,421,34,447,50,407,150,407,150,407,150,354,120,302,105,249,105v-36,,-63,6,-81,18c150,135,142,150,142,170v,19,10,34,30,43c192,223,223,232,265,241v43,11,78,21,106,31c399,282,422,299,442,321v20,22,29,52,29,90c471,443,462,473,444,499v-18,27,-45,48,-81,64c327,579,283,586,231,586v-45,,-88,-6,-130,-18c59,556,25,540,,521,44,422,44,422,44,422v25,18,54,32,87,43c165,476,198,481,232,481v37,,64,-5,82,-17c332,453,341,439,341,420xm879,577c1008,193,1008,193,1008,193v125,384,125,384,125,384c1274,577,1274,577,1274,577,1459,9,1459,9,1459,9v-125,,-125,,-125,c1202,411,1202,411,1202,411,1072,9,1072,9,1072,9,950,9,950,9,950,9,817,408,817,408,817,408,689,9,689,9,689,9,553,9,553,9,553,9,739,577,739,577,739,577r140,xm1885,577c2130,9,2130,9,2130,9v-130,,-130,,-130,c1825,415,1825,415,1825,415,1652,9,1652,9,1652,9v-142,,-142,,-142,c1755,577,1755,577,1755,577r130,xm2631,577v-131,,-131,,-131,c2500,9,2500,9,2500,9v245,,245,,245,c2795,9,2839,18,2876,35v37,16,66,40,86,71c2982,137,2992,173,2992,215v,42,-10,78,-30,109c2942,355,2913,379,2876,396v-37,16,-81,24,-131,24c2631,420,2631,420,2631,420r,157xm2631,313v107,,107,,107,c2777,313,2807,305,2828,288v20,-17,31,-41,31,-73c2859,183,2848,159,2828,142v-21,-17,-51,-26,-90,-26c2631,116,2631,116,2631,116r,197xm3138,443v-27,-44,-40,-94,-40,-150c3098,237,3111,187,3138,143v27,-45,64,-80,111,-105c3296,12,3349,,3408,v59,,112,12,159,38c3614,63,3651,98,3678,143v27,44,40,94,40,150c3718,349,3705,399,3678,443v-27,45,-64,80,-111,105c3520,574,3467,586,3408,586v-59,,-112,-12,-159,-38c3202,523,3165,488,3138,443xm3231,293v,35,7,67,23,94c3269,415,3290,436,3317,452v27,15,58,23,91,23c3442,475,3472,467,3499,452v27,-16,48,-37,63,-65c3578,360,3586,328,3586,293v,-35,-8,-66,-24,-94c3547,172,3526,150,3499,135v-27,-16,-57,-23,-91,-23c3375,112,3344,119,3317,135v-27,15,-48,37,-63,64c3238,227,3231,258,3231,293xm4207,124v20,-9,42,-14,67,-14c4304,110,4327,116,4342,128v15,12,23,30,23,52c4365,196,4361,212,4353,228v-8,16,-24,35,-47,57c4087,492,4087,492,4087,492v,85,,85,,85c4516,577,4516,577,4516,577v,-107,,-107,,-107c4272,470,4272,470,4272,470,4402,347,4402,347,4402,347v38,-35,63,-66,76,-93c4491,227,4497,198,4497,167v,-34,-9,-63,-26,-88c4453,54,4429,34,4397,20,4365,7,4329,,4286,v-50,,-94,9,-133,28c4114,46,4083,72,4061,105v96,62,96,62,96,62c4170,148,4187,134,4207,124xm4726,124v20,-9,42,-14,67,-14c4823,110,4845,116,4861,128v15,12,23,30,23,52c4884,196,4880,212,4871,228v-8,16,-23,35,-47,57c4606,492,4606,492,4606,492v,85,,85,,85c5034,577,5034,577,5034,577v,-107,,-107,,-107c4790,470,4790,470,4790,470,4921,347,4921,347,4921,347v37,-35,62,-66,75,-93c5009,227,5016,198,5016,167v,-34,-9,-63,-27,-88c4972,54,4947,34,4916,20,4884,7,4847,,4805,v-50,,-95,9,-134,28c4632,46,4602,72,4580,105v95,62,95,62,95,62c4689,148,4706,134,4726,124xm5204,583v22,,40,-7,56,-22c5275,545,5282,526,5282,504v,-23,-7,-42,-22,-57c5244,433,5226,426,5204,426v-22,,-41,7,-56,21c5133,462,5125,481,5125,504v,22,8,41,23,57c5163,576,5182,583,5204,583xm5413,451v-21,-44,-31,-97,-31,-158c5382,232,5392,180,5413,136v21,-45,50,-78,86,-101c5536,11,5578,,5625,v47,,89,11,126,35c5787,58,5816,91,5837,136v21,44,31,96,31,157c5868,354,5858,407,5837,451v-21,44,-50,77,-86,101c5714,575,5672,586,5625,586v-47,,-89,-11,-126,-34c5463,528,5434,495,5413,451xm5515,293v,62,10,108,29,138c5564,461,5591,475,5625,475v35,,62,-14,81,-44c5726,401,5736,355,5736,293v,-62,-10,-108,-30,-138c5687,126,5660,111,5625,111v-34,,-61,15,-81,44c5525,185,5515,231,5515,293xm6352,296v-27,-29,-65,-47,-114,-56c6366,95,6366,95,6366,95v,-86,,-86,,-86c5969,9,5969,9,5969,9v,106,,106,,106c6210,115,6210,115,6210,115,6093,247,6093,247,6093,247v,87,,87,,87c6153,334,6153,334,6153,334v71,,106,23,106,69c6259,427,6250,445,6231,457v-19,13,-45,19,-78,19c6124,476,6095,472,6066,463v-28,-9,-53,-22,-75,-38c5940,526,5940,526,5940,526v27,19,60,34,99,45c6077,581,6117,586,6157,586v51,,94,-8,130,-25c6322,545,6348,522,6366,494v17,-27,26,-58,26,-91c6392,361,6378,325,6352,296xm203,998v14,13,20,30,20,51c223,1071,217,1087,203,1100v-14,12,-33,18,-57,18c95,1118,95,1118,95,1118v,64,,64,,64c75,1182,75,1182,75,1182v,-202,,-202,,-202c146,980,146,980,146,980v24,,43,6,57,18xm203,1049v,-16,-5,-29,-15,-38c179,1003,164,998,145,998v-50,,-50,,-50,c95,1099,95,1099,95,1099v50,,50,,50,c164,1099,179,1095,188,1086v10,-9,15,-21,15,-37xm521,980v87,202,87,202,87,202c587,1182,587,1182,587,1182v-23,-54,-23,-54,-23,-54c458,1128,458,1128,458,1128v-23,54,-23,54,-23,54c414,1182,414,1182,414,1182,501,980,501,980,501,980r20,xm557,1110c511,1002,511,1002,511,1002v-45,108,-45,108,-45,108l557,1110xm917,1083v-8,-4,-19,-7,-33,-11c872,1069,863,1066,856,1064v-7,-3,-13,-7,-18,-12c834,1047,831,1041,831,1033v,-11,4,-20,13,-26c852,1000,865,996,881,996v9,,18,2,27,4c917,1003,926,1007,934,1013v6,-17,6,-17,6,-17c933,990,924,986,913,983v-10,-3,-21,-5,-32,-5c866,978,853,981,842,986v-10,5,-18,11,-23,20c814,1014,811,1023,811,1033v,13,3,23,10,30c827,1070,834,1076,842,1079v9,4,20,8,35,12c888,1094,898,1096,904,1099v7,3,13,6,17,11c926,1115,928,1121,928,1129v,11,-4,20,-12,26c907,1162,894,1165,877,1165v-12,,-24,-2,-35,-7c831,1154,822,1148,815,1141v-8,16,-8,16,-8,16c814,1165,824,1171,837,1176v13,5,26,7,40,7c893,1183,906,1181,917,1176v10,-5,18,-11,23,-20c946,1148,948,1139,948,1128v,-12,-3,-22,-9,-29c933,1092,926,1086,917,1083xm1270,1083v-9,-4,-20,-7,-34,-11c1224,1069,1215,1066,1208,1064v-7,-3,-13,-7,-17,-12c1186,1047,1184,1041,1184,1033v,-11,4,-20,12,-26c1205,1000,1217,996,1234,996v9,,17,2,26,4c1270,1003,1278,1007,1286,1013v7,-17,7,-17,7,-17c1285,990,1276,986,1266,983v-11,-3,-21,-5,-32,-5c1218,978,1205,981,1195,986v-11,5,-18,11,-24,20c1166,1014,1164,1023,1164,1033v,13,3,23,9,30c1179,1070,1186,1076,1195,1079v8,4,20,8,34,12c1241,1094,1250,1096,1257,1099v7,3,12,6,17,11c1279,1115,1281,1121,1281,1129v,11,-4,20,-13,26c1260,1162,1247,1165,1230,1165v-12,,-24,-2,-35,-7c1183,1154,1174,1148,1167,1141v-8,16,-8,16,-8,16c1166,1165,1176,1171,1189,1176v13,5,27,7,41,7c1245,1183,1258,1181,1269,1176v11,-5,19,-11,24,-20c1298,1148,1301,1139,1301,1128v,-12,-3,-22,-9,-29c1286,1092,1278,1086,1270,1083xm1550,1088v98,,98,,98,c1648,1070,1648,1070,1648,1070v-98,,-98,,-98,c1550,998,1550,998,1550,998v110,,110,,110,c1660,980,1660,980,1660,980v-130,,-130,,-130,c1530,1182,1530,1182,1530,1182v134,,134,,134,c1664,1163,1664,1163,1664,1163v-114,,-114,,-114,l1550,1088xm2036,1144c1914,980,1914,980,1914,980v-17,,-17,,-17,c1897,1182,1897,1182,1897,1182v20,,20,,20,c1917,1018,1917,1018,1917,1018v122,164,122,164,122,164c2056,1182,2056,1182,2056,1182v,-202,,-202,,-202c2036,980,2036,980,2036,980r,164xm2470,1028v8,16,12,33,12,53c2482,1100,2478,1118,2470,1133v-9,15,-21,27,-36,36c2418,1177,2401,1182,2381,1182v-78,,-78,,-78,c2303,980,2303,980,2303,980v78,,78,,78,c2401,980,2418,984,2434,993v15,8,27,20,36,35xm2463,1081v,-16,-4,-31,-11,-43c2445,1026,2436,1016,2423,1009v-12,-7,-27,-11,-44,-11c2323,998,2323,998,2323,998v,165,,165,,165c2379,1163,2379,1163,2379,1163v17,,32,-3,44,-10c2436,1146,2445,1136,2452,1124v7,-13,11,-27,11,-43xm3139,1028v9,16,13,33,13,53c3152,1100,3148,1118,3139,1133v-9,16,-21,28,-36,37c3088,1179,3071,1183,3052,1183v-18,,-35,-4,-51,-13c2986,1161,2974,1149,2965,1133v-8,-15,-12,-33,-12,-52c2953,1061,2957,1044,2965,1028v9,-15,21,-28,36,-36c3017,983,3034,978,3052,978v19,,36,5,51,13c3118,1000,3130,1012,3139,1028xm3132,1081v,-16,-4,-30,-10,-43c3115,1025,3105,1015,3093,1008v-12,-7,-26,-11,-41,-11c3037,997,3024,1001,3012,1008v-13,7,-22,17,-29,30c2976,1051,2972,1065,2972,1081v,16,4,30,11,43c2990,1136,2999,1146,3012,1154v12,7,25,10,40,10c3067,1164,3081,1161,3093,1154v12,-8,22,-18,29,-30c3128,1111,3132,1097,3132,1081xm3521,1144c3399,980,3399,980,3399,980v-17,,-17,,-17,c3382,1182,3382,1182,3382,1182v20,,20,,20,c3402,1018,3402,1018,3402,1018v123,164,123,164,123,164c3541,1182,3541,1182,3541,1182v,-202,,-202,,-202c3521,980,3521,980,3521,980r,164xm3955,1028v8,16,13,33,13,53c3968,1100,3963,1118,3955,1133v-9,15,-21,27,-36,36c3904,1177,3886,1182,3866,1182v-77,,-77,,-77,c3789,980,3789,980,3789,980v77,,77,,77,c3886,980,3904,984,3919,993v15,8,27,20,36,35xm3948,1081v,-16,-4,-31,-11,-43c3931,1026,3921,1016,3908,1009v-12,-7,-27,-11,-43,-11c3809,998,3809,998,3809,998v,165,,165,,165c3865,1163,3865,1163,3865,1163v16,,31,-3,43,-10c3921,1146,3931,1136,3937,1124v7,-13,11,-27,11,-43xm4218,1088v99,,99,,99,c4317,1070,4317,1070,4317,1070v-99,,-99,,-99,c4218,998,4218,998,4218,998v110,,110,,110,c4328,980,4328,980,4328,980v-130,,-130,,-130,c4198,1182,4198,1182,4198,1182v135,,135,,135,c4333,1163,4333,1163,4333,1163v-115,,-115,,-115,l4218,1088xm4671,1112v46,70,46,70,46,70c4695,1182,4695,1182,4695,1182v-43,-65,-43,-65,-43,-65c4647,1117,4642,1118,4636,1118v-51,,-51,,-51,c4585,1182,4585,1182,4585,1182v-20,,-20,,-20,c4565,980,4565,980,4565,980v71,,71,,71,c4661,980,4680,986,4693,998v14,13,21,30,21,51c4714,1065,4710,1078,4703,1089v-8,11,-18,19,-32,23xm4679,1086v10,-9,15,-21,15,-37c4694,1033,4689,1020,4679,1011v-10,-8,-24,-13,-43,-13c4585,998,4585,998,4585,998v,101,,101,,101c4636,1099,4636,1099,4636,1099v19,,33,-4,43,-13xm5133,1154c5077,980,5077,980,5077,980v-19,,-19,,-19,c5001,1153,5001,1153,5001,1153,4947,980,4947,980,4947,980v-21,,-21,,-21,c4990,1182,4990,1182,4990,1182v21,,21,,21,c5067,1010,5067,1010,5067,1010v55,172,55,172,55,172c5144,1182,5144,1182,5144,1182v64,-202,64,-202,64,-202c5188,980,5188,980,5188,980r-55,174xm5434,1182v20,,20,,20,c5454,980,5454,980,5454,980v-20,,-20,,-20,l5434,1182xm5688,998v69,,69,,69,c5757,1121,5757,1121,5757,1121v,29,-12,44,-35,44c5705,1165,5691,1157,5681,1140v-12,15,-12,15,-12,15c5675,1164,5682,1171,5691,1176v10,5,20,7,30,7c5740,1183,5754,1178,5763,1167v9,-10,14,-26,14,-47c5777,980,5777,980,5777,980v-89,,-89,,-89,l5688,998xm6115,1083v-9,-4,-20,-7,-34,-11c6070,1069,6060,1066,6053,1064v-7,-3,-13,-7,-17,-12c6031,1047,6029,1041,6029,1033v,-11,4,-20,13,-26c6050,1000,6063,996,6079,996v9,,18,2,27,4c6115,1003,6123,1007,6131,1013v7,-17,7,-17,7,-17c6130,990,6121,986,6111,983v-10,-3,-21,-5,-32,-5c6064,978,6051,981,6040,986v-10,5,-18,11,-23,20c6012,1014,6009,1023,6009,1033v,13,3,23,9,30c6024,1070,6032,1076,6040,1079v9,4,20,8,34,12c6086,1094,6096,1096,6102,1099v7,3,13,6,17,11c6124,1115,6126,1121,6126,1129v,11,-4,20,-13,26c6105,1162,6092,1165,6075,1165v-12,,-24,-2,-35,-7c6028,1154,6019,1148,6012,1141v-8,16,-8,16,-8,16c6012,1165,6022,1171,6034,1176v13,5,27,7,41,7c6091,1183,6104,1181,6114,1176v11,-5,19,-11,24,-20c6143,1148,6146,1139,6146,1128v,-12,-3,-22,-9,-29c6131,1092,6124,1086,6115,1083xm6140,780c58,780,58,780,58,780v,19,,19,,19c6140,799,6140,799,6140,799r,-19xe" fillcolor="#3555a3" stroked="f">
                <v:path arrowok="t" o:connecttype="custom" o:connectlocs="12065,27646;45085,54021;73343,186212;279083,183352;301625,2860;635000,2860;793750,2860;835343,133463;835343,36861;1167765,45441;1033145,122976;1082040,35590;1382078,72451;1421765,80713;1335723,39403;1462405,183352;1560830,6355;1677035,160155;1708785,93106;1825943,175408;1821180,93106;2021205,2860;1978343,145220;2021205,156978;30163,375602;30163,317133;179070,358443;147955,352723;279718,316497;257493,328255;278448,370200;300990,358443;379730,319993;371793,319675;402590,367022;410528,367340;492125,317133;492125,345732;652780,375602;755968,375602;769303,320628;996633,326666;941388,326666;969010,316815;991235,357172;1119188,375602;1244283,371471;1249998,329844;1253490,343508;1332865,311413;1490663,375602;1490028,317133;1455738,317133;1570673,311413;1647190,311413;1827848,317133;1834198,355901;1914208,328255;1917700,313320;1945005,358761;1941195,373696;1949450,253897" o:connectangles="0,0,0,0,0,0,0,0,0,0,0,0,0,0,0,0,0,0,0,0,0,0,0,0,0,0,0,0,0,0,0,0,0,0,0,0,0,0,0,0,0,0,0,0,0,0,0,0,0,0,0,0,0,0,0,0,0,0,0,0,0,0"/>
                <o:lock v:ext="edit" verticies="t"/>
              </v:shape>
              <v:shape id="Freeform 22" o:spid="_x0000_s1030" style="position:absolute;left:47174;top:2667;width:2260;height:2393;visibility:visible;mso-wrap-style:square;v-text-anchor:top" coordsize="712,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" path="m372,754v50,-3,150,-32,188,-177c598,433,712,215,675,191,614,152,536,392,508,381,471,364,603,90,528,63,445,32,439,335,406,324,366,313,421,8,336,4,253,,323,328,286,337,241,349,236,71,149,92v-99,23,87,319,39,384c146,524,94,342,51,395,,457,117,580,200,666v63,64,146,89,172,88e" fillcolor="#3555a3" stroked="f">
                <v:path arrowok="t" o:connecttype="custom" o:connectlocs="118110,239078;177800,182955;214313,60562;161290,120807;167640,19976;128905,102734;106680,1268;90805,106856;47308,29171;59690,150930;16193,125246;63500,211175;118110,239078" o:connectangles="0,0,0,0,0,0,0,0,0,0,0,0,0"/>
              </v:shape>
              <v:shape id="Freeform 23" o:spid="_x0000_s1031" style="position:absolute;left:45720;top:4070;width:2038;height:1975;visibility:visible;mso-wrap-style:square;v-text-anchor:top" coordsize="642,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" path="m554,453v32,-34,88,-152,23,-217c480,138,397,2,361,21v-59,31,57,149,35,166c366,209,242,,186,47,123,99,328,221,304,243,277,269,94,102,51,168,9,232,269,310,259,344,248,386,51,272,27,351,,440,312,416,342,485v19,56,-180,9,-158,68c211,622,370,610,471,550v54,-33,63,-77,83,-97e" fillcolor="#8235a2" stroked="f">
                <v:path arrowok="t" o:connecttype="custom" o:connectlocs="175895,143828;183198,74930;114618,6668;125730,59373;59055,14923;96520,77153;16193,53340;82233,109220;8573,111443;108585,153988;58420,175578;149543,174625;175895,143828" o:connectangles="0,0,0,0,0,0,0,0,0,0,0,0,0"/>
              </v:shape>
              <v:shape id="Freeform 24" o:spid="_x0000_s1032" style="position:absolute;left:47409;top:6673;width:2444;height:2471;visibility:visible;mso-wrap-style:square;v-text-anchor:top" coordsize="769,7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" path="m344,23c295,11,193,9,155,154,116,298,,528,38,552,99,591,179,339,207,350,244,367,88,672,162,700,245,730,276,396,309,407v40,11,-36,362,49,366c442,777,392,403,429,394v44,-12,38,336,125,315c653,686,472,337,520,272v42,-48,114,125,170,86c769,304,578,117,486,43,432,,373,31,344,23e" fillcolor="#f2980a" stroked="f">
                <v:path arrowok="t" o:connecttype="custom" o:connectlocs="109362,7312;49276,48958;12081,175486;65808,111268;51502,222536;98235,129389;113813,245743;136385,125256;176124,225397;165315,86471;219360,113811;154506,13670;109362,7312" o:connectangles="0,0,0,0,0,0,0,0,0,0,0,0,0"/>
              </v:shape>
              <v:shape id="Freeform 25" o:spid="_x0000_s1033" style="position:absolute;left:45548;top:6083;width:2102;height:1981;visibility:visible;mso-wrap-style:square;v-text-anchor:top" coordsize="663,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" path="m625,92c603,55,601,,437,21,288,39,87,14,85,58v-3,72,170,27,175,57c264,155,,158,14,237v15,87,241,-39,248,-5c272,272,16,353,55,429,93,503,306,302,333,329,366,362,152,485,213,550,283,624,430,318,510,327v63,12,-7,182,60,194c649,534,634,314,652,197,663,129,641,118,625,92e" fillcolor="#a23556" stroked="f">
                <v:path arrowok="t" o:connecttype="custom" o:connectlocs="198138,29210;138538,6668;26947,18415;82425,36513;4438,75248;83060,73660;17436,136208;105568,104458;67525,174625;161681,103823;180702,165418;206698,62548;198138,29210" o:connectangles="0,0,0,0,0,0,0,0,0,0,0,0,0"/>
              </v:shape>
              <v:shape id="Freeform 26" o:spid="_x0000_s1034" style="position:absolute;left:49155;top:5651;width:1949;height:1816;visibility:visible;mso-wrap-style:square;v-text-anchor:top" coordsize="614,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" path="m74,164c45,194,,268,89,356v89,89,164,213,197,196c340,524,234,416,254,401v28,-20,140,170,191,128c503,481,316,370,338,350v25,-24,191,128,230,68c606,360,370,289,379,258v10,-38,189,66,211,-6c614,170,330,192,303,130,286,79,461,117,441,63,417,,242,45,149,82,95,102,92,146,74,164e" fillcolor="#2699ab" stroked="f">
                <v:path arrowok="t" o:connecttype="custom" o:connectlocs="23495,52161;28258,113228;90805,175567;80645,127540;141288,168252;107315,111320;180340,132947;120333,82058;187325,80150;96203,41347;140018,20038;47308,26081;23495,52161" o:connectangles="0,0,0,0,0,0,0,0,0,0,0,0,0"/>
              </v:shape>
              <v:shape id="Freeform 27" o:spid="_x0000_s1035" style="position:absolute;left:49079;top:3492;width:2235;height:2261;visibility:visible;mso-wrap-style:square;v-text-anchor:top" coordsize="705,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" path="m45,598v15,52,96,113,252,71c454,626,611,659,613,611,617,533,429,582,424,549,420,506,705,503,690,418v-16,-94,-260,42,-268,5c411,380,688,292,646,210,605,130,374,348,345,318,310,283,541,150,475,79,399,,241,330,154,320,86,307,244,141,171,129,86,115,2,309,1,462,,536,36,566,45,598e" fillcolor="#56ab24" stroked="f">
                <v:path arrowok="t" o:connecttype="custom" o:connectlocs="14267,190132;94164,212706;194351,194265;134429,174553;218764,132902;133795,134491;204814,66769;109382,101107;150599,25118;48826,101743;54215,41015;317,146891;14267,190132" o:connectangles="0,0,0,0,0,0,0,0,0,0,0,0,0"/>
              </v:shape>
              <w10:wrap anchorx="page" anchory="page"/>
            </v:group>
          </w:pict>
        </mc:Fallback>
      </mc:AlternateContent>
    </w:r>
    <w:r>
      <w:rPr>
        <w:noProof/>
        <w:lang w:val="en-GB"/>
      </w:rPr>
      <mc:AlternateContent>
        <mc:Choice Requires="wpc">
          <w:drawing>
            <wp:anchor distT="0" distB="0" distL="114300" distR="114300" simplePos="0" relativeHeight="251662336" behindDoc="1" locked="0" layoutInCell="0" allowOverlap="1" wp14:anchorId="41B6F62E" wp14:editId="230F1FB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0692130"/>
              <wp:effectExtent l="0" t="0" r="78740" b="0"/>
              <wp:wrapNone/>
              <wp:docPr id="456088977" name="Papier 2(JU-LOCK)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1" name="Freeform 5"/>
                      <wps:cNvSpPr>
                        <a:spLocks/>
                      </wps:cNvSpPr>
                      <wps:spPr bwMode="auto">
                        <a:xfrm>
                          <a:off x="2125980" y="3376295"/>
                          <a:ext cx="5434330" cy="6085205"/>
                        </a:xfrm>
                        <a:custGeom>
                          <a:avLst/>
                          <a:gdLst>
                            <a:gd name="T0" fmla="*/ 15254 w 17117"/>
                            <a:gd name="T1" fmla="*/ 610 h 19166"/>
                            <a:gd name="T2" fmla="*/ 14477 w 17117"/>
                            <a:gd name="T3" fmla="*/ 7508 h 19166"/>
                            <a:gd name="T4" fmla="*/ 12630 w 17117"/>
                            <a:gd name="T5" fmla="*/ 3756 h 19166"/>
                            <a:gd name="T6" fmla="*/ 10129 w 17117"/>
                            <a:gd name="T7" fmla="*/ 0 h 19166"/>
                            <a:gd name="T8" fmla="*/ 9925 w 17117"/>
                            <a:gd name="T9" fmla="*/ 27 h 19166"/>
                            <a:gd name="T10" fmla="*/ 11287 w 17117"/>
                            <a:gd name="T11" fmla="*/ 7834 h 19166"/>
                            <a:gd name="T12" fmla="*/ 8524 w 17117"/>
                            <a:gd name="T13" fmla="*/ 4721 h 19166"/>
                            <a:gd name="T14" fmla="*/ 4682 w 17117"/>
                            <a:gd name="T15" fmla="*/ 1731 h 19166"/>
                            <a:gd name="T16" fmla="*/ 8803 w 17117"/>
                            <a:gd name="T17" fmla="*/ 10015 h 19166"/>
                            <a:gd name="T18" fmla="*/ 5877 w 17117"/>
                            <a:gd name="T19" fmla="*/ 8221 h 19166"/>
                            <a:gd name="T20" fmla="*/ 1854 w 17117"/>
                            <a:gd name="T21" fmla="*/ 6664 h 19166"/>
                            <a:gd name="T22" fmla="*/ 8783 w 17117"/>
                            <a:gd name="T23" fmla="*/ 14684 h 19166"/>
                            <a:gd name="T24" fmla="*/ 6633 w 17117"/>
                            <a:gd name="T25" fmla="*/ 14809 h 19166"/>
                            <a:gd name="T26" fmla="*/ 4430 w 17117"/>
                            <a:gd name="T27" fmla="*/ 15002 h 19166"/>
                            <a:gd name="T28" fmla="*/ 12042 w 17117"/>
                            <a:gd name="T29" fmla="*/ 18752 h 19166"/>
                            <a:gd name="T30" fmla="*/ 17117 w 17117"/>
                            <a:gd name="T31" fmla="*/ 18148 h 19166"/>
                            <a:gd name="T32" fmla="*/ 17117 w 17117"/>
                            <a:gd name="T33" fmla="*/ 5152 h 19166"/>
                            <a:gd name="T34" fmla="*/ 15254 w 17117"/>
                            <a:gd name="T35" fmla="*/ 610 h 191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17117" h="19166">
                              <a:moveTo>
                                <a:pt x="15254" y="610"/>
                              </a:moveTo>
                              <a:cubicBezTo>
                                <a:pt x="13264" y="694"/>
                                <a:pt x="15281" y="7310"/>
                                <a:pt x="14477" y="7508"/>
                              </a:cubicBezTo>
                              <a:cubicBezTo>
                                <a:pt x="13945" y="7605"/>
                                <a:pt x="13348" y="5681"/>
                                <a:pt x="12630" y="3756"/>
                              </a:cubicBezTo>
                              <a:cubicBezTo>
                                <a:pt x="11930" y="1878"/>
                                <a:pt x="11114" y="1"/>
                                <a:pt x="10129" y="0"/>
                              </a:cubicBezTo>
                              <a:cubicBezTo>
                                <a:pt x="10061" y="0"/>
                                <a:pt x="9993" y="9"/>
                                <a:pt x="9925" y="27"/>
                              </a:cubicBezTo>
                              <a:cubicBezTo>
                                <a:pt x="7575" y="645"/>
                                <a:pt x="12209" y="7571"/>
                                <a:pt x="11287" y="7834"/>
                              </a:cubicBezTo>
                              <a:cubicBezTo>
                                <a:pt x="10784" y="8015"/>
                                <a:pt x="9718" y="6368"/>
                                <a:pt x="8524" y="4721"/>
                              </a:cubicBezTo>
                              <a:cubicBezTo>
                                <a:pt x="7203" y="2899"/>
                                <a:pt x="5725" y="1076"/>
                                <a:pt x="4682" y="1731"/>
                              </a:cubicBezTo>
                              <a:cubicBezTo>
                                <a:pt x="2744" y="2947"/>
                                <a:pt x="9490" y="9218"/>
                                <a:pt x="8803" y="10015"/>
                              </a:cubicBezTo>
                              <a:cubicBezTo>
                                <a:pt x="8420" y="10476"/>
                                <a:pt x="7215" y="9349"/>
                                <a:pt x="5877" y="8221"/>
                              </a:cubicBezTo>
                              <a:cubicBezTo>
                                <a:pt x="4379" y="6958"/>
                                <a:pt x="2715" y="5696"/>
                                <a:pt x="1854" y="6664"/>
                              </a:cubicBezTo>
                              <a:cubicBezTo>
                                <a:pt x="0" y="8750"/>
                                <a:pt x="8841" y="12454"/>
                                <a:pt x="8783" y="14684"/>
                              </a:cubicBezTo>
                              <a:cubicBezTo>
                                <a:pt x="8695" y="15543"/>
                                <a:pt x="7668" y="15176"/>
                                <a:pt x="6633" y="14809"/>
                              </a:cubicBezTo>
                              <a:cubicBezTo>
                                <a:pt x="5571" y="14432"/>
                                <a:pt x="4502" y="14056"/>
                                <a:pt x="4430" y="15002"/>
                              </a:cubicBezTo>
                              <a:cubicBezTo>
                                <a:pt x="4264" y="17198"/>
                                <a:pt x="8833" y="18148"/>
                                <a:pt x="12042" y="18752"/>
                              </a:cubicBezTo>
                              <a:cubicBezTo>
                                <a:pt x="14243" y="19166"/>
                                <a:pt x="16339" y="18586"/>
                                <a:pt x="17117" y="18148"/>
                              </a:cubicBezTo>
                              <a:cubicBezTo>
                                <a:pt x="17117" y="5152"/>
                                <a:pt x="17117" y="5152"/>
                                <a:pt x="17117" y="5152"/>
                              </a:cubicBezTo>
                              <a:cubicBezTo>
                                <a:pt x="16500" y="2648"/>
                                <a:pt x="15931" y="581"/>
                                <a:pt x="15254" y="61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F4E6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6"/>
                      <wps:cNvSpPr>
                        <a:spLocks noEditPoints="1"/>
                      </wps:cNvSpPr>
                      <wps:spPr bwMode="auto">
                        <a:xfrm>
                          <a:off x="3790950" y="4418965"/>
                          <a:ext cx="3769360" cy="4678045"/>
                        </a:xfrm>
                        <a:custGeom>
                          <a:avLst/>
                          <a:gdLst>
                            <a:gd name="T0" fmla="*/ 6114 w 11873"/>
                            <a:gd name="T1" fmla="*/ 3980 h 14734"/>
                            <a:gd name="T2" fmla="*/ 4812 w 11873"/>
                            <a:gd name="T3" fmla="*/ 742 h 14734"/>
                            <a:gd name="T4" fmla="*/ 5874 w 11873"/>
                            <a:gd name="T5" fmla="*/ 131 h 14734"/>
                            <a:gd name="T6" fmla="*/ 6114 w 11873"/>
                            <a:gd name="T7" fmla="*/ 3980 h 14734"/>
                            <a:gd name="T8" fmla="*/ 11873 w 11873"/>
                            <a:gd name="T9" fmla="*/ 6537 h 14734"/>
                            <a:gd name="T10" fmla="*/ 11873 w 11873"/>
                            <a:gd name="T11" fmla="*/ 3805 h 14734"/>
                            <a:gd name="T12" fmla="*/ 8595 w 11873"/>
                            <a:gd name="T13" fmla="*/ 6712 h 14734"/>
                            <a:gd name="T14" fmla="*/ 10263 w 11873"/>
                            <a:gd name="T15" fmla="*/ 612 h 14734"/>
                            <a:gd name="T16" fmla="*/ 9192 w 11873"/>
                            <a:gd name="T17" fmla="*/ 898 h 14734"/>
                            <a:gd name="T18" fmla="*/ 9233 w 11873"/>
                            <a:gd name="T19" fmla="*/ 4224 h 14734"/>
                            <a:gd name="T20" fmla="*/ 8125 w 11873"/>
                            <a:gd name="T21" fmla="*/ 2477 h 14734"/>
                            <a:gd name="T22" fmla="*/ 6136 w 11873"/>
                            <a:gd name="T23" fmla="*/ 5688 h 14734"/>
                            <a:gd name="T24" fmla="*/ 5984 w 11873"/>
                            <a:gd name="T25" fmla="*/ 4563 h 14734"/>
                            <a:gd name="T26" fmla="*/ 4244 w 11873"/>
                            <a:gd name="T27" fmla="*/ 2781 h 14734"/>
                            <a:gd name="T28" fmla="*/ 3589 w 11873"/>
                            <a:gd name="T29" fmla="*/ 6439 h 14734"/>
                            <a:gd name="T30" fmla="*/ 3559 w 11873"/>
                            <a:gd name="T31" fmla="*/ 6731 h 14734"/>
                            <a:gd name="T32" fmla="*/ 3473 w 11873"/>
                            <a:gd name="T33" fmla="*/ 6801 h 14734"/>
                            <a:gd name="T34" fmla="*/ 2799 w 11873"/>
                            <a:gd name="T35" fmla="*/ 7747 h 14734"/>
                            <a:gd name="T36" fmla="*/ 1976 w 11873"/>
                            <a:gd name="T37" fmla="*/ 6066 h 14734"/>
                            <a:gd name="T38" fmla="*/ 633 w 11873"/>
                            <a:gd name="T39" fmla="*/ 4937 h 14734"/>
                            <a:gd name="T40" fmla="*/ 448 w 11873"/>
                            <a:gd name="T41" fmla="*/ 4782 h 14734"/>
                            <a:gd name="T42" fmla="*/ 211 w 11873"/>
                            <a:gd name="T43" fmla="*/ 7933 h 14734"/>
                            <a:gd name="T44" fmla="*/ 3539 w 11873"/>
                            <a:gd name="T45" fmla="*/ 11400 h 14734"/>
                            <a:gd name="T46" fmla="*/ 1434 w 11873"/>
                            <a:gd name="T47" fmla="*/ 11541 h 14734"/>
                            <a:gd name="T48" fmla="*/ 1608 w 11873"/>
                            <a:gd name="T49" fmla="*/ 11849 h 14734"/>
                            <a:gd name="T50" fmla="*/ 3824 w 11873"/>
                            <a:gd name="T51" fmla="*/ 13771 h 14734"/>
                            <a:gd name="T52" fmla="*/ 9002 w 11873"/>
                            <a:gd name="T53" fmla="*/ 12339 h 14734"/>
                            <a:gd name="T54" fmla="*/ 11873 w 11873"/>
                            <a:gd name="T55" fmla="*/ 10013 h 14734"/>
                            <a:gd name="T56" fmla="*/ 11873 w 11873"/>
                            <a:gd name="T57" fmla="*/ 8081 h 14734"/>
                            <a:gd name="T58" fmla="*/ 9963 w 11873"/>
                            <a:gd name="T59" fmla="*/ 8904 h 14734"/>
                            <a:gd name="T60" fmla="*/ 11873 w 11873"/>
                            <a:gd name="T61" fmla="*/ 6537 h 1473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</a:cxnLst>
                          <a:rect l="0" t="0" r="r" b="b"/>
                          <a:pathLst>
                            <a:path w="11873" h="14734">
                              <a:moveTo>
                                <a:pt x="6114" y="3980"/>
                              </a:moveTo>
                              <a:cubicBezTo>
                                <a:pt x="5935" y="3274"/>
                                <a:pt x="5328" y="2016"/>
                                <a:pt x="4812" y="742"/>
                              </a:cubicBezTo>
                              <a:cubicBezTo>
                                <a:pt x="5064" y="255"/>
                                <a:pt x="5400" y="0"/>
                                <a:pt x="5874" y="131"/>
                              </a:cubicBezTo>
                              <a:cubicBezTo>
                                <a:pt x="7069" y="463"/>
                                <a:pt x="6476" y="2470"/>
                                <a:pt x="6114" y="3980"/>
                              </a:cubicBezTo>
                              <a:close/>
                              <a:moveTo>
                                <a:pt x="11873" y="6537"/>
                              </a:moveTo>
                              <a:cubicBezTo>
                                <a:pt x="11873" y="3805"/>
                                <a:pt x="11873" y="3805"/>
                                <a:pt x="11873" y="3805"/>
                              </a:cubicBezTo>
                              <a:cubicBezTo>
                                <a:pt x="10541" y="4668"/>
                                <a:pt x="8967" y="7124"/>
                                <a:pt x="8595" y="6712"/>
                              </a:cubicBezTo>
                              <a:cubicBezTo>
                                <a:pt x="7944" y="6080"/>
                                <a:pt x="11869" y="1606"/>
                                <a:pt x="10263" y="612"/>
                              </a:cubicBezTo>
                              <a:cubicBezTo>
                                <a:pt x="9911" y="394"/>
                                <a:pt x="9550" y="541"/>
                                <a:pt x="9192" y="898"/>
                              </a:cubicBezTo>
                              <a:cubicBezTo>
                                <a:pt x="9351" y="2531"/>
                                <a:pt x="9622" y="4128"/>
                                <a:pt x="9233" y="4224"/>
                              </a:cubicBezTo>
                              <a:cubicBezTo>
                                <a:pt x="8895" y="4286"/>
                                <a:pt x="8530" y="3530"/>
                                <a:pt x="8125" y="2477"/>
                              </a:cubicBezTo>
                              <a:cubicBezTo>
                                <a:pt x="7306" y="3990"/>
                                <a:pt x="6584" y="5805"/>
                                <a:pt x="6136" y="5688"/>
                              </a:cubicBezTo>
                              <a:cubicBezTo>
                                <a:pt x="5850" y="5619"/>
                                <a:pt x="5864" y="5174"/>
                                <a:pt x="5984" y="4563"/>
                              </a:cubicBezTo>
                              <a:cubicBezTo>
                                <a:pt x="5612" y="4594"/>
                                <a:pt x="4986" y="3807"/>
                                <a:pt x="4244" y="2781"/>
                              </a:cubicBezTo>
                              <a:cubicBezTo>
                                <a:pt x="4028" y="4015"/>
                                <a:pt x="3878" y="5427"/>
                                <a:pt x="3589" y="6439"/>
                              </a:cubicBezTo>
                              <a:cubicBezTo>
                                <a:pt x="3621" y="6568"/>
                                <a:pt x="3614" y="6667"/>
                                <a:pt x="3559" y="6731"/>
                              </a:cubicBezTo>
                              <a:cubicBezTo>
                                <a:pt x="3534" y="6761"/>
                                <a:pt x="3505" y="6784"/>
                                <a:pt x="3473" y="6801"/>
                              </a:cubicBezTo>
                              <a:cubicBezTo>
                                <a:pt x="3303" y="7272"/>
                                <a:pt x="3088" y="7615"/>
                                <a:pt x="2799" y="7747"/>
                              </a:cubicBezTo>
                              <a:cubicBezTo>
                                <a:pt x="2163" y="7982"/>
                                <a:pt x="2064" y="7043"/>
                                <a:pt x="1976" y="6066"/>
                              </a:cubicBezTo>
                              <a:cubicBezTo>
                                <a:pt x="1566" y="5737"/>
                                <a:pt x="1108" y="5337"/>
                                <a:pt x="633" y="4937"/>
                              </a:cubicBezTo>
                              <a:cubicBezTo>
                                <a:pt x="572" y="4885"/>
                                <a:pt x="510" y="4834"/>
                                <a:pt x="448" y="4782"/>
                              </a:cubicBezTo>
                              <a:cubicBezTo>
                                <a:pt x="50" y="5479"/>
                                <a:pt x="0" y="6652"/>
                                <a:pt x="211" y="7933"/>
                              </a:cubicBezTo>
                              <a:cubicBezTo>
                                <a:pt x="1928" y="9198"/>
                                <a:pt x="3564" y="10436"/>
                                <a:pt x="3539" y="11400"/>
                              </a:cubicBezTo>
                              <a:cubicBezTo>
                                <a:pt x="3453" y="12247"/>
                                <a:pt x="2453" y="11903"/>
                                <a:pt x="1434" y="11541"/>
                              </a:cubicBezTo>
                              <a:cubicBezTo>
                                <a:pt x="1490" y="11646"/>
                                <a:pt x="1548" y="11749"/>
                                <a:pt x="1608" y="11849"/>
                              </a:cubicBezTo>
                              <a:cubicBezTo>
                                <a:pt x="2381" y="13154"/>
                                <a:pt x="3330" y="13311"/>
                                <a:pt x="3824" y="13771"/>
                              </a:cubicBezTo>
                              <a:cubicBezTo>
                                <a:pt x="4635" y="14525"/>
                                <a:pt x="6712" y="14734"/>
                                <a:pt x="9002" y="12339"/>
                              </a:cubicBezTo>
                              <a:cubicBezTo>
                                <a:pt x="9922" y="11377"/>
                                <a:pt x="10973" y="10625"/>
                                <a:pt x="11873" y="10013"/>
                              </a:cubicBezTo>
                              <a:cubicBezTo>
                                <a:pt x="11873" y="8081"/>
                                <a:pt x="11873" y="8081"/>
                                <a:pt x="11873" y="8081"/>
                              </a:cubicBezTo>
                              <a:cubicBezTo>
                                <a:pt x="11011" y="8555"/>
                                <a:pt x="10181" y="9164"/>
                                <a:pt x="9963" y="8904"/>
                              </a:cubicBezTo>
                              <a:cubicBezTo>
                                <a:pt x="9695" y="8541"/>
                                <a:pt x="10833" y="7575"/>
                                <a:pt x="11873" y="653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EF7EA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7"/>
                      <wps:cNvSpPr>
                        <a:spLocks/>
                      </wps:cNvSpPr>
                      <wps:spPr bwMode="auto">
                        <a:xfrm>
                          <a:off x="5445760" y="6497955"/>
                          <a:ext cx="2278380" cy="2622550"/>
                        </a:xfrm>
                        <a:custGeom>
                          <a:avLst/>
                          <a:gdLst>
                            <a:gd name="T0" fmla="*/ 5111 w 7175"/>
                            <a:gd name="T1" fmla="*/ 7772 h 8259"/>
                            <a:gd name="T2" fmla="*/ 6666 w 7175"/>
                            <a:gd name="T3" fmla="*/ 5915 h 8259"/>
                            <a:gd name="T4" fmla="*/ 6729 w 7175"/>
                            <a:gd name="T5" fmla="*/ 1540 h 8259"/>
                            <a:gd name="T6" fmla="*/ 5579 w 7175"/>
                            <a:gd name="T7" fmla="*/ 4068 h 8259"/>
                            <a:gd name="T8" fmla="*/ 5049 w 7175"/>
                            <a:gd name="T9" fmla="*/ 390 h 8259"/>
                            <a:gd name="T10" fmla="*/ 4383 w 7175"/>
                            <a:gd name="T11" fmla="*/ 3777 h 8259"/>
                            <a:gd name="T12" fmla="*/ 2849 w 7175"/>
                            <a:gd name="T13" fmla="*/ 197 h 8259"/>
                            <a:gd name="T14" fmla="*/ 3204 w 7175"/>
                            <a:gd name="T15" fmla="*/ 4248 h 8259"/>
                            <a:gd name="T16" fmla="*/ 1038 w 7175"/>
                            <a:gd name="T17" fmla="*/ 1400 h 8259"/>
                            <a:gd name="T18" fmla="*/ 2620 w 7175"/>
                            <a:gd name="T19" fmla="*/ 5743 h 8259"/>
                            <a:gd name="T20" fmla="*/ 649 w 7175"/>
                            <a:gd name="T21" fmla="*/ 5346 h 8259"/>
                            <a:gd name="T22" fmla="*/ 3617 w 7175"/>
                            <a:gd name="T23" fmla="*/ 7974 h 8259"/>
                            <a:gd name="T24" fmla="*/ 5111 w 7175"/>
                            <a:gd name="T25" fmla="*/ 7772 h 82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7175" h="8259">
                              <a:moveTo>
                                <a:pt x="5111" y="7772"/>
                              </a:moveTo>
                              <a:cubicBezTo>
                                <a:pt x="5638" y="7758"/>
                                <a:pt x="6685" y="7494"/>
                                <a:pt x="6666" y="5915"/>
                              </a:cubicBezTo>
                              <a:cubicBezTo>
                                <a:pt x="6647" y="4336"/>
                                <a:pt x="7175" y="1677"/>
                                <a:pt x="6729" y="1540"/>
                              </a:cubicBezTo>
                              <a:cubicBezTo>
                                <a:pt x="5998" y="1316"/>
                                <a:pt x="5895" y="4099"/>
                                <a:pt x="5579" y="4068"/>
                              </a:cubicBezTo>
                              <a:cubicBezTo>
                                <a:pt x="5160" y="4000"/>
                                <a:pt x="5884" y="460"/>
                                <a:pt x="5049" y="390"/>
                              </a:cubicBezTo>
                              <a:cubicBezTo>
                                <a:pt x="4119" y="313"/>
                                <a:pt x="4750" y="3800"/>
                                <a:pt x="4383" y="3777"/>
                              </a:cubicBezTo>
                              <a:cubicBezTo>
                                <a:pt x="3950" y="3779"/>
                                <a:pt x="3727" y="0"/>
                                <a:pt x="2849" y="197"/>
                              </a:cubicBezTo>
                              <a:cubicBezTo>
                                <a:pt x="1991" y="389"/>
                                <a:pt x="3555" y="4048"/>
                                <a:pt x="3204" y="4248"/>
                              </a:cubicBezTo>
                              <a:cubicBezTo>
                                <a:pt x="2785" y="4498"/>
                                <a:pt x="1863" y="945"/>
                                <a:pt x="1038" y="1400"/>
                              </a:cubicBezTo>
                              <a:cubicBezTo>
                                <a:pt x="100" y="1917"/>
                                <a:pt x="2926" y="4943"/>
                                <a:pt x="2620" y="5743"/>
                              </a:cubicBezTo>
                              <a:cubicBezTo>
                                <a:pt x="2332" y="6350"/>
                                <a:pt x="1111" y="4795"/>
                                <a:pt x="649" y="5346"/>
                              </a:cubicBezTo>
                              <a:cubicBezTo>
                                <a:pt x="0" y="6120"/>
                                <a:pt x="2465" y="7479"/>
                                <a:pt x="3617" y="7974"/>
                              </a:cubicBezTo>
                              <a:cubicBezTo>
                                <a:pt x="4281" y="8259"/>
                                <a:pt x="4789" y="7780"/>
                                <a:pt x="5111" y="7772"/>
                              </a:cubicBezTo>
                            </a:path>
                          </a:pathLst>
                        </a:custGeom>
                        <a:solidFill>
                          <a:srgbClr val="EBEEF6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FD3EEF9" id="Papier 2(JU-LOCK)" o:spid="_x0000_s1026" editas="canvas" style="position:absolute;margin-left:0;margin-top:0;width:595.3pt;height:841.9pt;z-index:-251654144;mso-position-horizontal-relative:page;mso-position-vertical-relative:page" coordsize="75603,106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" o:allowincell="f">
              <v:shape id="_x0000_s1027" type="#_x0000_t75" style="position:absolute;width:75603;height:106921;visibility:visible;mso-wrap-style:square">
                <v:fill o:detectmouseclick="t"/>
                <v:path o:connecttype="none"/>
              </v:shape>
              <v:shape id="Freeform 5" o:spid="_x0000_s1028" style="position:absolute;left:21259;top:33762;width:54344;height:60853;visibility:visible;mso-wrap-style:square;v-text-anchor:top" coordsize="17117,19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" path="m15254,610v-1990,84,27,6700,-777,6898c13945,7605,13348,5681,12630,3756,11930,1878,11114,1,10129,v-68,,-136,9,-204,27c7575,645,12209,7571,11287,7834,10784,8015,9718,6368,8524,4721,7203,2899,5725,1076,4682,1731,2744,2947,9490,9218,8803,10015,8420,10476,7215,9349,5877,8221,4379,6958,2715,5696,1854,6664,,8750,8841,12454,8783,14684v-88,859,-1115,492,-2150,125c5571,14432,4502,14056,4430,15002v-166,2196,4403,3146,7612,3750c14243,19166,16339,18586,17117,18148v,-12996,,-12996,,-12996c16500,2648,15931,581,15254,610xe" fillcolor="#fef4e6" stroked="f">
                <v:path arrowok="t" o:connecttype="custom" o:connectlocs="4842862,193675;4596179,2383790;4009791,1192530;3215770,0;3151003,8573;3583413,2487295;2706212,1498918;1486448,549593;2794789,3179763;1865838,2610168;588611,2115820;2788440,4662170;2105854,4701858;1406443,4763135;3823112,5953760;5434330,5761990;5434330,1635760;4842862,193675" o:connectangles="0,0,0,0,0,0,0,0,0,0,0,0,0,0,0,0,0,0"/>
              </v:shape>
              <v:shape id="Freeform 6" o:spid="_x0000_s1029" style="position:absolute;left:37909;top:44189;width:37694;height:46781;visibility:visible;mso-wrap-style:square;v-text-anchor:top" coordsize="11873,14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" path="m6114,3980c5935,3274,5328,2016,4812,742,5064,255,5400,,5874,131v1195,332,602,2339,240,3849xm11873,6537v,-2732,,-2732,,-2732c10541,4668,8967,7124,8595,6712,7944,6080,11869,1606,10263,612,9911,394,9550,541,9192,898v159,1633,430,3230,41,3326c8895,4286,8530,3530,8125,2477,7306,3990,6584,5805,6136,5688,5850,5619,5864,5174,5984,4563,5612,4594,4986,3807,4244,2781,4028,4015,3878,5427,3589,6439v32,129,25,228,-30,292c3534,6761,3505,6784,3473,6801v-170,471,-385,814,-674,946c2163,7982,2064,7043,1976,6066,1566,5737,1108,5337,633,4937,572,4885,510,4834,448,4782,50,5479,,6652,211,7933v1717,1265,3353,2503,3328,3467c3453,12247,2453,11903,1434,11541v56,105,114,208,174,308c2381,13154,3330,13311,3824,13771v811,754,2888,963,5178,-1432c9922,11377,10973,10625,11873,10013v,-1932,,-1932,,-1932c11011,8555,10181,9164,9963,8904v-268,-363,870,-1329,1910,-2367xe" fillcolor="#eef7ea" stroked="f">
                <v:path arrowok="t" o:connecttype="custom" o:connectlocs="1941032,1263650;1527681,235585;1864838,41593;1941032,1263650;3769360,2075498;3769360,1208088;2728683,2131060;3258228,194310;2918214,285115;2931231,1341120;2579470,786448;1948016,1805940;1899760,1448753;1347357,882968;1139412,2044383;1129887,2137093;1102585,2159318;888608,2459673;627327,1925955;200961,1567498;142228,1518285;66987,2518728;1123538,3619500;455257,3664268;510497,3762058;1214018,4372293;2857894,3917633;3769360,3179128;3769360,2565718;3162986,2827020;3769360,2075498" o:connectangles="0,0,0,0,0,0,0,0,0,0,0,0,0,0,0,0,0,0,0,0,0,0,0,0,0,0,0,0,0,0,0"/>
                <o:lock v:ext="edit" verticies="t"/>
              </v:shape>
              <v:shape id="Freeform 7" o:spid="_x0000_s1030" style="position:absolute;left:54457;top:64979;width:22784;height:26226;visibility:visible;mso-wrap-style:square;v-text-anchor:top" coordsize="7175,8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" path="m5111,7772v527,-14,1574,-278,1555,-1857c6647,4336,7175,1677,6729,1540,5998,1316,5895,4099,5579,4068,5160,4000,5884,460,5049,390,4119,313,4750,3800,4383,3777,3950,3779,3727,,2849,197v-858,192,706,3851,355,4051c2785,4498,1863,945,1038,1400,100,1917,2926,4943,2620,5743,2332,6350,1111,4795,649,5346,,6120,2465,7479,3617,7974v664,285,1172,-194,1494,-202e" fillcolor="#ebeef6" stroked="f">
                <v:path arrowok="t" o:connecttype="custom" o:connectlocs="1622969,2467909;2116750,1878240;2136755,489009;1771579,1291746;1603281,123840;1391796,1199343;904684,62555;1017412,1348903;329611,444554;831966,1823623;206086,1697561;1148558,2532052;1622969,2467909" o:connectangles="0,0,0,0,0,0,0,0,0,0,0,0,0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38DEE" w14:textId="77777777" w:rsidR="00A324E4" w:rsidRDefault="00A324E4" w:rsidP="007732CA">
    <w:pPr>
      <w:pStyle w:val="Koptekst"/>
    </w:pPr>
  </w:p>
  <w:p w14:paraId="3AE52491" w14:textId="77777777" w:rsidR="00A324E4" w:rsidRDefault="00A324E4" w:rsidP="00A324E4">
    <w:pPr>
      <w:spacing w:after="0"/>
      <w:ind w:right="-428"/>
      <w:rPr>
        <w:rFonts w:ascii="Aptos" w:hAnsi="Aptos"/>
        <w:b/>
        <w:sz w:val="20"/>
        <w:szCs w:val="20"/>
      </w:rPr>
    </w:pPr>
  </w:p>
  <w:p w14:paraId="5D148DE9" w14:textId="77777777" w:rsidR="00A324E4" w:rsidRDefault="00A324E4" w:rsidP="00A324E4">
    <w:pPr>
      <w:spacing w:after="0"/>
      <w:ind w:right="-428"/>
      <w:rPr>
        <w:rFonts w:ascii="Aptos" w:hAnsi="Aptos"/>
        <w:b/>
        <w:sz w:val="20"/>
        <w:szCs w:val="20"/>
      </w:rPr>
    </w:pPr>
  </w:p>
  <w:p w14:paraId="7DC8B9A0" w14:textId="03B8A167" w:rsidR="00A324E4" w:rsidRPr="00A324E4" w:rsidRDefault="00A324E4" w:rsidP="00A324E4">
    <w:pPr>
      <w:spacing w:after="0"/>
      <w:ind w:right="-428"/>
      <w:rPr>
        <w:rFonts w:ascii="Aptos" w:hAnsi="Aptos"/>
        <w:b/>
        <w:sz w:val="20"/>
        <w:szCs w:val="20"/>
      </w:rPr>
    </w:pPr>
    <w:r w:rsidRPr="00A324E4">
      <w:rPr>
        <w:rFonts w:ascii="Aptos" w:hAnsi="Aptos"/>
        <w:b/>
        <w:sz w:val="20"/>
        <w:szCs w:val="20"/>
      </w:rPr>
      <w:t xml:space="preserve">EVALUATIE TOELAATBAARHEIDSVERKLARING </w:t>
    </w:r>
  </w:p>
  <w:p w14:paraId="514EF633" w14:textId="29965447" w:rsidR="002E7620" w:rsidRPr="00A324E4" w:rsidRDefault="00A324E4" w:rsidP="00A324E4">
    <w:pPr>
      <w:spacing w:after="0"/>
      <w:ind w:right="-709"/>
      <w:rPr>
        <w:rFonts w:ascii="Aptos" w:hAnsi="Aptos"/>
        <w:b/>
        <w:sz w:val="20"/>
        <w:szCs w:val="20"/>
      </w:rPr>
    </w:pPr>
    <w:r w:rsidRPr="00A324E4">
      <w:rPr>
        <w:rFonts w:ascii="Aptos" w:hAnsi="Aptos"/>
        <w:b/>
        <w:sz w:val="20"/>
        <w:szCs w:val="20"/>
      </w:rPr>
      <w:t>BIJ NADERENDE EINDDATUM</w:t>
    </w:r>
    <w:r w:rsidR="00F86602">
      <w:rPr>
        <w:noProof/>
        <w:lang w:val="en-GB"/>
      </w:rPr>
      <mc:AlternateContent>
        <mc:Choice Requires="wpc">
          <w:drawing>
            <wp:anchor distT="0" distB="0" distL="114300" distR="114300" simplePos="0" relativeHeight="251660288" behindDoc="1" locked="0" layoutInCell="1" allowOverlap="1" wp14:anchorId="6948F72B" wp14:editId="2F3F1EA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0692130"/>
              <wp:effectExtent l="0" t="0" r="0" b="0"/>
              <wp:wrapNone/>
              <wp:docPr id="1263664110" name="JE2602222216ju 02brief.emf(JU-LOCK)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635759024" name="Freeform 20"/>
                      <wps:cNvSpPr>
                        <a:spLocks/>
                      </wps:cNvSpPr>
                      <wps:spPr bwMode="auto">
                        <a:xfrm>
                          <a:off x="6887210" y="9837420"/>
                          <a:ext cx="537210" cy="596265"/>
                        </a:xfrm>
                        <a:custGeom>
                          <a:avLst/>
                          <a:gdLst>
                            <a:gd name="T0" fmla="*/ 154 w 1691"/>
                            <a:gd name="T1" fmla="*/ 1549 h 1879"/>
                            <a:gd name="T2" fmla="*/ 725 w 1691"/>
                            <a:gd name="T3" fmla="*/ 1723 h 1879"/>
                            <a:gd name="T4" fmla="*/ 1512 w 1691"/>
                            <a:gd name="T5" fmla="*/ 1379 h 1879"/>
                            <a:gd name="T6" fmla="*/ 1040 w 1691"/>
                            <a:gd name="T7" fmla="*/ 1299 h 1879"/>
                            <a:gd name="T8" fmla="*/ 1626 w 1691"/>
                            <a:gd name="T9" fmla="*/ 892 h 1879"/>
                            <a:gd name="T10" fmla="*/ 991 w 1691"/>
                            <a:gd name="T11" fmla="*/ 999 h 1879"/>
                            <a:gd name="T12" fmla="*/ 1448 w 1691"/>
                            <a:gd name="T13" fmla="*/ 413 h 1879"/>
                            <a:gd name="T14" fmla="*/ 771 w 1691"/>
                            <a:gd name="T15" fmla="*/ 777 h 1879"/>
                            <a:gd name="T16" fmla="*/ 993 w 1691"/>
                            <a:gd name="T17" fmla="*/ 163 h 1879"/>
                            <a:gd name="T18" fmla="*/ 316 w 1691"/>
                            <a:gd name="T19" fmla="*/ 850 h 1879"/>
                            <a:gd name="T20" fmla="*/ 280 w 1691"/>
                            <a:gd name="T21" fmla="*/ 377 h 1879"/>
                            <a:gd name="T22" fmla="*/ 1 w 1691"/>
                            <a:gd name="T23" fmla="*/ 1240 h 1879"/>
                            <a:gd name="T24" fmla="*/ 154 w 1691"/>
                            <a:gd name="T25" fmla="*/ 1549 h 18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1691" h="1879">
                              <a:moveTo>
                                <a:pt x="154" y="1549"/>
                              </a:moveTo>
                              <a:cubicBezTo>
                                <a:pt x="208" y="1667"/>
                                <a:pt x="369" y="1879"/>
                                <a:pt x="725" y="1723"/>
                              </a:cubicBezTo>
                              <a:cubicBezTo>
                                <a:pt x="1082" y="1567"/>
                                <a:pt x="1524" y="1494"/>
                                <a:pt x="1512" y="1379"/>
                              </a:cubicBezTo>
                              <a:cubicBezTo>
                                <a:pt x="1493" y="1192"/>
                                <a:pt x="1063" y="1374"/>
                                <a:pt x="1040" y="1299"/>
                              </a:cubicBezTo>
                              <a:cubicBezTo>
                                <a:pt x="1015" y="1197"/>
                                <a:pt x="1691" y="1089"/>
                                <a:pt x="1626" y="892"/>
                              </a:cubicBezTo>
                              <a:cubicBezTo>
                                <a:pt x="1554" y="674"/>
                                <a:pt x="1021" y="1085"/>
                                <a:pt x="991" y="999"/>
                              </a:cubicBezTo>
                              <a:cubicBezTo>
                                <a:pt x="949" y="901"/>
                                <a:pt x="1577" y="594"/>
                                <a:pt x="1448" y="413"/>
                              </a:cubicBezTo>
                              <a:cubicBezTo>
                                <a:pt x="1321" y="237"/>
                                <a:pt x="850" y="838"/>
                                <a:pt x="771" y="777"/>
                              </a:cubicBezTo>
                              <a:cubicBezTo>
                                <a:pt x="673" y="706"/>
                                <a:pt x="1176" y="306"/>
                                <a:pt x="993" y="163"/>
                              </a:cubicBezTo>
                              <a:cubicBezTo>
                                <a:pt x="786" y="0"/>
                                <a:pt x="527" y="842"/>
                                <a:pt x="316" y="850"/>
                              </a:cubicBezTo>
                              <a:cubicBezTo>
                                <a:pt x="150" y="843"/>
                                <a:pt x="457" y="380"/>
                                <a:pt x="280" y="377"/>
                              </a:cubicBezTo>
                              <a:cubicBezTo>
                                <a:pt x="71" y="374"/>
                                <a:pt x="2" y="931"/>
                                <a:pt x="1" y="1240"/>
                              </a:cubicBezTo>
                              <a:cubicBezTo>
                                <a:pt x="0" y="1419"/>
                                <a:pt x="122" y="1477"/>
                                <a:pt x="154" y="1549"/>
                              </a:cubicBezTo>
                            </a:path>
                          </a:pathLst>
                        </a:custGeom>
                        <a:solidFill>
                          <a:srgbClr val="F3980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10797281" name="Freeform 21"/>
                      <wps:cNvSpPr>
                        <a:spLocks noEditPoints="1"/>
                      </wps:cNvSpPr>
                      <wps:spPr bwMode="auto">
                        <a:xfrm>
                          <a:off x="5230495" y="408940"/>
                          <a:ext cx="2029460" cy="375920"/>
                        </a:xfrm>
                        <a:custGeom>
                          <a:avLst/>
                          <a:gdLst>
                            <a:gd name="T0" fmla="*/ 38 w 6392"/>
                            <a:gd name="T1" fmla="*/ 87 h 1183"/>
                            <a:gd name="T2" fmla="*/ 142 w 6392"/>
                            <a:gd name="T3" fmla="*/ 170 h 1183"/>
                            <a:gd name="T4" fmla="*/ 231 w 6392"/>
                            <a:gd name="T5" fmla="*/ 586 h 1183"/>
                            <a:gd name="T6" fmla="*/ 879 w 6392"/>
                            <a:gd name="T7" fmla="*/ 577 h 1183"/>
                            <a:gd name="T8" fmla="*/ 950 w 6392"/>
                            <a:gd name="T9" fmla="*/ 9 h 1183"/>
                            <a:gd name="T10" fmla="*/ 2000 w 6392"/>
                            <a:gd name="T11" fmla="*/ 9 h 1183"/>
                            <a:gd name="T12" fmla="*/ 2500 w 6392"/>
                            <a:gd name="T13" fmla="*/ 9 h 1183"/>
                            <a:gd name="T14" fmla="*/ 2631 w 6392"/>
                            <a:gd name="T15" fmla="*/ 420 h 1183"/>
                            <a:gd name="T16" fmla="*/ 2631 w 6392"/>
                            <a:gd name="T17" fmla="*/ 116 h 1183"/>
                            <a:gd name="T18" fmla="*/ 3678 w 6392"/>
                            <a:gd name="T19" fmla="*/ 143 h 1183"/>
                            <a:gd name="T20" fmla="*/ 3254 w 6392"/>
                            <a:gd name="T21" fmla="*/ 387 h 1183"/>
                            <a:gd name="T22" fmla="*/ 3408 w 6392"/>
                            <a:gd name="T23" fmla="*/ 112 h 1183"/>
                            <a:gd name="T24" fmla="*/ 4353 w 6392"/>
                            <a:gd name="T25" fmla="*/ 228 h 1183"/>
                            <a:gd name="T26" fmla="*/ 4478 w 6392"/>
                            <a:gd name="T27" fmla="*/ 254 h 1183"/>
                            <a:gd name="T28" fmla="*/ 4207 w 6392"/>
                            <a:gd name="T29" fmla="*/ 124 h 1183"/>
                            <a:gd name="T30" fmla="*/ 4606 w 6392"/>
                            <a:gd name="T31" fmla="*/ 577 h 1183"/>
                            <a:gd name="T32" fmla="*/ 4916 w 6392"/>
                            <a:gd name="T33" fmla="*/ 20 h 1183"/>
                            <a:gd name="T34" fmla="*/ 5282 w 6392"/>
                            <a:gd name="T35" fmla="*/ 504 h 1183"/>
                            <a:gd name="T36" fmla="*/ 5382 w 6392"/>
                            <a:gd name="T37" fmla="*/ 293 h 1183"/>
                            <a:gd name="T38" fmla="*/ 5751 w 6392"/>
                            <a:gd name="T39" fmla="*/ 552 h 1183"/>
                            <a:gd name="T40" fmla="*/ 5736 w 6392"/>
                            <a:gd name="T41" fmla="*/ 293 h 1183"/>
                            <a:gd name="T42" fmla="*/ 6366 w 6392"/>
                            <a:gd name="T43" fmla="*/ 9 h 1183"/>
                            <a:gd name="T44" fmla="*/ 6231 w 6392"/>
                            <a:gd name="T45" fmla="*/ 457 h 1183"/>
                            <a:gd name="T46" fmla="*/ 6366 w 6392"/>
                            <a:gd name="T47" fmla="*/ 494 h 1183"/>
                            <a:gd name="T48" fmla="*/ 95 w 6392"/>
                            <a:gd name="T49" fmla="*/ 1182 h 1183"/>
                            <a:gd name="T50" fmla="*/ 95 w 6392"/>
                            <a:gd name="T51" fmla="*/ 998 h 1183"/>
                            <a:gd name="T52" fmla="*/ 564 w 6392"/>
                            <a:gd name="T53" fmla="*/ 1128 h 1183"/>
                            <a:gd name="T54" fmla="*/ 466 w 6392"/>
                            <a:gd name="T55" fmla="*/ 1110 h 1183"/>
                            <a:gd name="T56" fmla="*/ 881 w 6392"/>
                            <a:gd name="T57" fmla="*/ 996 h 1183"/>
                            <a:gd name="T58" fmla="*/ 811 w 6392"/>
                            <a:gd name="T59" fmla="*/ 1033 h 1183"/>
                            <a:gd name="T60" fmla="*/ 877 w 6392"/>
                            <a:gd name="T61" fmla="*/ 1165 h 1183"/>
                            <a:gd name="T62" fmla="*/ 948 w 6392"/>
                            <a:gd name="T63" fmla="*/ 1128 h 1183"/>
                            <a:gd name="T64" fmla="*/ 1196 w 6392"/>
                            <a:gd name="T65" fmla="*/ 1007 h 1183"/>
                            <a:gd name="T66" fmla="*/ 1171 w 6392"/>
                            <a:gd name="T67" fmla="*/ 1006 h 1183"/>
                            <a:gd name="T68" fmla="*/ 1268 w 6392"/>
                            <a:gd name="T69" fmla="*/ 1155 h 1183"/>
                            <a:gd name="T70" fmla="*/ 1293 w 6392"/>
                            <a:gd name="T71" fmla="*/ 1156 h 1183"/>
                            <a:gd name="T72" fmla="*/ 1550 w 6392"/>
                            <a:gd name="T73" fmla="*/ 998 h 1183"/>
                            <a:gd name="T74" fmla="*/ 1550 w 6392"/>
                            <a:gd name="T75" fmla="*/ 1088 h 1183"/>
                            <a:gd name="T76" fmla="*/ 2056 w 6392"/>
                            <a:gd name="T77" fmla="*/ 1182 h 1183"/>
                            <a:gd name="T78" fmla="*/ 2381 w 6392"/>
                            <a:gd name="T79" fmla="*/ 1182 h 1183"/>
                            <a:gd name="T80" fmla="*/ 2423 w 6392"/>
                            <a:gd name="T81" fmla="*/ 1009 h 1183"/>
                            <a:gd name="T82" fmla="*/ 3139 w 6392"/>
                            <a:gd name="T83" fmla="*/ 1028 h 1183"/>
                            <a:gd name="T84" fmla="*/ 2965 w 6392"/>
                            <a:gd name="T85" fmla="*/ 1028 h 1183"/>
                            <a:gd name="T86" fmla="*/ 3052 w 6392"/>
                            <a:gd name="T87" fmla="*/ 997 h 1183"/>
                            <a:gd name="T88" fmla="*/ 3122 w 6392"/>
                            <a:gd name="T89" fmla="*/ 1124 h 1183"/>
                            <a:gd name="T90" fmla="*/ 3525 w 6392"/>
                            <a:gd name="T91" fmla="*/ 1182 h 1183"/>
                            <a:gd name="T92" fmla="*/ 3919 w 6392"/>
                            <a:gd name="T93" fmla="*/ 1169 h 1183"/>
                            <a:gd name="T94" fmla="*/ 3937 w 6392"/>
                            <a:gd name="T95" fmla="*/ 1038 h 1183"/>
                            <a:gd name="T96" fmla="*/ 3948 w 6392"/>
                            <a:gd name="T97" fmla="*/ 1081 h 1183"/>
                            <a:gd name="T98" fmla="*/ 4198 w 6392"/>
                            <a:gd name="T99" fmla="*/ 980 h 1183"/>
                            <a:gd name="T100" fmla="*/ 4695 w 6392"/>
                            <a:gd name="T101" fmla="*/ 1182 h 1183"/>
                            <a:gd name="T102" fmla="*/ 4693 w 6392"/>
                            <a:gd name="T103" fmla="*/ 998 h 1183"/>
                            <a:gd name="T104" fmla="*/ 4585 w 6392"/>
                            <a:gd name="T105" fmla="*/ 998 h 1183"/>
                            <a:gd name="T106" fmla="*/ 4947 w 6392"/>
                            <a:gd name="T107" fmla="*/ 980 h 1183"/>
                            <a:gd name="T108" fmla="*/ 5188 w 6392"/>
                            <a:gd name="T109" fmla="*/ 980 h 1183"/>
                            <a:gd name="T110" fmla="*/ 5757 w 6392"/>
                            <a:gd name="T111" fmla="*/ 998 h 1183"/>
                            <a:gd name="T112" fmla="*/ 5777 w 6392"/>
                            <a:gd name="T113" fmla="*/ 1120 h 1183"/>
                            <a:gd name="T114" fmla="*/ 6029 w 6392"/>
                            <a:gd name="T115" fmla="*/ 1033 h 1183"/>
                            <a:gd name="T116" fmla="*/ 6040 w 6392"/>
                            <a:gd name="T117" fmla="*/ 986 h 1183"/>
                            <a:gd name="T118" fmla="*/ 6126 w 6392"/>
                            <a:gd name="T119" fmla="*/ 1129 h 1183"/>
                            <a:gd name="T120" fmla="*/ 6114 w 6392"/>
                            <a:gd name="T121" fmla="*/ 1176 h 1183"/>
                            <a:gd name="T122" fmla="*/ 6140 w 6392"/>
                            <a:gd name="T123" fmla="*/ 799 h 1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6392" h="1183">
                              <a:moveTo>
                                <a:pt x="341" y="420"/>
                              </a:moveTo>
                              <a:cubicBezTo>
                                <a:pt x="341" y="407"/>
                                <a:pt x="336" y="396"/>
                                <a:pt x="325" y="387"/>
                              </a:cubicBezTo>
                              <a:cubicBezTo>
                                <a:pt x="315" y="378"/>
                                <a:pt x="301" y="371"/>
                                <a:pt x="285" y="365"/>
                              </a:cubicBezTo>
                              <a:cubicBezTo>
                                <a:pt x="268" y="360"/>
                                <a:pt x="246" y="354"/>
                                <a:pt x="218" y="347"/>
                              </a:cubicBezTo>
                              <a:cubicBezTo>
                                <a:pt x="175" y="337"/>
                                <a:pt x="139" y="327"/>
                                <a:pt x="112" y="317"/>
                              </a:cubicBezTo>
                              <a:cubicBezTo>
                                <a:pt x="84" y="306"/>
                                <a:pt x="61" y="290"/>
                                <a:pt x="41" y="267"/>
                              </a:cubicBezTo>
                              <a:cubicBezTo>
                                <a:pt x="21" y="244"/>
                                <a:pt x="11" y="214"/>
                                <a:pt x="11" y="176"/>
                              </a:cubicBezTo>
                              <a:cubicBezTo>
                                <a:pt x="11" y="143"/>
                                <a:pt x="20" y="114"/>
                                <a:pt x="38" y="87"/>
                              </a:cubicBezTo>
                              <a:cubicBezTo>
                                <a:pt x="56" y="60"/>
                                <a:pt x="83" y="39"/>
                                <a:pt x="119" y="23"/>
                              </a:cubicBezTo>
                              <a:cubicBezTo>
                                <a:pt x="154" y="8"/>
                                <a:pt x="198" y="0"/>
                                <a:pt x="250" y="0"/>
                              </a:cubicBezTo>
                              <a:cubicBezTo>
                                <a:pt x="286" y="0"/>
                                <a:pt x="322" y="4"/>
                                <a:pt x="356" y="13"/>
                              </a:cubicBezTo>
                              <a:cubicBezTo>
                                <a:pt x="391" y="21"/>
                                <a:pt x="421" y="34"/>
                                <a:pt x="447" y="50"/>
                              </a:cubicBezTo>
                              <a:cubicBezTo>
                                <a:pt x="407" y="150"/>
                                <a:pt x="407" y="150"/>
                                <a:pt x="407" y="150"/>
                              </a:cubicBezTo>
                              <a:cubicBezTo>
                                <a:pt x="354" y="120"/>
                                <a:pt x="302" y="105"/>
                                <a:pt x="249" y="105"/>
                              </a:cubicBezTo>
                              <a:cubicBezTo>
                                <a:pt x="213" y="105"/>
                                <a:pt x="186" y="111"/>
                                <a:pt x="168" y="123"/>
                              </a:cubicBezTo>
                              <a:cubicBezTo>
                                <a:pt x="150" y="135"/>
                                <a:pt x="142" y="150"/>
                                <a:pt x="142" y="170"/>
                              </a:cubicBezTo>
                              <a:cubicBezTo>
                                <a:pt x="142" y="189"/>
                                <a:pt x="152" y="204"/>
                                <a:pt x="172" y="213"/>
                              </a:cubicBezTo>
                              <a:cubicBezTo>
                                <a:pt x="192" y="223"/>
                                <a:pt x="223" y="232"/>
                                <a:pt x="265" y="241"/>
                              </a:cubicBezTo>
                              <a:cubicBezTo>
                                <a:pt x="308" y="252"/>
                                <a:pt x="343" y="262"/>
                                <a:pt x="371" y="272"/>
                              </a:cubicBezTo>
                              <a:cubicBezTo>
                                <a:pt x="399" y="282"/>
                                <a:pt x="422" y="299"/>
                                <a:pt x="442" y="321"/>
                              </a:cubicBezTo>
                              <a:cubicBezTo>
                                <a:pt x="462" y="343"/>
                                <a:pt x="471" y="373"/>
                                <a:pt x="471" y="411"/>
                              </a:cubicBezTo>
                              <a:cubicBezTo>
                                <a:pt x="471" y="443"/>
                                <a:pt x="462" y="473"/>
                                <a:pt x="444" y="499"/>
                              </a:cubicBezTo>
                              <a:cubicBezTo>
                                <a:pt x="426" y="526"/>
                                <a:pt x="399" y="547"/>
                                <a:pt x="363" y="563"/>
                              </a:cubicBezTo>
                              <a:cubicBezTo>
                                <a:pt x="327" y="579"/>
                                <a:pt x="283" y="586"/>
                                <a:pt x="231" y="586"/>
                              </a:cubicBezTo>
                              <a:cubicBezTo>
                                <a:pt x="186" y="586"/>
                                <a:pt x="143" y="580"/>
                                <a:pt x="101" y="568"/>
                              </a:cubicBezTo>
                              <a:cubicBezTo>
                                <a:pt x="59" y="556"/>
                                <a:pt x="25" y="540"/>
                                <a:pt x="0" y="521"/>
                              </a:cubicBezTo>
                              <a:cubicBezTo>
                                <a:pt x="44" y="422"/>
                                <a:pt x="44" y="422"/>
                                <a:pt x="44" y="422"/>
                              </a:cubicBezTo>
                              <a:cubicBezTo>
                                <a:pt x="69" y="440"/>
                                <a:pt x="98" y="454"/>
                                <a:pt x="131" y="465"/>
                              </a:cubicBezTo>
                              <a:cubicBezTo>
                                <a:pt x="165" y="476"/>
                                <a:pt x="198" y="481"/>
                                <a:pt x="232" y="481"/>
                              </a:cubicBezTo>
                              <a:cubicBezTo>
                                <a:pt x="269" y="481"/>
                                <a:pt x="296" y="476"/>
                                <a:pt x="314" y="464"/>
                              </a:cubicBezTo>
                              <a:cubicBezTo>
                                <a:pt x="332" y="453"/>
                                <a:pt x="341" y="439"/>
                                <a:pt x="341" y="420"/>
                              </a:cubicBezTo>
                              <a:close/>
                              <a:moveTo>
                                <a:pt x="879" y="577"/>
                              </a:moveTo>
                              <a:cubicBezTo>
                                <a:pt x="1008" y="193"/>
                                <a:pt x="1008" y="193"/>
                                <a:pt x="1008" y="193"/>
                              </a:cubicBezTo>
                              <a:cubicBezTo>
                                <a:pt x="1133" y="577"/>
                                <a:pt x="1133" y="577"/>
                                <a:pt x="1133" y="577"/>
                              </a:cubicBezTo>
                              <a:cubicBezTo>
                                <a:pt x="1274" y="577"/>
                                <a:pt x="1274" y="577"/>
                                <a:pt x="1274" y="577"/>
                              </a:cubicBezTo>
                              <a:cubicBezTo>
                                <a:pt x="1459" y="9"/>
                                <a:pt x="1459" y="9"/>
                                <a:pt x="1459" y="9"/>
                              </a:cubicBezTo>
                              <a:cubicBezTo>
                                <a:pt x="1334" y="9"/>
                                <a:pt x="1334" y="9"/>
                                <a:pt x="1334" y="9"/>
                              </a:cubicBezTo>
                              <a:cubicBezTo>
                                <a:pt x="1202" y="411"/>
                                <a:pt x="1202" y="411"/>
                                <a:pt x="1202" y="411"/>
                              </a:cubicBezTo>
                              <a:cubicBezTo>
                                <a:pt x="1072" y="9"/>
                                <a:pt x="1072" y="9"/>
                                <a:pt x="1072" y="9"/>
                              </a:cubicBezTo>
                              <a:cubicBezTo>
                                <a:pt x="950" y="9"/>
                                <a:pt x="950" y="9"/>
                                <a:pt x="950" y="9"/>
                              </a:cubicBezTo>
                              <a:cubicBezTo>
                                <a:pt x="817" y="408"/>
                                <a:pt x="817" y="408"/>
                                <a:pt x="817" y="408"/>
                              </a:cubicBezTo>
                              <a:cubicBezTo>
                                <a:pt x="689" y="9"/>
                                <a:pt x="689" y="9"/>
                                <a:pt x="689" y="9"/>
                              </a:cubicBezTo>
                              <a:cubicBezTo>
                                <a:pt x="553" y="9"/>
                                <a:pt x="553" y="9"/>
                                <a:pt x="553" y="9"/>
                              </a:cubicBezTo>
                              <a:cubicBezTo>
                                <a:pt x="739" y="577"/>
                                <a:pt x="739" y="577"/>
                                <a:pt x="739" y="577"/>
                              </a:cubicBezTo>
                              <a:lnTo>
                                <a:pt x="879" y="577"/>
                              </a:lnTo>
                              <a:close/>
                              <a:moveTo>
                                <a:pt x="1885" y="577"/>
                              </a:moveTo>
                              <a:cubicBezTo>
                                <a:pt x="2130" y="9"/>
                                <a:pt x="2130" y="9"/>
                                <a:pt x="2130" y="9"/>
                              </a:cubicBezTo>
                              <a:cubicBezTo>
                                <a:pt x="2000" y="9"/>
                                <a:pt x="2000" y="9"/>
                                <a:pt x="2000" y="9"/>
                              </a:cubicBezTo>
                              <a:cubicBezTo>
                                <a:pt x="1825" y="415"/>
                                <a:pt x="1825" y="415"/>
                                <a:pt x="1825" y="415"/>
                              </a:cubicBezTo>
                              <a:cubicBezTo>
                                <a:pt x="1652" y="9"/>
                                <a:pt x="1652" y="9"/>
                                <a:pt x="1652" y="9"/>
                              </a:cubicBezTo>
                              <a:cubicBezTo>
                                <a:pt x="1510" y="9"/>
                                <a:pt x="1510" y="9"/>
                                <a:pt x="1510" y="9"/>
                              </a:cubicBezTo>
                              <a:cubicBezTo>
                                <a:pt x="1755" y="577"/>
                                <a:pt x="1755" y="577"/>
                                <a:pt x="1755" y="577"/>
                              </a:cubicBezTo>
                              <a:lnTo>
                                <a:pt x="1885" y="577"/>
                              </a:lnTo>
                              <a:close/>
                              <a:moveTo>
                                <a:pt x="2631" y="577"/>
                              </a:moveTo>
                              <a:cubicBezTo>
                                <a:pt x="2500" y="577"/>
                                <a:pt x="2500" y="577"/>
                                <a:pt x="2500" y="577"/>
                              </a:cubicBezTo>
                              <a:cubicBezTo>
                                <a:pt x="2500" y="9"/>
                                <a:pt x="2500" y="9"/>
                                <a:pt x="2500" y="9"/>
                              </a:cubicBezTo>
                              <a:cubicBezTo>
                                <a:pt x="2745" y="9"/>
                                <a:pt x="2745" y="9"/>
                                <a:pt x="2745" y="9"/>
                              </a:cubicBezTo>
                              <a:cubicBezTo>
                                <a:pt x="2795" y="9"/>
                                <a:pt x="2839" y="18"/>
                                <a:pt x="2876" y="35"/>
                              </a:cubicBezTo>
                              <a:cubicBezTo>
                                <a:pt x="2913" y="51"/>
                                <a:pt x="2942" y="75"/>
                                <a:pt x="2962" y="106"/>
                              </a:cubicBezTo>
                              <a:cubicBezTo>
                                <a:pt x="2982" y="137"/>
                                <a:pt x="2992" y="173"/>
                                <a:pt x="2992" y="215"/>
                              </a:cubicBezTo>
                              <a:cubicBezTo>
                                <a:pt x="2992" y="257"/>
                                <a:pt x="2982" y="293"/>
                                <a:pt x="2962" y="324"/>
                              </a:cubicBezTo>
                              <a:cubicBezTo>
                                <a:pt x="2942" y="355"/>
                                <a:pt x="2913" y="379"/>
                                <a:pt x="2876" y="396"/>
                              </a:cubicBezTo>
                              <a:cubicBezTo>
                                <a:pt x="2839" y="412"/>
                                <a:pt x="2795" y="420"/>
                                <a:pt x="2745" y="420"/>
                              </a:cubicBezTo>
                              <a:cubicBezTo>
                                <a:pt x="2631" y="420"/>
                                <a:pt x="2631" y="420"/>
                                <a:pt x="2631" y="420"/>
                              </a:cubicBezTo>
                              <a:lnTo>
                                <a:pt x="2631" y="577"/>
                              </a:lnTo>
                              <a:close/>
                              <a:moveTo>
                                <a:pt x="2631" y="313"/>
                              </a:moveTo>
                              <a:cubicBezTo>
                                <a:pt x="2738" y="313"/>
                                <a:pt x="2738" y="313"/>
                                <a:pt x="2738" y="313"/>
                              </a:cubicBezTo>
                              <a:cubicBezTo>
                                <a:pt x="2777" y="313"/>
                                <a:pt x="2807" y="305"/>
                                <a:pt x="2828" y="288"/>
                              </a:cubicBezTo>
                              <a:cubicBezTo>
                                <a:pt x="2848" y="271"/>
                                <a:pt x="2859" y="247"/>
                                <a:pt x="2859" y="215"/>
                              </a:cubicBezTo>
                              <a:cubicBezTo>
                                <a:pt x="2859" y="183"/>
                                <a:pt x="2848" y="159"/>
                                <a:pt x="2828" y="142"/>
                              </a:cubicBezTo>
                              <a:cubicBezTo>
                                <a:pt x="2807" y="125"/>
                                <a:pt x="2777" y="116"/>
                                <a:pt x="2738" y="116"/>
                              </a:cubicBezTo>
                              <a:cubicBezTo>
                                <a:pt x="2631" y="116"/>
                                <a:pt x="2631" y="116"/>
                                <a:pt x="2631" y="116"/>
                              </a:cubicBezTo>
                              <a:lnTo>
                                <a:pt x="2631" y="313"/>
                              </a:lnTo>
                              <a:close/>
                              <a:moveTo>
                                <a:pt x="3138" y="443"/>
                              </a:moveTo>
                              <a:cubicBezTo>
                                <a:pt x="3111" y="399"/>
                                <a:pt x="3098" y="349"/>
                                <a:pt x="3098" y="293"/>
                              </a:cubicBezTo>
                              <a:cubicBezTo>
                                <a:pt x="3098" y="237"/>
                                <a:pt x="3111" y="187"/>
                                <a:pt x="3138" y="143"/>
                              </a:cubicBezTo>
                              <a:cubicBezTo>
                                <a:pt x="3165" y="98"/>
                                <a:pt x="3202" y="63"/>
                                <a:pt x="3249" y="38"/>
                              </a:cubicBezTo>
                              <a:cubicBezTo>
                                <a:pt x="3296" y="12"/>
                                <a:pt x="3349" y="0"/>
                                <a:pt x="3408" y="0"/>
                              </a:cubicBezTo>
                              <a:cubicBezTo>
                                <a:pt x="3467" y="0"/>
                                <a:pt x="3520" y="12"/>
                                <a:pt x="3567" y="38"/>
                              </a:cubicBezTo>
                              <a:cubicBezTo>
                                <a:pt x="3614" y="63"/>
                                <a:pt x="3651" y="98"/>
                                <a:pt x="3678" y="143"/>
                              </a:cubicBezTo>
                              <a:cubicBezTo>
                                <a:pt x="3705" y="187"/>
                                <a:pt x="3718" y="237"/>
                                <a:pt x="3718" y="293"/>
                              </a:cubicBezTo>
                              <a:cubicBezTo>
                                <a:pt x="3718" y="349"/>
                                <a:pt x="3705" y="399"/>
                                <a:pt x="3678" y="443"/>
                              </a:cubicBezTo>
                              <a:cubicBezTo>
                                <a:pt x="3651" y="488"/>
                                <a:pt x="3614" y="523"/>
                                <a:pt x="3567" y="548"/>
                              </a:cubicBezTo>
                              <a:cubicBezTo>
                                <a:pt x="3520" y="574"/>
                                <a:pt x="3467" y="586"/>
                                <a:pt x="3408" y="586"/>
                              </a:cubicBezTo>
                              <a:cubicBezTo>
                                <a:pt x="3349" y="586"/>
                                <a:pt x="3296" y="574"/>
                                <a:pt x="3249" y="548"/>
                              </a:cubicBezTo>
                              <a:cubicBezTo>
                                <a:pt x="3202" y="523"/>
                                <a:pt x="3165" y="488"/>
                                <a:pt x="3138" y="443"/>
                              </a:cubicBezTo>
                              <a:close/>
                              <a:moveTo>
                                <a:pt x="3231" y="293"/>
                              </a:moveTo>
                              <a:cubicBezTo>
                                <a:pt x="3231" y="328"/>
                                <a:pt x="3238" y="360"/>
                                <a:pt x="3254" y="387"/>
                              </a:cubicBezTo>
                              <a:cubicBezTo>
                                <a:pt x="3269" y="415"/>
                                <a:pt x="3290" y="436"/>
                                <a:pt x="3317" y="452"/>
                              </a:cubicBezTo>
                              <a:cubicBezTo>
                                <a:pt x="3344" y="467"/>
                                <a:pt x="3375" y="475"/>
                                <a:pt x="3408" y="475"/>
                              </a:cubicBezTo>
                              <a:cubicBezTo>
                                <a:pt x="3442" y="475"/>
                                <a:pt x="3472" y="467"/>
                                <a:pt x="3499" y="452"/>
                              </a:cubicBezTo>
                              <a:cubicBezTo>
                                <a:pt x="3526" y="436"/>
                                <a:pt x="3547" y="415"/>
                                <a:pt x="3562" y="387"/>
                              </a:cubicBezTo>
                              <a:cubicBezTo>
                                <a:pt x="3578" y="360"/>
                                <a:pt x="3586" y="328"/>
                                <a:pt x="3586" y="293"/>
                              </a:cubicBezTo>
                              <a:cubicBezTo>
                                <a:pt x="3586" y="258"/>
                                <a:pt x="3578" y="227"/>
                                <a:pt x="3562" y="199"/>
                              </a:cubicBezTo>
                              <a:cubicBezTo>
                                <a:pt x="3547" y="172"/>
                                <a:pt x="3526" y="150"/>
                                <a:pt x="3499" y="135"/>
                              </a:cubicBezTo>
                              <a:cubicBezTo>
                                <a:pt x="3472" y="119"/>
                                <a:pt x="3442" y="112"/>
                                <a:pt x="3408" y="112"/>
                              </a:cubicBezTo>
                              <a:cubicBezTo>
                                <a:pt x="3375" y="112"/>
                                <a:pt x="3344" y="119"/>
                                <a:pt x="3317" y="135"/>
                              </a:cubicBezTo>
                              <a:cubicBezTo>
                                <a:pt x="3290" y="150"/>
                                <a:pt x="3269" y="172"/>
                                <a:pt x="3254" y="199"/>
                              </a:cubicBezTo>
                              <a:cubicBezTo>
                                <a:pt x="3238" y="227"/>
                                <a:pt x="3231" y="258"/>
                                <a:pt x="3231" y="293"/>
                              </a:cubicBezTo>
                              <a:close/>
                              <a:moveTo>
                                <a:pt x="4207" y="124"/>
                              </a:moveTo>
                              <a:cubicBezTo>
                                <a:pt x="4227" y="115"/>
                                <a:pt x="4249" y="110"/>
                                <a:pt x="4274" y="110"/>
                              </a:cubicBezTo>
                              <a:cubicBezTo>
                                <a:pt x="4304" y="110"/>
                                <a:pt x="4327" y="116"/>
                                <a:pt x="4342" y="128"/>
                              </a:cubicBezTo>
                              <a:cubicBezTo>
                                <a:pt x="4357" y="140"/>
                                <a:pt x="4365" y="158"/>
                                <a:pt x="4365" y="180"/>
                              </a:cubicBezTo>
                              <a:cubicBezTo>
                                <a:pt x="4365" y="196"/>
                                <a:pt x="4361" y="212"/>
                                <a:pt x="4353" y="228"/>
                              </a:cubicBezTo>
                              <a:cubicBezTo>
                                <a:pt x="4345" y="244"/>
                                <a:pt x="4329" y="263"/>
                                <a:pt x="4306" y="285"/>
                              </a:cubicBezTo>
                              <a:cubicBezTo>
                                <a:pt x="4087" y="492"/>
                                <a:pt x="4087" y="492"/>
                                <a:pt x="4087" y="492"/>
                              </a:cubicBezTo>
                              <a:cubicBezTo>
                                <a:pt x="4087" y="577"/>
                                <a:pt x="4087" y="577"/>
                                <a:pt x="4087" y="577"/>
                              </a:cubicBezTo>
                              <a:cubicBezTo>
                                <a:pt x="4516" y="577"/>
                                <a:pt x="4516" y="577"/>
                                <a:pt x="4516" y="577"/>
                              </a:cubicBezTo>
                              <a:cubicBezTo>
                                <a:pt x="4516" y="470"/>
                                <a:pt x="4516" y="470"/>
                                <a:pt x="4516" y="470"/>
                              </a:cubicBezTo>
                              <a:cubicBezTo>
                                <a:pt x="4272" y="470"/>
                                <a:pt x="4272" y="470"/>
                                <a:pt x="4272" y="470"/>
                              </a:cubicBezTo>
                              <a:cubicBezTo>
                                <a:pt x="4402" y="347"/>
                                <a:pt x="4402" y="347"/>
                                <a:pt x="4402" y="347"/>
                              </a:cubicBezTo>
                              <a:cubicBezTo>
                                <a:pt x="4440" y="312"/>
                                <a:pt x="4465" y="281"/>
                                <a:pt x="4478" y="254"/>
                              </a:cubicBezTo>
                              <a:cubicBezTo>
                                <a:pt x="4491" y="227"/>
                                <a:pt x="4497" y="198"/>
                                <a:pt x="4497" y="167"/>
                              </a:cubicBezTo>
                              <a:cubicBezTo>
                                <a:pt x="4497" y="133"/>
                                <a:pt x="4488" y="104"/>
                                <a:pt x="4471" y="79"/>
                              </a:cubicBezTo>
                              <a:cubicBezTo>
                                <a:pt x="4453" y="54"/>
                                <a:pt x="4429" y="34"/>
                                <a:pt x="4397" y="20"/>
                              </a:cubicBezTo>
                              <a:cubicBezTo>
                                <a:pt x="4365" y="7"/>
                                <a:pt x="4329" y="0"/>
                                <a:pt x="4286" y="0"/>
                              </a:cubicBezTo>
                              <a:cubicBezTo>
                                <a:pt x="4236" y="0"/>
                                <a:pt x="4192" y="9"/>
                                <a:pt x="4153" y="28"/>
                              </a:cubicBezTo>
                              <a:cubicBezTo>
                                <a:pt x="4114" y="46"/>
                                <a:pt x="4083" y="72"/>
                                <a:pt x="4061" y="105"/>
                              </a:cubicBezTo>
                              <a:cubicBezTo>
                                <a:pt x="4157" y="167"/>
                                <a:pt x="4157" y="167"/>
                                <a:pt x="4157" y="167"/>
                              </a:cubicBezTo>
                              <a:cubicBezTo>
                                <a:pt x="4170" y="148"/>
                                <a:pt x="4187" y="134"/>
                                <a:pt x="4207" y="124"/>
                              </a:cubicBezTo>
                              <a:close/>
                              <a:moveTo>
                                <a:pt x="4726" y="124"/>
                              </a:moveTo>
                              <a:cubicBezTo>
                                <a:pt x="4746" y="115"/>
                                <a:pt x="4768" y="110"/>
                                <a:pt x="4793" y="110"/>
                              </a:cubicBezTo>
                              <a:cubicBezTo>
                                <a:pt x="4823" y="110"/>
                                <a:pt x="4845" y="116"/>
                                <a:pt x="4861" y="128"/>
                              </a:cubicBezTo>
                              <a:cubicBezTo>
                                <a:pt x="4876" y="140"/>
                                <a:pt x="4884" y="158"/>
                                <a:pt x="4884" y="180"/>
                              </a:cubicBezTo>
                              <a:cubicBezTo>
                                <a:pt x="4884" y="196"/>
                                <a:pt x="4880" y="212"/>
                                <a:pt x="4871" y="228"/>
                              </a:cubicBezTo>
                              <a:cubicBezTo>
                                <a:pt x="4863" y="244"/>
                                <a:pt x="4848" y="263"/>
                                <a:pt x="4824" y="285"/>
                              </a:cubicBezTo>
                              <a:cubicBezTo>
                                <a:pt x="4606" y="492"/>
                                <a:pt x="4606" y="492"/>
                                <a:pt x="4606" y="492"/>
                              </a:cubicBezTo>
                              <a:cubicBezTo>
                                <a:pt x="4606" y="577"/>
                                <a:pt x="4606" y="577"/>
                                <a:pt x="4606" y="577"/>
                              </a:cubicBezTo>
                              <a:cubicBezTo>
                                <a:pt x="5034" y="577"/>
                                <a:pt x="5034" y="577"/>
                                <a:pt x="5034" y="577"/>
                              </a:cubicBezTo>
                              <a:cubicBezTo>
                                <a:pt x="5034" y="470"/>
                                <a:pt x="5034" y="470"/>
                                <a:pt x="5034" y="470"/>
                              </a:cubicBezTo>
                              <a:cubicBezTo>
                                <a:pt x="4790" y="470"/>
                                <a:pt x="4790" y="470"/>
                                <a:pt x="4790" y="470"/>
                              </a:cubicBezTo>
                              <a:cubicBezTo>
                                <a:pt x="4921" y="347"/>
                                <a:pt x="4921" y="347"/>
                                <a:pt x="4921" y="347"/>
                              </a:cubicBezTo>
                              <a:cubicBezTo>
                                <a:pt x="4958" y="312"/>
                                <a:pt x="4983" y="281"/>
                                <a:pt x="4996" y="254"/>
                              </a:cubicBezTo>
                              <a:cubicBezTo>
                                <a:pt x="5009" y="227"/>
                                <a:pt x="5016" y="198"/>
                                <a:pt x="5016" y="167"/>
                              </a:cubicBezTo>
                              <a:cubicBezTo>
                                <a:pt x="5016" y="133"/>
                                <a:pt x="5007" y="104"/>
                                <a:pt x="4989" y="79"/>
                              </a:cubicBezTo>
                              <a:cubicBezTo>
                                <a:pt x="4972" y="54"/>
                                <a:pt x="4947" y="34"/>
                                <a:pt x="4916" y="20"/>
                              </a:cubicBezTo>
                              <a:cubicBezTo>
                                <a:pt x="4884" y="7"/>
                                <a:pt x="4847" y="0"/>
                                <a:pt x="4805" y="0"/>
                              </a:cubicBezTo>
                              <a:cubicBezTo>
                                <a:pt x="4755" y="0"/>
                                <a:pt x="4710" y="9"/>
                                <a:pt x="4671" y="28"/>
                              </a:cubicBezTo>
                              <a:cubicBezTo>
                                <a:pt x="4632" y="46"/>
                                <a:pt x="4602" y="72"/>
                                <a:pt x="4580" y="105"/>
                              </a:cubicBezTo>
                              <a:cubicBezTo>
                                <a:pt x="4675" y="167"/>
                                <a:pt x="4675" y="167"/>
                                <a:pt x="4675" y="167"/>
                              </a:cubicBezTo>
                              <a:cubicBezTo>
                                <a:pt x="4689" y="148"/>
                                <a:pt x="4706" y="134"/>
                                <a:pt x="4726" y="124"/>
                              </a:cubicBezTo>
                              <a:close/>
                              <a:moveTo>
                                <a:pt x="5204" y="583"/>
                              </a:moveTo>
                              <a:cubicBezTo>
                                <a:pt x="5226" y="583"/>
                                <a:pt x="5244" y="576"/>
                                <a:pt x="5260" y="561"/>
                              </a:cubicBezTo>
                              <a:cubicBezTo>
                                <a:pt x="5275" y="545"/>
                                <a:pt x="5282" y="526"/>
                                <a:pt x="5282" y="504"/>
                              </a:cubicBezTo>
                              <a:cubicBezTo>
                                <a:pt x="5282" y="481"/>
                                <a:pt x="5275" y="462"/>
                                <a:pt x="5260" y="447"/>
                              </a:cubicBezTo>
                              <a:cubicBezTo>
                                <a:pt x="5244" y="433"/>
                                <a:pt x="5226" y="426"/>
                                <a:pt x="5204" y="426"/>
                              </a:cubicBezTo>
                              <a:cubicBezTo>
                                <a:pt x="5182" y="426"/>
                                <a:pt x="5163" y="433"/>
                                <a:pt x="5148" y="447"/>
                              </a:cubicBezTo>
                              <a:cubicBezTo>
                                <a:pt x="5133" y="462"/>
                                <a:pt x="5125" y="481"/>
                                <a:pt x="5125" y="504"/>
                              </a:cubicBezTo>
                              <a:cubicBezTo>
                                <a:pt x="5125" y="526"/>
                                <a:pt x="5133" y="545"/>
                                <a:pt x="5148" y="561"/>
                              </a:cubicBezTo>
                              <a:cubicBezTo>
                                <a:pt x="5163" y="576"/>
                                <a:pt x="5182" y="583"/>
                                <a:pt x="5204" y="583"/>
                              </a:cubicBezTo>
                              <a:close/>
                              <a:moveTo>
                                <a:pt x="5413" y="451"/>
                              </a:moveTo>
                              <a:cubicBezTo>
                                <a:pt x="5392" y="407"/>
                                <a:pt x="5382" y="354"/>
                                <a:pt x="5382" y="293"/>
                              </a:cubicBezTo>
                              <a:cubicBezTo>
                                <a:pt x="5382" y="232"/>
                                <a:pt x="5392" y="180"/>
                                <a:pt x="5413" y="136"/>
                              </a:cubicBezTo>
                              <a:cubicBezTo>
                                <a:pt x="5434" y="91"/>
                                <a:pt x="5463" y="58"/>
                                <a:pt x="5499" y="35"/>
                              </a:cubicBezTo>
                              <a:cubicBezTo>
                                <a:pt x="5536" y="11"/>
                                <a:pt x="5578" y="0"/>
                                <a:pt x="5625" y="0"/>
                              </a:cubicBezTo>
                              <a:cubicBezTo>
                                <a:pt x="5672" y="0"/>
                                <a:pt x="5714" y="11"/>
                                <a:pt x="5751" y="35"/>
                              </a:cubicBezTo>
                              <a:cubicBezTo>
                                <a:pt x="5787" y="58"/>
                                <a:pt x="5816" y="91"/>
                                <a:pt x="5837" y="136"/>
                              </a:cubicBezTo>
                              <a:cubicBezTo>
                                <a:pt x="5858" y="180"/>
                                <a:pt x="5868" y="232"/>
                                <a:pt x="5868" y="293"/>
                              </a:cubicBezTo>
                              <a:cubicBezTo>
                                <a:pt x="5868" y="354"/>
                                <a:pt x="5858" y="407"/>
                                <a:pt x="5837" y="451"/>
                              </a:cubicBezTo>
                              <a:cubicBezTo>
                                <a:pt x="5816" y="495"/>
                                <a:pt x="5787" y="528"/>
                                <a:pt x="5751" y="552"/>
                              </a:cubicBezTo>
                              <a:cubicBezTo>
                                <a:pt x="5714" y="575"/>
                                <a:pt x="5672" y="586"/>
                                <a:pt x="5625" y="586"/>
                              </a:cubicBezTo>
                              <a:cubicBezTo>
                                <a:pt x="5578" y="586"/>
                                <a:pt x="5536" y="575"/>
                                <a:pt x="5499" y="552"/>
                              </a:cubicBezTo>
                              <a:cubicBezTo>
                                <a:pt x="5463" y="528"/>
                                <a:pt x="5434" y="495"/>
                                <a:pt x="5413" y="451"/>
                              </a:cubicBezTo>
                              <a:close/>
                              <a:moveTo>
                                <a:pt x="5515" y="293"/>
                              </a:moveTo>
                              <a:cubicBezTo>
                                <a:pt x="5515" y="355"/>
                                <a:pt x="5525" y="401"/>
                                <a:pt x="5544" y="431"/>
                              </a:cubicBezTo>
                              <a:cubicBezTo>
                                <a:pt x="5564" y="461"/>
                                <a:pt x="5591" y="475"/>
                                <a:pt x="5625" y="475"/>
                              </a:cubicBezTo>
                              <a:cubicBezTo>
                                <a:pt x="5660" y="475"/>
                                <a:pt x="5687" y="461"/>
                                <a:pt x="5706" y="431"/>
                              </a:cubicBezTo>
                              <a:cubicBezTo>
                                <a:pt x="5726" y="401"/>
                                <a:pt x="5736" y="355"/>
                                <a:pt x="5736" y="293"/>
                              </a:cubicBezTo>
                              <a:cubicBezTo>
                                <a:pt x="5736" y="231"/>
                                <a:pt x="5726" y="185"/>
                                <a:pt x="5706" y="155"/>
                              </a:cubicBezTo>
                              <a:cubicBezTo>
                                <a:pt x="5687" y="126"/>
                                <a:pt x="5660" y="111"/>
                                <a:pt x="5625" y="111"/>
                              </a:cubicBezTo>
                              <a:cubicBezTo>
                                <a:pt x="5591" y="111"/>
                                <a:pt x="5564" y="126"/>
                                <a:pt x="5544" y="155"/>
                              </a:cubicBezTo>
                              <a:cubicBezTo>
                                <a:pt x="5525" y="185"/>
                                <a:pt x="5515" y="231"/>
                                <a:pt x="5515" y="293"/>
                              </a:cubicBezTo>
                              <a:close/>
                              <a:moveTo>
                                <a:pt x="6352" y="296"/>
                              </a:moveTo>
                              <a:cubicBezTo>
                                <a:pt x="6325" y="267"/>
                                <a:pt x="6287" y="249"/>
                                <a:pt x="6238" y="240"/>
                              </a:cubicBezTo>
                              <a:cubicBezTo>
                                <a:pt x="6366" y="95"/>
                                <a:pt x="6366" y="95"/>
                                <a:pt x="6366" y="95"/>
                              </a:cubicBezTo>
                              <a:cubicBezTo>
                                <a:pt x="6366" y="9"/>
                                <a:pt x="6366" y="9"/>
                                <a:pt x="6366" y="9"/>
                              </a:cubicBezTo>
                              <a:cubicBezTo>
                                <a:pt x="5969" y="9"/>
                                <a:pt x="5969" y="9"/>
                                <a:pt x="5969" y="9"/>
                              </a:cubicBezTo>
                              <a:cubicBezTo>
                                <a:pt x="5969" y="115"/>
                                <a:pt x="5969" y="115"/>
                                <a:pt x="5969" y="115"/>
                              </a:cubicBezTo>
                              <a:cubicBezTo>
                                <a:pt x="6210" y="115"/>
                                <a:pt x="6210" y="115"/>
                                <a:pt x="6210" y="115"/>
                              </a:cubicBezTo>
                              <a:cubicBezTo>
                                <a:pt x="6093" y="247"/>
                                <a:pt x="6093" y="247"/>
                                <a:pt x="6093" y="247"/>
                              </a:cubicBezTo>
                              <a:cubicBezTo>
                                <a:pt x="6093" y="334"/>
                                <a:pt x="6093" y="334"/>
                                <a:pt x="6093" y="334"/>
                              </a:cubicBezTo>
                              <a:cubicBezTo>
                                <a:pt x="6153" y="334"/>
                                <a:pt x="6153" y="334"/>
                                <a:pt x="6153" y="334"/>
                              </a:cubicBezTo>
                              <a:cubicBezTo>
                                <a:pt x="6224" y="334"/>
                                <a:pt x="6259" y="357"/>
                                <a:pt x="6259" y="403"/>
                              </a:cubicBezTo>
                              <a:cubicBezTo>
                                <a:pt x="6259" y="427"/>
                                <a:pt x="6250" y="445"/>
                                <a:pt x="6231" y="457"/>
                              </a:cubicBezTo>
                              <a:cubicBezTo>
                                <a:pt x="6212" y="470"/>
                                <a:pt x="6186" y="476"/>
                                <a:pt x="6153" y="476"/>
                              </a:cubicBezTo>
                              <a:cubicBezTo>
                                <a:pt x="6124" y="476"/>
                                <a:pt x="6095" y="472"/>
                                <a:pt x="6066" y="463"/>
                              </a:cubicBezTo>
                              <a:cubicBezTo>
                                <a:pt x="6038" y="454"/>
                                <a:pt x="6013" y="441"/>
                                <a:pt x="5991" y="425"/>
                              </a:cubicBezTo>
                              <a:cubicBezTo>
                                <a:pt x="5940" y="526"/>
                                <a:pt x="5940" y="526"/>
                                <a:pt x="5940" y="526"/>
                              </a:cubicBezTo>
                              <a:cubicBezTo>
                                <a:pt x="5967" y="545"/>
                                <a:pt x="6000" y="560"/>
                                <a:pt x="6039" y="571"/>
                              </a:cubicBezTo>
                              <a:cubicBezTo>
                                <a:pt x="6077" y="581"/>
                                <a:pt x="6117" y="586"/>
                                <a:pt x="6157" y="586"/>
                              </a:cubicBezTo>
                              <a:cubicBezTo>
                                <a:pt x="6208" y="586"/>
                                <a:pt x="6251" y="578"/>
                                <a:pt x="6287" y="561"/>
                              </a:cubicBezTo>
                              <a:cubicBezTo>
                                <a:pt x="6322" y="545"/>
                                <a:pt x="6348" y="522"/>
                                <a:pt x="6366" y="494"/>
                              </a:cubicBezTo>
                              <a:cubicBezTo>
                                <a:pt x="6383" y="467"/>
                                <a:pt x="6392" y="436"/>
                                <a:pt x="6392" y="403"/>
                              </a:cubicBezTo>
                              <a:cubicBezTo>
                                <a:pt x="6392" y="361"/>
                                <a:pt x="6378" y="325"/>
                                <a:pt x="6352" y="296"/>
                              </a:cubicBezTo>
                              <a:close/>
                              <a:moveTo>
                                <a:pt x="203" y="998"/>
                              </a:moveTo>
                              <a:cubicBezTo>
                                <a:pt x="217" y="1011"/>
                                <a:pt x="223" y="1028"/>
                                <a:pt x="223" y="1049"/>
                              </a:cubicBezTo>
                              <a:cubicBezTo>
                                <a:pt x="223" y="1071"/>
                                <a:pt x="217" y="1087"/>
                                <a:pt x="203" y="1100"/>
                              </a:cubicBezTo>
                              <a:cubicBezTo>
                                <a:pt x="189" y="1112"/>
                                <a:pt x="170" y="1118"/>
                                <a:pt x="146" y="1118"/>
                              </a:cubicBezTo>
                              <a:cubicBezTo>
                                <a:pt x="95" y="1118"/>
                                <a:pt x="95" y="1118"/>
                                <a:pt x="95" y="1118"/>
                              </a:cubicBezTo>
                              <a:cubicBezTo>
                                <a:pt x="95" y="1182"/>
                                <a:pt x="95" y="1182"/>
                                <a:pt x="95" y="1182"/>
                              </a:cubicBezTo>
                              <a:cubicBezTo>
                                <a:pt x="75" y="1182"/>
                                <a:pt x="75" y="1182"/>
                                <a:pt x="75" y="1182"/>
                              </a:cubicBezTo>
                              <a:cubicBezTo>
                                <a:pt x="75" y="980"/>
                                <a:pt x="75" y="980"/>
                                <a:pt x="75" y="980"/>
                              </a:cubicBezTo>
                              <a:cubicBezTo>
                                <a:pt x="146" y="980"/>
                                <a:pt x="146" y="980"/>
                                <a:pt x="146" y="980"/>
                              </a:cubicBezTo>
                              <a:cubicBezTo>
                                <a:pt x="170" y="980"/>
                                <a:pt x="189" y="986"/>
                                <a:pt x="203" y="998"/>
                              </a:cubicBezTo>
                              <a:close/>
                              <a:moveTo>
                                <a:pt x="203" y="1049"/>
                              </a:moveTo>
                              <a:cubicBezTo>
                                <a:pt x="203" y="1033"/>
                                <a:pt x="198" y="1020"/>
                                <a:pt x="188" y="1011"/>
                              </a:cubicBezTo>
                              <a:cubicBezTo>
                                <a:pt x="179" y="1003"/>
                                <a:pt x="164" y="998"/>
                                <a:pt x="145" y="998"/>
                              </a:cubicBezTo>
                              <a:cubicBezTo>
                                <a:pt x="95" y="998"/>
                                <a:pt x="95" y="998"/>
                                <a:pt x="95" y="998"/>
                              </a:cubicBezTo>
                              <a:cubicBezTo>
                                <a:pt x="95" y="1099"/>
                                <a:pt x="95" y="1099"/>
                                <a:pt x="95" y="1099"/>
                              </a:cubicBezTo>
                              <a:cubicBezTo>
                                <a:pt x="145" y="1099"/>
                                <a:pt x="145" y="1099"/>
                                <a:pt x="145" y="1099"/>
                              </a:cubicBezTo>
                              <a:cubicBezTo>
                                <a:pt x="164" y="1099"/>
                                <a:pt x="179" y="1095"/>
                                <a:pt x="188" y="1086"/>
                              </a:cubicBezTo>
                              <a:cubicBezTo>
                                <a:pt x="198" y="1077"/>
                                <a:pt x="203" y="1065"/>
                                <a:pt x="203" y="1049"/>
                              </a:cubicBezTo>
                              <a:close/>
                              <a:moveTo>
                                <a:pt x="521" y="980"/>
                              </a:moveTo>
                              <a:cubicBezTo>
                                <a:pt x="608" y="1182"/>
                                <a:pt x="608" y="1182"/>
                                <a:pt x="608" y="1182"/>
                              </a:cubicBezTo>
                              <a:cubicBezTo>
                                <a:pt x="587" y="1182"/>
                                <a:pt x="587" y="1182"/>
                                <a:pt x="587" y="1182"/>
                              </a:cubicBezTo>
                              <a:cubicBezTo>
                                <a:pt x="564" y="1128"/>
                                <a:pt x="564" y="1128"/>
                                <a:pt x="564" y="1128"/>
                              </a:cubicBezTo>
                              <a:cubicBezTo>
                                <a:pt x="458" y="1128"/>
                                <a:pt x="458" y="1128"/>
                                <a:pt x="458" y="1128"/>
                              </a:cubicBezTo>
                              <a:cubicBezTo>
                                <a:pt x="435" y="1182"/>
                                <a:pt x="435" y="1182"/>
                                <a:pt x="435" y="1182"/>
                              </a:cubicBezTo>
                              <a:cubicBezTo>
                                <a:pt x="414" y="1182"/>
                                <a:pt x="414" y="1182"/>
                                <a:pt x="414" y="1182"/>
                              </a:cubicBezTo>
                              <a:cubicBezTo>
                                <a:pt x="501" y="980"/>
                                <a:pt x="501" y="980"/>
                                <a:pt x="501" y="980"/>
                              </a:cubicBezTo>
                              <a:lnTo>
                                <a:pt x="521" y="980"/>
                              </a:lnTo>
                              <a:close/>
                              <a:moveTo>
                                <a:pt x="557" y="1110"/>
                              </a:moveTo>
                              <a:cubicBezTo>
                                <a:pt x="511" y="1002"/>
                                <a:pt x="511" y="1002"/>
                                <a:pt x="511" y="1002"/>
                              </a:cubicBezTo>
                              <a:cubicBezTo>
                                <a:pt x="466" y="1110"/>
                                <a:pt x="466" y="1110"/>
                                <a:pt x="466" y="1110"/>
                              </a:cubicBezTo>
                              <a:lnTo>
                                <a:pt x="557" y="1110"/>
                              </a:lnTo>
                              <a:close/>
                              <a:moveTo>
                                <a:pt x="917" y="1083"/>
                              </a:moveTo>
                              <a:cubicBezTo>
                                <a:pt x="909" y="1079"/>
                                <a:pt x="898" y="1076"/>
                                <a:pt x="884" y="1072"/>
                              </a:cubicBezTo>
                              <a:cubicBezTo>
                                <a:pt x="872" y="1069"/>
                                <a:pt x="863" y="1066"/>
                                <a:pt x="856" y="1064"/>
                              </a:cubicBezTo>
                              <a:cubicBezTo>
                                <a:pt x="849" y="1061"/>
                                <a:pt x="843" y="1057"/>
                                <a:pt x="838" y="1052"/>
                              </a:cubicBezTo>
                              <a:cubicBezTo>
                                <a:pt x="834" y="1047"/>
                                <a:pt x="831" y="1041"/>
                                <a:pt x="831" y="1033"/>
                              </a:cubicBezTo>
                              <a:cubicBezTo>
                                <a:pt x="831" y="1022"/>
                                <a:pt x="835" y="1013"/>
                                <a:pt x="844" y="1007"/>
                              </a:cubicBezTo>
                              <a:cubicBezTo>
                                <a:pt x="852" y="1000"/>
                                <a:pt x="865" y="996"/>
                                <a:pt x="881" y="996"/>
                              </a:cubicBezTo>
                              <a:cubicBezTo>
                                <a:pt x="890" y="996"/>
                                <a:pt x="899" y="998"/>
                                <a:pt x="908" y="1000"/>
                              </a:cubicBezTo>
                              <a:cubicBezTo>
                                <a:pt x="917" y="1003"/>
                                <a:pt x="926" y="1007"/>
                                <a:pt x="934" y="1013"/>
                              </a:cubicBezTo>
                              <a:cubicBezTo>
                                <a:pt x="940" y="996"/>
                                <a:pt x="940" y="996"/>
                                <a:pt x="940" y="996"/>
                              </a:cubicBezTo>
                              <a:cubicBezTo>
                                <a:pt x="933" y="990"/>
                                <a:pt x="924" y="986"/>
                                <a:pt x="913" y="983"/>
                              </a:cubicBezTo>
                              <a:cubicBezTo>
                                <a:pt x="903" y="980"/>
                                <a:pt x="892" y="978"/>
                                <a:pt x="881" y="978"/>
                              </a:cubicBezTo>
                              <a:cubicBezTo>
                                <a:pt x="866" y="978"/>
                                <a:pt x="853" y="981"/>
                                <a:pt x="842" y="986"/>
                              </a:cubicBezTo>
                              <a:cubicBezTo>
                                <a:pt x="832" y="991"/>
                                <a:pt x="824" y="997"/>
                                <a:pt x="819" y="1006"/>
                              </a:cubicBezTo>
                              <a:cubicBezTo>
                                <a:pt x="814" y="1014"/>
                                <a:pt x="811" y="1023"/>
                                <a:pt x="811" y="1033"/>
                              </a:cubicBezTo>
                              <a:cubicBezTo>
                                <a:pt x="811" y="1046"/>
                                <a:pt x="814" y="1056"/>
                                <a:pt x="821" y="1063"/>
                              </a:cubicBezTo>
                              <a:cubicBezTo>
                                <a:pt x="827" y="1070"/>
                                <a:pt x="834" y="1076"/>
                                <a:pt x="842" y="1079"/>
                              </a:cubicBezTo>
                              <a:cubicBezTo>
                                <a:pt x="851" y="1083"/>
                                <a:pt x="862" y="1087"/>
                                <a:pt x="877" y="1091"/>
                              </a:cubicBezTo>
                              <a:cubicBezTo>
                                <a:pt x="888" y="1094"/>
                                <a:pt x="898" y="1096"/>
                                <a:pt x="904" y="1099"/>
                              </a:cubicBezTo>
                              <a:cubicBezTo>
                                <a:pt x="911" y="1102"/>
                                <a:pt x="917" y="1105"/>
                                <a:pt x="921" y="1110"/>
                              </a:cubicBezTo>
                              <a:cubicBezTo>
                                <a:pt x="926" y="1115"/>
                                <a:pt x="928" y="1121"/>
                                <a:pt x="928" y="1129"/>
                              </a:cubicBezTo>
                              <a:cubicBezTo>
                                <a:pt x="928" y="1140"/>
                                <a:pt x="924" y="1149"/>
                                <a:pt x="916" y="1155"/>
                              </a:cubicBezTo>
                              <a:cubicBezTo>
                                <a:pt x="907" y="1162"/>
                                <a:pt x="894" y="1165"/>
                                <a:pt x="877" y="1165"/>
                              </a:cubicBezTo>
                              <a:cubicBezTo>
                                <a:pt x="865" y="1165"/>
                                <a:pt x="853" y="1163"/>
                                <a:pt x="842" y="1158"/>
                              </a:cubicBezTo>
                              <a:cubicBezTo>
                                <a:pt x="831" y="1154"/>
                                <a:pt x="822" y="1148"/>
                                <a:pt x="815" y="1141"/>
                              </a:cubicBezTo>
                              <a:cubicBezTo>
                                <a:pt x="807" y="1157"/>
                                <a:pt x="807" y="1157"/>
                                <a:pt x="807" y="1157"/>
                              </a:cubicBezTo>
                              <a:cubicBezTo>
                                <a:pt x="814" y="1165"/>
                                <a:pt x="824" y="1171"/>
                                <a:pt x="837" y="1176"/>
                              </a:cubicBezTo>
                              <a:cubicBezTo>
                                <a:pt x="850" y="1181"/>
                                <a:pt x="863" y="1183"/>
                                <a:pt x="877" y="1183"/>
                              </a:cubicBezTo>
                              <a:cubicBezTo>
                                <a:pt x="893" y="1183"/>
                                <a:pt x="906" y="1181"/>
                                <a:pt x="917" y="1176"/>
                              </a:cubicBezTo>
                              <a:cubicBezTo>
                                <a:pt x="927" y="1171"/>
                                <a:pt x="935" y="1165"/>
                                <a:pt x="940" y="1156"/>
                              </a:cubicBezTo>
                              <a:cubicBezTo>
                                <a:pt x="946" y="1148"/>
                                <a:pt x="948" y="1139"/>
                                <a:pt x="948" y="1128"/>
                              </a:cubicBezTo>
                              <a:cubicBezTo>
                                <a:pt x="948" y="1116"/>
                                <a:pt x="945" y="1106"/>
                                <a:pt x="939" y="1099"/>
                              </a:cubicBezTo>
                              <a:cubicBezTo>
                                <a:pt x="933" y="1092"/>
                                <a:pt x="926" y="1086"/>
                                <a:pt x="917" y="1083"/>
                              </a:cubicBezTo>
                              <a:close/>
                              <a:moveTo>
                                <a:pt x="1270" y="1083"/>
                              </a:moveTo>
                              <a:cubicBezTo>
                                <a:pt x="1261" y="1079"/>
                                <a:pt x="1250" y="1076"/>
                                <a:pt x="1236" y="1072"/>
                              </a:cubicBezTo>
                              <a:cubicBezTo>
                                <a:pt x="1224" y="1069"/>
                                <a:pt x="1215" y="1066"/>
                                <a:pt x="1208" y="1064"/>
                              </a:cubicBezTo>
                              <a:cubicBezTo>
                                <a:pt x="1201" y="1061"/>
                                <a:pt x="1195" y="1057"/>
                                <a:pt x="1191" y="1052"/>
                              </a:cubicBezTo>
                              <a:cubicBezTo>
                                <a:pt x="1186" y="1047"/>
                                <a:pt x="1184" y="1041"/>
                                <a:pt x="1184" y="1033"/>
                              </a:cubicBezTo>
                              <a:cubicBezTo>
                                <a:pt x="1184" y="1022"/>
                                <a:pt x="1188" y="1013"/>
                                <a:pt x="1196" y="1007"/>
                              </a:cubicBezTo>
                              <a:cubicBezTo>
                                <a:pt x="1205" y="1000"/>
                                <a:pt x="1217" y="996"/>
                                <a:pt x="1234" y="996"/>
                              </a:cubicBezTo>
                              <a:cubicBezTo>
                                <a:pt x="1243" y="996"/>
                                <a:pt x="1251" y="998"/>
                                <a:pt x="1260" y="1000"/>
                              </a:cubicBezTo>
                              <a:cubicBezTo>
                                <a:pt x="1270" y="1003"/>
                                <a:pt x="1278" y="1007"/>
                                <a:pt x="1286" y="1013"/>
                              </a:cubicBezTo>
                              <a:cubicBezTo>
                                <a:pt x="1293" y="996"/>
                                <a:pt x="1293" y="996"/>
                                <a:pt x="1293" y="996"/>
                              </a:cubicBezTo>
                              <a:cubicBezTo>
                                <a:pt x="1285" y="990"/>
                                <a:pt x="1276" y="986"/>
                                <a:pt x="1266" y="983"/>
                              </a:cubicBezTo>
                              <a:cubicBezTo>
                                <a:pt x="1255" y="980"/>
                                <a:pt x="1245" y="978"/>
                                <a:pt x="1234" y="978"/>
                              </a:cubicBezTo>
                              <a:cubicBezTo>
                                <a:pt x="1218" y="978"/>
                                <a:pt x="1205" y="981"/>
                                <a:pt x="1195" y="986"/>
                              </a:cubicBezTo>
                              <a:cubicBezTo>
                                <a:pt x="1184" y="991"/>
                                <a:pt x="1177" y="997"/>
                                <a:pt x="1171" y="1006"/>
                              </a:cubicBezTo>
                              <a:cubicBezTo>
                                <a:pt x="1166" y="1014"/>
                                <a:pt x="1164" y="1023"/>
                                <a:pt x="1164" y="1033"/>
                              </a:cubicBezTo>
                              <a:cubicBezTo>
                                <a:pt x="1164" y="1046"/>
                                <a:pt x="1167" y="1056"/>
                                <a:pt x="1173" y="1063"/>
                              </a:cubicBezTo>
                              <a:cubicBezTo>
                                <a:pt x="1179" y="1070"/>
                                <a:pt x="1186" y="1076"/>
                                <a:pt x="1195" y="1079"/>
                              </a:cubicBezTo>
                              <a:cubicBezTo>
                                <a:pt x="1203" y="1083"/>
                                <a:pt x="1215" y="1087"/>
                                <a:pt x="1229" y="1091"/>
                              </a:cubicBezTo>
                              <a:cubicBezTo>
                                <a:pt x="1241" y="1094"/>
                                <a:pt x="1250" y="1096"/>
                                <a:pt x="1257" y="1099"/>
                              </a:cubicBezTo>
                              <a:cubicBezTo>
                                <a:pt x="1264" y="1102"/>
                                <a:pt x="1269" y="1105"/>
                                <a:pt x="1274" y="1110"/>
                              </a:cubicBezTo>
                              <a:cubicBezTo>
                                <a:pt x="1279" y="1115"/>
                                <a:pt x="1281" y="1121"/>
                                <a:pt x="1281" y="1129"/>
                              </a:cubicBezTo>
                              <a:cubicBezTo>
                                <a:pt x="1281" y="1140"/>
                                <a:pt x="1277" y="1149"/>
                                <a:pt x="1268" y="1155"/>
                              </a:cubicBezTo>
                              <a:cubicBezTo>
                                <a:pt x="1260" y="1162"/>
                                <a:pt x="1247" y="1165"/>
                                <a:pt x="1230" y="1165"/>
                              </a:cubicBezTo>
                              <a:cubicBezTo>
                                <a:pt x="1218" y="1165"/>
                                <a:pt x="1206" y="1163"/>
                                <a:pt x="1195" y="1158"/>
                              </a:cubicBezTo>
                              <a:cubicBezTo>
                                <a:pt x="1183" y="1154"/>
                                <a:pt x="1174" y="1148"/>
                                <a:pt x="1167" y="1141"/>
                              </a:cubicBezTo>
                              <a:cubicBezTo>
                                <a:pt x="1159" y="1157"/>
                                <a:pt x="1159" y="1157"/>
                                <a:pt x="1159" y="1157"/>
                              </a:cubicBezTo>
                              <a:cubicBezTo>
                                <a:pt x="1166" y="1165"/>
                                <a:pt x="1176" y="1171"/>
                                <a:pt x="1189" y="1176"/>
                              </a:cubicBezTo>
                              <a:cubicBezTo>
                                <a:pt x="1202" y="1181"/>
                                <a:pt x="1216" y="1183"/>
                                <a:pt x="1230" y="1183"/>
                              </a:cubicBezTo>
                              <a:cubicBezTo>
                                <a:pt x="1245" y="1183"/>
                                <a:pt x="1258" y="1181"/>
                                <a:pt x="1269" y="1176"/>
                              </a:cubicBezTo>
                              <a:cubicBezTo>
                                <a:pt x="1280" y="1171"/>
                                <a:pt x="1288" y="1165"/>
                                <a:pt x="1293" y="1156"/>
                              </a:cubicBezTo>
                              <a:cubicBezTo>
                                <a:pt x="1298" y="1148"/>
                                <a:pt x="1301" y="1139"/>
                                <a:pt x="1301" y="1128"/>
                              </a:cubicBezTo>
                              <a:cubicBezTo>
                                <a:pt x="1301" y="1116"/>
                                <a:pt x="1298" y="1106"/>
                                <a:pt x="1292" y="1099"/>
                              </a:cubicBezTo>
                              <a:cubicBezTo>
                                <a:pt x="1286" y="1092"/>
                                <a:pt x="1278" y="1086"/>
                                <a:pt x="1270" y="1083"/>
                              </a:cubicBezTo>
                              <a:close/>
                              <a:moveTo>
                                <a:pt x="1550" y="1088"/>
                              </a:moveTo>
                              <a:cubicBezTo>
                                <a:pt x="1648" y="1088"/>
                                <a:pt x="1648" y="1088"/>
                                <a:pt x="1648" y="1088"/>
                              </a:cubicBezTo>
                              <a:cubicBezTo>
                                <a:pt x="1648" y="1070"/>
                                <a:pt x="1648" y="1070"/>
                                <a:pt x="1648" y="1070"/>
                              </a:cubicBezTo>
                              <a:cubicBezTo>
                                <a:pt x="1550" y="1070"/>
                                <a:pt x="1550" y="1070"/>
                                <a:pt x="1550" y="1070"/>
                              </a:cubicBezTo>
                              <a:cubicBezTo>
                                <a:pt x="1550" y="998"/>
                                <a:pt x="1550" y="998"/>
                                <a:pt x="1550" y="998"/>
                              </a:cubicBezTo>
                              <a:cubicBezTo>
                                <a:pt x="1660" y="998"/>
                                <a:pt x="1660" y="998"/>
                                <a:pt x="1660" y="998"/>
                              </a:cubicBezTo>
                              <a:cubicBezTo>
                                <a:pt x="1660" y="980"/>
                                <a:pt x="1660" y="980"/>
                                <a:pt x="1660" y="980"/>
                              </a:cubicBezTo>
                              <a:cubicBezTo>
                                <a:pt x="1530" y="980"/>
                                <a:pt x="1530" y="980"/>
                                <a:pt x="1530" y="980"/>
                              </a:cubicBezTo>
                              <a:cubicBezTo>
                                <a:pt x="1530" y="1182"/>
                                <a:pt x="1530" y="1182"/>
                                <a:pt x="1530" y="1182"/>
                              </a:cubicBezTo>
                              <a:cubicBezTo>
                                <a:pt x="1664" y="1182"/>
                                <a:pt x="1664" y="1182"/>
                                <a:pt x="1664" y="1182"/>
                              </a:cubicBezTo>
                              <a:cubicBezTo>
                                <a:pt x="1664" y="1163"/>
                                <a:pt x="1664" y="1163"/>
                                <a:pt x="1664" y="1163"/>
                              </a:cubicBezTo>
                              <a:cubicBezTo>
                                <a:pt x="1550" y="1163"/>
                                <a:pt x="1550" y="1163"/>
                                <a:pt x="1550" y="1163"/>
                              </a:cubicBezTo>
                              <a:lnTo>
                                <a:pt x="1550" y="1088"/>
                              </a:lnTo>
                              <a:close/>
                              <a:moveTo>
                                <a:pt x="2036" y="1144"/>
                              </a:moveTo>
                              <a:cubicBezTo>
                                <a:pt x="1914" y="980"/>
                                <a:pt x="1914" y="980"/>
                                <a:pt x="1914" y="980"/>
                              </a:cubicBezTo>
                              <a:cubicBezTo>
                                <a:pt x="1897" y="980"/>
                                <a:pt x="1897" y="980"/>
                                <a:pt x="1897" y="980"/>
                              </a:cubicBezTo>
                              <a:cubicBezTo>
                                <a:pt x="1897" y="1182"/>
                                <a:pt x="1897" y="1182"/>
                                <a:pt x="1897" y="1182"/>
                              </a:cubicBezTo>
                              <a:cubicBezTo>
                                <a:pt x="1917" y="1182"/>
                                <a:pt x="1917" y="1182"/>
                                <a:pt x="1917" y="1182"/>
                              </a:cubicBezTo>
                              <a:cubicBezTo>
                                <a:pt x="1917" y="1018"/>
                                <a:pt x="1917" y="1018"/>
                                <a:pt x="1917" y="1018"/>
                              </a:cubicBezTo>
                              <a:cubicBezTo>
                                <a:pt x="2039" y="1182"/>
                                <a:pt x="2039" y="1182"/>
                                <a:pt x="2039" y="1182"/>
                              </a:cubicBezTo>
                              <a:cubicBezTo>
                                <a:pt x="2056" y="1182"/>
                                <a:pt x="2056" y="1182"/>
                                <a:pt x="2056" y="1182"/>
                              </a:cubicBezTo>
                              <a:cubicBezTo>
                                <a:pt x="2056" y="980"/>
                                <a:pt x="2056" y="980"/>
                                <a:pt x="2056" y="980"/>
                              </a:cubicBezTo>
                              <a:cubicBezTo>
                                <a:pt x="2036" y="980"/>
                                <a:pt x="2036" y="980"/>
                                <a:pt x="2036" y="980"/>
                              </a:cubicBezTo>
                              <a:lnTo>
                                <a:pt x="2036" y="1144"/>
                              </a:lnTo>
                              <a:close/>
                              <a:moveTo>
                                <a:pt x="2470" y="1028"/>
                              </a:moveTo>
                              <a:cubicBezTo>
                                <a:pt x="2478" y="1044"/>
                                <a:pt x="2482" y="1061"/>
                                <a:pt x="2482" y="1081"/>
                              </a:cubicBezTo>
                              <a:cubicBezTo>
                                <a:pt x="2482" y="1100"/>
                                <a:pt x="2478" y="1118"/>
                                <a:pt x="2470" y="1133"/>
                              </a:cubicBezTo>
                              <a:cubicBezTo>
                                <a:pt x="2461" y="1148"/>
                                <a:pt x="2449" y="1160"/>
                                <a:pt x="2434" y="1169"/>
                              </a:cubicBezTo>
                              <a:cubicBezTo>
                                <a:pt x="2418" y="1177"/>
                                <a:pt x="2401" y="1182"/>
                                <a:pt x="2381" y="1182"/>
                              </a:cubicBezTo>
                              <a:cubicBezTo>
                                <a:pt x="2303" y="1182"/>
                                <a:pt x="2303" y="1182"/>
                                <a:pt x="2303" y="1182"/>
                              </a:cubicBezTo>
                              <a:cubicBezTo>
                                <a:pt x="2303" y="980"/>
                                <a:pt x="2303" y="980"/>
                                <a:pt x="2303" y="980"/>
                              </a:cubicBezTo>
                              <a:cubicBezTo>
                                <a:pt x="2381" y="980"/>
                                <a:pt x="2381" y="980"/>
                                <a:pt x="2381" y="980"/>
                              </a:cubicBezTo>
                              <a:cubicBezTo>
                                <a:pt x="2401" y="980"/>
                                <a:pt x="2418" y="984"/>
                                <a:pt x="2434" y="993"/>
                              </a:cubicBezTo>
                              <a:cubicBezTo>
                                <a:pt x="2449" y="1001"/>
                                <a:pt x="2461" y="1013"/>
                                <a:pt x="2470" y="1028"/>
                              </a:cubicBezTo>
                              <a:close/>
                              <a:moveTo>
                                <a:pt x="2463" y="1081"/>
                              </a:moveTo>
                              <a:cubicBezTo>
                                <a:pt x="2463" y="1065"/>
                                <a:pt x="2459" y="1050"/>
                                <a:pt x="2452" y="1038"/>
                              </a:cubicBezTo>
                              <a:cubicBezTo>
                                <a:pt x="2445" y="1026"/>
                                <a:pt x="2436" y="1016"/>
                                <a:pt x="2423" y="1009"/>
                              </a:cubicBezTo>
                              <a:cubicBezTo>
                                <a:pt x="2411" y="1002"/>
                                <a:pt x="2396" y="998"/>
                                <a:pt x="2379" y="998"/>
                              </a:cubicBezTo>
                              <a:cubicBezTo>
                                <a:pt x="2323" y="998"/>
                                <a:pt x="2323" y="998"/>
                                <a:pt x="2323" y="998"/>
                              </a:cubicBezTo>
                              <a:cubicBezTo>
                                <a:pt x="2323" y="1163"/>
                                <a:pt x="2323" y="1163"/>
                                <a:pt x="2323" y="1163"/>
                              </a:cubicBezTo>
                              <a:cubicBezTo>
                                <a:pt x="2379" y="1163"/>
                                <a:pt x="2379" y="1163"/>
                                <a:pt x="2379" y="1163"/>
                              </a:cubicBezTo>
                              <a:cubicBezTo>
                                <a:pt x="2396" y="1163"/>
                                <a:pt x="2411" y="1160"/>
                                <a:pt x="2423" y="1153"/>
                              </a:cubicBezTo>
                              <a:cubicBezTo>
                                <a:pt x="2436" y="1146"/>
                                <a:pt x="2445" y="1136"/>
                                <a:pt x="2452" y="1124"/>
                              </a:cubicBezTo>
                              <a:cubicBezTo>
                                <a:pt x="2459" y="1111"/>
                                <a:pt x="2463" y="1097"/>
                                <a:pt x="2463" y="1081"/>
                              </a:cubicBezTo>
                              <a:close/>
                              <a:moveTo>
                                <a:pt x="3139" y="1028"/>
                              </a:moveTo>
                              <a:cubicBezTo>
                                <a:pt x="3148" y="1044"/>
                                <a:pt x="3152" y="1061"/>
                                <a:pt x="3152" y="1081"/>
                              </a:cubicBezTo>
                              <a:cubicBezTo>
                                <a:pt x="3152" y="1100"/>
                                <a:pt x="3148" y="1118"/>
                                <a:pt x="3139" y="1133"/>
                              </a:cubicBezTo>
                              <a:cubicBezTo>
                                <a:pt x="3130" y="1149"/>
                                <a:pt x="3118" y="1161"/>
                                <a:pt x="3103" y="1170"/>
                              </a:cubicBezTo>
                              <a:cubicBezTo>
                                <a:pt x="3088" y="1179"/>
                                <a:pt x="3071" y="1183"/>
                                <a:pt x="3052" y="1183"/>
                              </a:cubicBezTo>
                              <a:cubicBezTo>
                                <a:pt x="3034" y="1183"/>
                                <a:pt x="3017" y="1179"/>
                                <a:pt x="3001" y="1170"/>
                              </a:cubicBezTo>
                              <a:cubicBezTo>
                                <a:pt x="2986" y="1161"/>
                                <a:pt x="2974" y="1149"/>
                                <a:pt x="2965" y="1133"/>
                              </a:cubicBezTo>
                              <a:cubicBezTo>
                                <a:pt x="2957" y="1118"/>
                                <a:pt x="2953" y="1100"/>
                                <a:pt x="2953" y="1081"/>
                              </a:cubicBezTo>
                              <a:cubicBezTo>
                                <a:pt x="2953" y="1061"/>
                                <a:pt x="2957" y="1044"/>
                                <a:pt x="2965" y="1028"/>
                              </a:cubicBezTo>
                              <a:cubicBezTo>
                                <a:pt x="2974" y="1013"/>
                                <a:pt x="2986" y="1000"/>
                                <a:pt x="3001" y="992"/>
                              </a:cubicBezTo>
                              <a:cubicBezTo>
                                <a:pt x="3017" y="983"/>
                                <a:pt x="3034" y="978"/>
                                <a:pt x="3052" y="978"/>
                              </a:cubicBezTo>
                              <a:cubicBezTo>
                                <a:pt x="3071" y="978"/>
                                <a:pt x="3088" y="983"/>
                                <a:pt x="3103" y="991"/>
                              </a:cubicBezTo>
                              <a:cubicBezTo>
                                <a:pt x="3118" y="1000"/>
                                <a:pt x="3130" y="1012"/>
                                <a:pt x="3139" y="1028"/>
                              </a:cubicBezTo>
                              <a:close/>
                              <a:moveTo>
                                <a:pt x="3132" y="1081"/>
                              </a:moveTo>
                              <a:cubicBezTo>
                                <a:pt x="3132" y="1065"/>
                                <a:pt x="3128" y="1051"/>
                                <a:pt x="3122" y="1038"/>
                              </a:cubicBezTo>
                              <a:cubicBezTo>
                                <a:pt x="3115" y="1025"/>
                                <a:pt x="3105" y="1015"/>
                                <a:pt x="3093" y="1008"/>
                              </a:cubicBezTo>
                              <a:cubicBezTo>
                                <a:pt x="3081" y="1001"/>
                                <a:pt x="3067" y="997"/>
                                <a:pt x="3052" y="997"/>
                              </a:cubicBezTo>
                              <a:cubicBezTo>
                                <a:pt x="3037" y="997"/>
                                <a:pt x="3024" y="1001"/>
                                <a:pt x="3012" y="1008"/>
                              </a:cubicBezTo>
                              <a:cubicBezTo>
                                <a:pt x="2999" y="1015"/>
                                <a:pt x="2990" y="1025"/>
                                <a:pt x="2983" y="1038"/>
                              </a:cubicBezTo>
                              <a:cubicBezTo>
                                <a:pt x="2976" y="1051"/>
                                <a:pt x="2972" y="1065"/>
                                <a:pt x="2972" y="1081"/>
                              </a:cubicBezTo>
                              <a:cubicBezTo>
                                <a:pt x="2972" y="1097"/>
                                <a:pt x="2976" y="1111"/>
                                <a:pt x="2983" y="1124"/>
                              </a:cubicBezTo>
                              <a:cubicBezTo>
                                <a:pt x="2990" y="1136"/>
                                <a:pt x="2999" y="1146"/>
                                <a:pt x="3012" y="1154"/>
                              </a:cubicBezTo>
                              <a:cubicBezTo>
                                <a:pt x="3024" y="1161"/>
                                <a:pt x="3037" y="1164"/>
                                <a:pt x="3052" y="1164"/>
                              </a:cubicBezTo>
                              <a:cubicBezTo>
                                <a:pt x="3067" y="1164"/>
                                <a:pt x="3081" y="1161"/>
                                <a:pt x="3093" y="1154"/>
                              </a:cubicBezTo>
                              <a:cubicBezTo>
                                <a:pt x="3105" y="1146"/>
                                <a:pt x="3115" y="1136"/>
                                <a:pt x="3122" y="1124"/>
                              </a:cubicBezTo>
                              <a:cubicBezTo>
                                <a:pt x="3128" y="1111"/>
                                <a:pt x="3132" y="1097"/>
                                <a:pt x="3132" y="1081"/>
                              </a:cubicBezTo>
                              <a:close/>
                              <a:moveTo>
                                <a:pt x="3521" y="1144"/>
                              </a:moveTo>
                              <a:cubicBezTo>
                                <a:pt x="3399" y="980"/>
                                <a:pt x="3399" y="980"/>
                                <a:pt x="3399" y="980"/>
                              </a:cubicBezTo>
                              <a:cubicBezTo>
                                <a:pt x="3382" y="980"/>
                                <a:pt x="3382" y="980"/>
                                <a:pt x="3382" y="980"/>
                              </a:cubicBezTo>
                              <a:cubicBezTo>
                                <a:pt x="3382" y="1182"/>
                                <a:pt x="3382" y="1182"/>
                                <a:pt x="3382" y="1182"/>
                              </a:cubicBezTo>
                              <a:cubicBezTo>
                                <a:pt x="3402" y="1182"/>
                                <a:pt x="3402" y="1182"/>
                                <a:pt x="3402" y="1182"/>
                              </a:cubicBezTo>
                              <a:cubicBezTo>
                                <a:pt x="3402" y="1018"/>
                                <a:pt x="3402" y="1018"/>
                                <a:pt x="3402" y="1018"/>
                              </a:cubicBezTo>
                              <a:cubicBezTo>
                                <a:pt x="3525" y="1182"/>
                                <a:pt x="3525" y="1182"/>
                                <a:pt x="3525" y="1182"/>
                              </a:cubicBezTo>
                              <a:cubicBezTo>
                                <a:pt x="3541" y="1182"/>
                                <a:pt x="3541" y="1182"/>
                                <a:pt x="3541" y="1182"/>
                              </a:cubicBezTo>
                              <a:cubicBezTo>
                                <a:pt x="3541" y="980"/>
                                <a:pt x="3541" y="980"/>
                                <a:pt x="3541" y="980"/>
                              </a:cubicBezTo>
                              <a:cubicBezTo>
                                <a:pt x="3521" y="980"/>
                                <a:pt x="3521" y="980"/>
                                <a:pt x="3521" y="980"/>
                              </a:cubicBezTo>
                              <a:lnTo>
                                <a:pt x="3521" y="1144"/>
                              </a:lnTo>
                              <a:close/>
                              <a:moveTo>
                                <a:pt x="3955" y="1028"/>
                              </a:moveTo>
                              <a:cubicBezTo>
                                <a:pt x="3963" y="1044"/>
                                <a:pt x="3968" y="1061"/>
                                <a:pt x="3968" y="1081"/>
                              </a:cubicBezTo>
                              <a:cubicBezTo>
                                <a:pt x="3968" y="1100"/>
                                <a:pt x="3963" y="1118"/>
                                <a:pt x="3955" y="1133"/>
                              </a:cubicBezTo>
                              <a:cubicBezTo>
                                <a:pt x="3946" y="1148"/>
                                <a:pt x="3934" y="1160"/>
                                <a:pt x="3919" y="1169"/>
                              </a:cubicBezTo>
                              <a:cubicBezTo>
                                <a:pt x="3904" y="1177"/>
                                <a:pt x="3886" y="1182"/>
                                <a:pt x="3866" y="1182"/>
                              </a:cubicBezTo>
                              <a:cubicBezTo>
                                <a:pt x="3789" y="1182"/>
                                <a:pt x="3789" y="1182"/>
                                <a:pt x="3789" y="1182"/>
                              </a:cubicBezTo>
                              <a:cubicBezTo>
                                <a:pt x="3789" y="980"/>
                                <a:pt x="3789" y="980"/>
                                <a:pt x="3789" y="980"/>
                              </a:cubicBezTo>
                              <a:cubicBezTo>
                                <a:pt x="3866" y="980"/>
                                <a:pt x="3866" y="980"/>
                                <a:pt x="3866" y="980"/>
                              </a:cubicBezTo>
                              <a:cubicBezTo>
                                <a:pt x="3886" y="980"/>
                                <a:pt x="3904" y="984"/>
                                <a:pt x="3919" y="993"/>
                              </a:cubicBezTo>
                              <a:cubicBezTo>
                                <a:pt x="3934" y="1001"/>
                                <a:pt x="3946" y="1013"/>
                                <a:pt x="3955" y="1028"/>
                              </a:cubicBezTo>
                              <a:close/>
                              <a:moveTo>
                                <a:pt x="3948" y="1081"/>
                              </a:moveTo>
                              <a:cubicBezTo>
                                <a:pt x="3948" y="1065"/>
                                <a:pt x="3944" y="1050"/>
                                <a:pt x="3937" y="1038"/>
                              </a:cubicBezTo>
                              <a:cubicBezTo>
                                <a:pt x="3931" y="1026"/>
                                <a:pt x="3921" y="1016"/>
                                <a:pt x="3908" y="1009"/>
                              </a:cubicBezTo>
                              <a:cubicBezTo>
                                <a:pt x="3896" y="1002"/>
                                <a:pt x="3881" y="998"/>
                                <a:pt x="3865" y="998"/>
                              </a:cubicBezTo>
                              <a:cubicBezTo>
                                <a:pt x="3809" y="998"/>
                                <a:pt x="3809" y="998"/>
                                <a:pt x="3809" y="998"/>
                              </a:cubicBezTo>
                              <a:cubicBezTo>
                                <a:pt x="3809" y="1163"/>
                                <a:pt x="3809" y="1163"/>
                                <a:pt x="3809" y="1163"/>
                              </a:cubicBezTo>
                              <a:cubicBezTo>
                                <a:pt x="3865" y="1163"/>
                                <a:pt x="3865" y="1163"/>
                                <a:pt x="3865" y="1163"/>
                              </a:cubicBezTo>
                              <a:cubicBezTo>
                                <a:pt x="3881" y="1163"/>
                                <a:pt x="3896" y="1160"/>
                                <a:pt x="3908" y="1153"/>
                              </a:cubicBezTo>
                              <a:cubicBezTo>
                                <a:pt x="3921" y="1146"/>
                                <a:pt x="3931" y="1136"/>
                                <a:pt x="3937" y="1124"/>
                              </a:cubicBezTo>
                              <a:cubicBezTo>
                                <a:pt x="3944" y="1111"/>
                                <a:pt x="3948" y="1097"/>
                                <a:pt x="3948" y="1081"/>
                              </a:cubicBezTo>
                              <a:close/>
                              <a:moveTo>
                                <a:pt x="4218" y="1088"/>
                              </a:moveTo>
                              <a:cubicBezTo>
                                <a:pt x="4317" y="1088"/>
                                <a:pt x="4317" y="1088"/>
                                <a:pt x="4317" y="1088"/>
                              </a:cubicBezTo>
                              <a:cubicBezTo>
                                <a:pt x="4317" y="1070"/>
                                <a:pt x="4317" y="1070"/>
                                <a:pt x="4317" y="1070"/>
                              </a:cubicBezTo>
                              <a:cubicBezTo>
                                <a:pt x="4218" y="1070"/>
                                <a:pt x="4218" y="1070"/>
                                <a:pt x="4218" y="1070"/>
                              </a:cubicBezTo>
                              <a:cubicBezTo>
                                <a:pt x="4218" y="998"/>
                                <a:pt x="4218" y="998"/>
                                <a:pt x="4218" y="998"/>
                              </a:cubicBezTo>
                              <a:cubicBezTo>
                                <a:pt x="4328" y="998"/>
                                <a:pt x="4328" y="998"/>
                                <a:pt x="4328" y="998"/>
                              </a:cubicBezTo>
                              <a:cubicBezTo>
                                <a:pt x="4328" y="980"/>
                                <a:pt x="4328" y="980"/>
                                <a:pt x="4328" y="980"/>
                              </a:cubicBezTo>
                              <a:cubicBezTo>
                                <a:pt x="4198" y="980"/>
                                <a:pt x="4198" y="980"/>
                                <a:pt x="4198" y="980"/>
                              </a:cubicBezTo>
                              <a:cubicBezTo>
                                <a:pt x="4198" y="1182"/>
                                <a:pt x="4198" y="1182"/>
                                <a:pt x="4198" y="1182"/>
                              </a:cubicBezTo>
                              <a:cubicBezTo>
                                <a:pt x="4333" y="1182"/>
                                <a:pt x="4333" y="1182"/>
                                <a:pt x="4333" y="1182"/>
                              </a:cubicBezTo>
                              <a:cubicBezTo>
                                <a:pt x="4333" y="1163"/>
                                <a:pt x="4333" y="1163"/>
                                <a:pt x="4333" y="1163"/>
                              </a:cubicBezTo>
                              <a:cubicBezTo>
                                <a:pt x="4218" y="1163"/>
                                <a:pt x="4218" y="1163"/>
                                <a:pt x="4218" y="1163"/>
                              </a:cubicBezTo>
                              <a:lnTo>
                                <a:pt x="4218" y="1088"/>
                              </a:lnTo>
                              <a:close/>
                              <a:moveTo>
                                <a:pt x="4671" y="1112"/>
                              </a:moveTo>
                              <a:cubicBezTo>
                                <a:pt x="4717" y="1182"/>
                                <a:pt x="4717" y="1182"/>
                                <a:pt x="4717" y="1182"/>
                              </a:cubicBezTo>
                              <a:cubicBezTo>
                                <a:pt x="4695" y="1182"/>
                                <a:pt x="4695" y="1182"/>
                                <a:pt x="4695" y="1182"/>
                              </a:cubicBezTo>
                              <a:cubicBezTo>
                                <a:pt x="4652" y="1117"/>
                                <a:pt x="4652" y="1117"/>
                                <a:pt x="4652" y="1117"/>
                              </a:cubicBezTo>
                              <a:cubicBezTo>
                                <a:pt x="4647" y="1117"/>
                                <a:pt x="4642" y="1118"/>
                                <a:pt x="4636" y="1118"/>
                              </a:cubicBezTo>
                              <a:cubicBezTo>
                                <a:pt x="4585" y="1118"/>
                                <a:pt x="4585" y="1118"/>
                                <a:pt x="4585" y="1118"/>
                              </a:cubicBezTo>
                              <a:cubicBezTo>
                                <a:pt x="4585" y="1182"/>
                                <a:pt x="4585" y="1182"/>
                                <a:pt x="4585" y="1182"/>
                              </a:cubicBezTo>
                              <a:cubicBezTo>
                                <a:pt x="4565" y="1182"/>
                                <a:pt x="4565" y="1182"/>
                                <a:pt x="4565" y="1182"/>
                              </a:cubicBezTo>
                              <a:cubicBezTo>
                                <a:pt x="4565" y="980"/>
                                <a:pt x="4565" y="980"/>
                                <a:pt x="4565" y="980"/>
                              </a:cubicBezTo>
                              <a:cubicBezTo>
                                <a:pt x="4636" y="980"/>
                                <a:pt x="4636" y="980"/>
                                <a:pt x="4636" y="980"/>
                              </a:cubicBezTo>
                              <a:cubicBezTo>
                                <a:pt x="4661" y="980"/>
                                <a:pt x="4680" y="986"/>
                                <a:pt x="4693" y="998"/>
                              </a:cubicBezTo>
                              <a:cubicBezTo>
                                <a:pt x="4707" y="1011"/>
                                <a:pt x="4714" y="1028"/>
                                <a:pt x="4714" y="1049"/>
                              </a:cubicBezTo>
                              <a:cubicBezTo>
                                <a:pt x="4714" y="1065"/>
                                <a:pt x="4710" y="1078"/>
                                <a:pt x="4703" y="1089"/>
                              </a:cubicBezTo>
                              <a:cubicBezTo>
                                <a:pt x="4695" y="1100"/>
                                <a:pt x="4685" y="1108"/>
                                <a:pt x="4671" y="1112"/>
                              </a:cubicBezTo>
                              <a:close/>
                              <a:moveTo>
                                <a:pt x="4679" y="1086"/>
                              </a:moveTo>
                              <a:cubicBezTo>
                                <a:pt x="4689" y="1077"/>
                                <a:pt x="4694" y="1065"/>
                                <a:pt x="4694" y="1049"/>
                              </a:cubicBezTo>
                              <a:cubicBezTo>
                                <a:pt x="4694" y="1033"/>
                                <a:pt x="4689" y="1020"/>
                                <a:pt x="4679" y="1011"/>
                              </a:cubicBezTo>
                              <a:cubicBezTo>
                                <a:pt x="4669" y="1003"/>
                                <a:pt x="4655" y="998"/>
                                <a:pt x="4636" y="998"/>
                              </a:cubicBezTo>
                              <a:cubicBezTo>
                                <a:pt x="4585" y="998"/>
                                <a:pt x="4585" y="998"/>
                                <a:pt x="4585" y="998"/>
                              </a:cubicBezTo>
                              <a:cubicBezTo>
                                <a:pt x="4585" y="1099"/>
                                <a:pt x="4585" y="1099"/>
                                <a:pt x="4585" y="1099"/>
                              </a:cubicBezTo>
                              <a:cubicBezTo>
                                <a:pt x="4636" y="1099"/>
                                <a:pt x="4636" y="1099"/>
                                <a:pt x="4636" y="1099"/>
                              </a:cubicBezTo>
                              <a:cubicBezTo>
                                <a:pt x="4655" y="1099"/>
                                <a:pt x="4669" y="1095"/>
                                <a:pt x="4679" y="1086"/>
                              </a:cubicBezTo>
                              <a:close/>
                              <a:moveTo>
                                <a:pt x="5133" y="1154"/>
                              </a:moveTo>
                              <a:cubicBezTo>
                                <a:pt x="5077" y="980"/>
                                <a:pt x="5077" y="980"/>
                                <a:pt x="5077" y="980"/>
                              </a:cubicBezTo>
                              <a:cubicBezTo>
                                <a:pt x="5058" y="980"/>
                                <a:pt x="5058" y="980"/>
                                <a:pt x="5058" y="980"/>
                              </a:cubicBezTo>
                              <a:cubicBezTo>
                                <a:pt x="5001" y="1153"/>
                                <a:pt x="5001" y="1153"/>
                                <a:pt x="5001" y="1153"/>
                              </a:cubicBezTo>
                              <a:cubicBezTo>
                                <a:pt x="4947" y="980"/>
                                <a:pt x="4947" y="980"/>
                                <a:pt x="4947" y="980"/>
                              </a:cubicBezTo>
                              <a:cubicBezTo>
                                <a:pt x="4926" y="980"/>
                                <a:pt x="4926" y="980"/>
                                <a:pt x="4926" y="980"/>
                              </a:cubicBezTo>
                              <a:cubicBezTo>
                                <a:pt x="4990" y="1182"/>
                                <a:pt x="4990" y="1182"/>
                                <a:pt x="4990" y="1182"/>
                              </a:cubicBezTo>
                              <a:cubicBezTo>
                                <a:pt x="5011" y="1182"/>
                                <a:pt x="5011" y="1182"/>
                                <a:pt x="5011" y="1182"/>
                              </a:cubicBezTo>
                              <a:cubicBezTo>
                                <a:pt x="5067" y="1010"/>
                                <a:pt x="5067" y="1010"/>
                                <a:pt x="5067" y="1010"/>
                              </a:cubicBezTo>
                              <a:cubicBezTo>
                                <a:pt x="5122" y="1182"/>
                                <a:pt x="5122" y="1182"/>
                                <a:pt x="5122" y="1182"/>
                              </a:cubicBezTo>
                              <a:cubicBezTo>
                                <a:pt x="5144" y="1182"/>
                                <a:pt x="5144" y="1182"/>
                                <a:pt x="5144" y="1182"/>
                              </a:cubicBezTo>
                              <a:cubicBezTo>
                                <a:pt x="5208" y="980"/>
                                <a:pt x="5208" y="980"/>
                                <a:pt x="5208" y="980"/>
                              </a:cubicBezTo>
                              <a:cubicBezTo>
                                <a:pt x="5188" y="980"/>
                                <a:pt x="5188" y="980"/>
                                <a:pt x="5188" y="980"/>
                              </a:cubicBezTo>
                              <a:lnTo>
                                <a:pt x="5133" y="1154"/>
                              </a:lnTo>
                              <a:close/>
                              <a:moveTo>
                                <a:pt x="5434" y="1182"/>
                              </a:moveTo>
                              <a:cubicBezTo>
                                <a:pt x="5454" y="1182"/>
                                <a:pt x="5454" y="1182"/>
                                <a:pt x="5454" y="1182"/>
                              </a:cubicBezTo>
                              <a:cubicBezTo>
                                <a:pt x="5454" y="980"/>
                                <a:pt x="5454" y="980"/>
                                <a:pt x="5454" y="980"/>
                              </a:cubicBezTo>
                              <a:cubicBezTo>
                                <a:pt x="5434" y="980"/>
                                <a:pt x="5434" y="980"/>
                                <a:pt x="5434" y="980"/>
                              </a:cubicBezTo>
                              <a:lnTo>
                                <a:pt x="5434" y="1182"/>
                              </a:lnTo>
                              <a:close/>
                              <a:moveTo>
                                <a:pt x="5688" y="998"/>
                              </a:moveTo>
                              <a:cubicBezTo>
                                <a:pt x="5757" y="998"/>
                                <a:pt x="5757" y="998"/>
                                <a:pt x="5757" y="998"/>
                              </a:cubicBezTo>
                              <a:cubicBezTo>
                                <a:pt x="5757" y="1121"/>
                                <a:pt x="5757" y="1121"/>
                                <a:pt x="5757" y="1121"/>
                              </a:cubicBezTo>
                              <a:cubicBezTo>
                                <a:pt x="5757" y="1150"/>
                                <a:pt x="5745" y="1165"/>
                                <a:pt x="5722" y="1165"/>
                              </a:cubicBezTo>
                              <a:cubicBezTo>
                                <a:pt x="5705" y="1165"/>
                                <a:pt x="5691" y="1157"/>
                                <a:pt x="5681" y="1140"/>
                              </a:cubicBezTo>
                              <a:cubicBezTo>
                                <a:pt x="5669" y="1155"/>
                                <a:pt x="5669" y="1155"/>
                                <a:pt x="5669" y="1155"/>
                              </a:cubicBezTo>
                              <a:cubicBezTo>
                                <a:pt x="5675" y="1164"/>
                                <a:pt x="5682" y="1171"/>
                                <a:pt x="5691" y="1176"/>
                              </a:cubicBezTo>
                              <a:cubicBezTo>
                                <a:pt x="5701" y="1181"/>
                                <a:pt x="5711" y="1183"/>
                                <a:pt x="5721" y="1183"/>
                              </a:cubicBezTo>
                              <a:cubicBezTo>
                                <a:pt x="5740" y="1183"/>
                                <a:pt x="5754" y="1178"/>
                                <a:pt x="5763" y="1167"/>
                              </a:cubicBezTo>
                              <a:cubicBezTo>
                                <a:pt x="5772" y="1157"/>
                                <a:pt x="5777" y="1141"/>
                                <a:pt x="5777" y="1120"/>
                              </a:cubicBezTo>
                              <a:cubicBezTo>
                                <a:pt x="5777" y="980"/>
                                <a:pt x="5777" y="980"/>
                                <a:pt x="5777" y="980"/>
                              </a:cubicBezTo>
                              <a:cubicBezTo>
                                <a:pt x="5688" y="980"/>
                                <a:pt x="5688" y="980"/>
                                <a:pt x="5688" y="980"/>
                              </a:cubicBezTo>
                              <a:lnTo>
                                <a:pt x="5688" y="998"/>
                              </a:lnTo>
                              <a:close/>
                              <a:moveTo>
                                <a:pt x="6115" y="1083"/>
                              </a:moveTo>
                              <a:cubicBezTo>
                                <a:pt x="6106" y="1079"/>
                                <a:pt x="6095" y="1076"/>
                                <a:pt x="6081" y="1072"/>
                              </a:cubicBezTo>
                              <a:cubicBezTo>
                                <a:pt x="6070" y="1069"/>
                                <a:pt x="6060" y="1066"/>
                                <a:pt x="6053" y="1064"/>
                              </a:cubicBezTo>
                              <a:cubicBezTo>
                                <a:pt x="6046" y="1061"/>
                                <a:pt x="6040" y="1057"/>
                                <a:pt x="6036" y="1052"/>
                              </a:cubicBezTo>
                              <a:cubicBezTo>
                                <a:pt x="6031" y="1047"/>
                                <a:pt x="6029" y="1041"/>
                                <a:pt x="6029" y="1033"/>
                              </a:cubicBezTo>
                              <a:cubicBezTo>
                                <a:pt x="6029" y="1022"/>
                                <a:pt x="6033" y="1013"/>
                                <a:pt x="6042" y="1007"/>
                              </a:cubicBezTo>
                              <a:cubicBezTo>
                                <a:pt x="6050" y="1000"/>
                                <a:pt x="6063" y="996"/>
                                <a:pt x="6079" y="996"/>
                              </a:cubicBezTo>
                              <a:cubicBezTo>
                                <a:pt x="6088" y="996"/>
                                <a:pt x="6097" y="998"/>
                                <a:pt x="6106" y="1000"/>
                              </a:cubicBezTo>
                              <a:cubicBezTo>
                                <a:pt x="6115" y="1003"/>
                                <a:pt x="6123" y="1007"/>
                                <a:pt x="6131" y="1013"/>
                              </a:cubicBezTo>
                              <a:cubicBezTo>
                                <a:pt x="6138" y="996"/>
                                <a:pt x="6138" y="996"/>
                                <a:pt x="6138" y="996"/>
                              </a:cubicBezTo>
                              <a:cubicBezTo>
                                <a:pt x="6130" y="990"/>
                                <a:pt x="6121" y="986"/>
                                <a:pt x="6111" y="983"/>
                              </a:cubicBezTo>
                              <a:cubicBezTo>
                                <a:pt x="6101" y="980"/>
                                <a:pt x="6090" y="978"/>
                                <a:pt x="6079" y="978"/>
                              </a:cubicBezTo>
                              <a:cubicBezTo>
                                <a:pt x="6064" y="978"/>
                                <a:pt x="6051" y="981"/>
                                <a:pt x="6040" y="986"/>
                              </a:cubicBezTo>
                              <a:cubicBezTo>
                                <a:pt x="6030" y="991"/>
                                <a:pt x="6022" y="997"/>
                                <a:pt x="6017" y="1006"/>
                              </a:cubicBezTo>
                              <a:cubicBezTo>
                                <a:pt x="6012" y="1014"/>
                                <a:pt x="6009" y="1023"/>
                                <a:pt x="6009" y="1033"/>
                              </a:cubicBezTo>
                              <a:cubicBezTo>
                                <a:pt x="6009" y="1046"/>
                                <a:pt x="6012" y="1056"/>
                                <a:pt x="6018" y="1063"/>
                              </a:cubicBezTo>
                              <a:cubicBezTo>
                                <a:pt x="6024" y="1070"/>
                                <a:pt x="6032" y="1076"/>
                                <a:pt x="6040" y="1079"/>
                              </a:cubicBezTo>
                              <a:cubicBezTo>
                                <a:pt x="6049" y="1083"/>
                                <a:pt x="6060" y="1087"/>
                                <a:pt x="6074" y="1091"/>
                              </a:cubicBezTo>
                              <a:cubicBezTo>
                                <a:pt x="6086" y="1094"/>
                                <a:pt x="6096" y="1096"/>
                                <a:pt x="6102" y="1099"/>
                              </a:cubicBezTo>
                              <a:cubicBezTo>
                                <a:pt x="6109" y="1102"/>
                                <a:pt x="6115" y="1105"/>
                                <a:pt x="6119" y="1110"/>
                              </a:cubicBezTo>
                              <a:cubicBezTo>
                                <a:pt x="6124" y="1115"/>
                                <a:pt x="6126" y="1121"/>
                                <a:pt x="6126" y="1129"/>
                              </a:cubicBezTo>
                              <a:cubicBezTo>
                                <a:pt x="6126" y="1140"/>
                                <a:pt x="6122" y="1149"/>
                                <a:pt x="6113" y="1155"/>
                              </a:cubicBezTo>
                              <a:cubicBezTo>
                                <a:pt x="6105" y="1162"/>
                                <a:pt x="6092" y="1165"/>
                                <a:pt x="6075" y="1165"/>
                              </a:cubicBezTo>
                              <a:cubicBezTo>
                                <a:pt x="6063" y="1165"/>
                                <a:pt x="6051" y="1163"/>
                                <a:pt x="6040" y="1158"/>
                              </a:cubicBezTo>
                              <a:cubicBezTo>
                                <a:pt x="6028" y="1154"/>
                                <a:pt x="6019" y="1148"/>
                                <a:pt x="6012" y="1141"/>
                              </a:cubicBezTo>
                              <a:cubicBezTo>
                                <a:pt x="6004" y="1157"/>
                                <a:pt x="6004" y="1157"/>
                                <a:pt x="6004" y="1157"/>
                              </a:cubicBezTo>
                              <a:cubicBezTo>
                                <a:pt x="6012" y="1165"/>
                                <a:pt x="6022" y="1171"/>
                                <a:pt x="6034" y="1176"/>
                              </a:cubicBezTo>
                              <a:cubicBezTo>
                                <a:pt x="6047" y="1181"/>
                                <a:pt x="6061" y="1183"/>
                                <a:pt x="6075" y="1183"/>
                              </a:cubicBezTo>
                              <a:cubicBezTo>
                                <a:pt x="6091" y="1183"/>
                                <a:pt x="6104" y="1181"/>
                                <a:pt x="6114" y="1176"/>
                              </a:cubicBezTo>
                              <a:cubicBezTo>
                                <a:pt x="6125" y="1171"/>
                                <a:pt x="6133" y="1165"/>
                                <a:pt x="6138" y="1156"/>
                              </a:cubicBezTo>
                              <a:cubicBezTo>
                                <a:pt x="6143" y="1148"/>
                                <a:pt x="6146" y="1139"/>
                                <a:pt x="6146" y="1128"/>
                              </a:cubicBezTo>
                              <a:cubicBezTo>
                                <a:pt x="6146" y="1116"/>
                                <a:pt x="6143" y="1106"/>
                                <a:pt x="6137" y="1099"/>
                              </a:cubicBezTo>
                              <a:cubicBezTo>
                                <a:pt x="6131" y="1092"/>
                                <a:pt x="6124" y="1086"/>
                                <a:pt x="6115" y="1083"/>
                              </a:cubicBezTo>
                              <a:close/>
                              <a:moveTo>
                                <a:pt x="6140" y="780"/>
                              </a:moveTo>
                              <a:cubicBezTo>
                                <a:pt x="58" y="780"/>
                                <a:pt x="58" y="780"/>
                                <a:pt x="58" y="780"/>
                              </a:cubicBezTo>
                              <a:cubicBezTo>
                                <a:pt x="58" y="799"/>
                                <a:pt x="58" y="799"/>
                                <a:pt x="58" y="799"/>
                              </a:cubicBezTo>
                              <a:cubicBezTo>
                                <a:pt x="6140" y="799"/>
                                <a:pt x="6140" y="799"/>
                                <a:pt x="6140" y="799"/>
                              </a:cubicBezTo>
                              <a:lnTo>
                                <a:pt x="6140" y="7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55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1599098" name="Freeform 22"/>
                      <wps:cNvSpPr>
                        <a:spLocks/>
                      </wps:cNvSpPr>
                      <wps:spPr bwMode="auto">
                        <a:xfrm>
                          <a:off x="4717415" y="266700"/>
                          <a:ext cx="226060" cy="239395"/>
                        </a:xfrm>
                        <a:custGeom>
                          <a:avLst/>
                          <a:gdLst>
                            <a:gd name="T0" fmla="*/ 372 w 712"/>
                            <a:gd name="T1" fmla="*/ 754 h 755"/>
                            <a:gd name="T2" fmla="*/ 560 w 712"/>
                            <a:gd name="T3" fmla="*/ 577 h 755"/>
                            <a:gd name="T4" fmla="*/ 675 w 712"/>
                            <a:gd name="T5" fmla="*/ 191 h 755"/>
                            <a:gd name="T6" fmla="*/ 508 w 712"/>
                            <a:gd name="T7" fmla="*/ 381 h 755"/>
                            <a:gd name="T8" fmla="*/ 528 w 712"/>
                            <a:gd name="T9" fmla="*/ 63 h 755"/>
                            <a:gd name="T10" fmla="*/ 406 w 712"/>
                            <a:gd name="T11" fmla="*/ 324 h 755"/>
                            <a:gd name="T12" fmla="*/ 336 w 712"/>
                            <a:gd name="T13" fmla="*/ 4 h 755"/>
                            <a:gd name="T14" fmla="*/ 286 w 712"/>
                            <a:gd name="T15" fmla="*/ 337 h 755"/>
                            <a:gd name="T16" fmla="*/ 149 w 712"/>
                            <a:gd name="T17" fmla="*/ 92 h 755"/>
                            <a:gd name="T18" fmla="*/ 188 w 712"/>
                            <a:gd name="T19" fmla="*/ 476 h 755"/>
                            <a:gd name="T20" fmla="*/ 51 w 712"/>
                            <a:gd name="T21" fmla="*/ 395 h 755"/>
                            <a:gd name="T22" fmla="*/ 200 w 712"/>
                            <a:gd name="T23" fmla="*/ 666 h 755"/>
                            <a:gd name="T24" fmla="*/ 372 w 712"/>
                            <a:gd name="T25" fmla="*/ 754 h 7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712" h="755">
                              <a:moveTo>
                                <a:pt x="372" y="754"/>
                              </a:moveTo>
                              <a:cubicBezTo>
                                <a:pt x="422" y="751"/>
                                <a:pt x="522" y="722"/>
                                <a:pt x="560" y="577"/>
                              </a:cubicBezTo>
                              <a:cubicBezTo>
                                <a:pt x="598" y="433"/>
                                <a:pt x="712" y="215"/>
                                <a:pt x="675" y="191"/>
                              </a:cubicBezTo>
                              <a:cubicBezTo>
                                <a:pt x="614" y="152"/>
                                <a:pt x="536" y="392"/>
                                <a:pt x="508" y="381"/>
                              </a:cubicBezTo>
                              <a:cubicBezTo>
                                <a:pt x="471" y="364"/>
                                <a:pt x="603" y="90"/>
                                <a:pt x="528" y="63"/>
                              </a:cubicBezTo>
                              <a:cubicBezTo>
                                <a:pt x="445" y="32"/>
                                <a:pt x="439" y="335"/>
                                <a:pt x="406" y="324"/>
                              </a:cubicBezTo>
                              <a:cubicBezTo>
                                <a:pt x="366" y="313"/>
                                <a:pt x="421" y="8"/>
                                <a:pt x="336" y="4"/>
                              </a:cubicBezTo>
                              <a:cubicBezTo>
                                <a:pt x="253" y="0"/>
                                <a:pt x="323" y="328"/>
                                <a:pt x="286" y="337"/>
                              </a:cubicBezTo>
                              <a:cubicBezTo>
                                <a:pt x="241" y="349"/>
                                <a:pt x="236" y="71"/>
                                <a:pt x="149" y="92"/>
                              </a:cubicBezTo>
                              <a:cubicBezTo>
                                <a:pt x="50" y="115"/>
                                <a:pt x="236" y="411"/>
                                <a:pt x="188" y="476"/>
                              </a:cubicBezTo>
                              <a:cubicBezTo>
                                <a:pt x="146" y="524"/>
                                <a:pt x="94" y="342"/>
                                <a:pt x="51" y="395"/>
                              </a:cubicBezTo>
                              <a:cubicBezTo>
                                <a:pt x="0" y="457"/>
                                <a:pt x="117" y="580"/>
                                <a:pt x="200" y="666"/>
                              </a:cubicBezTo>
                              <a:cubicBezTo>
                                <a:pt x="263" y="730"/>
                                <a:pt x="346" y="755"/>
                                <a:pt x="372" y="754"/>
                              </a:cubicBezTo>
                            </a:path>
                          </a:pathLst>
                        </a:custGeom>
                        <a:solidFill>
                          <a:srgbClr val="3555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3874432" name="Freeform 23"/>
                      <wps:cNvSpPr>
                        <a:spLocks/>
                      </wps:cNvSpPr>
                      <wps:spPr bwMode="auto">
                        <a:xfrm>
                          <a:off x="4572000" y="407035"/>
                          <a:ext cx="203835" cy="197485"/>
                        </a:xfrm>
                        <a:custGeom>
                          <a:avLst/>
                          <a:gdLst>
                            <a:gd name="T0" fmla="*/ 554 w 642"/>
                            <a:gd name="T1" fmla="*/ 453 h 622"/>
                            <a:gd name="T2" fmla="*/ 577 w 642"/>
                            <a:gd name="T3" fmla="*/ 236 h 622"/>
                            <a:gd name="T4" fmla="*/ 361 w 642"/>
                            <a:gd name="T5" fmla="*/ 21 h 622"/>
                            <a:gd name="T6" fmla="*/ 396 w 642"/>
                            <a:gd name="T7" fmla="*/ 187 h 622"/>
                            <a:gd name="T8" fmla="*/ 186 w 642"/>
                            <a:gd name="T9" fmla="*/ 47 h 622"/>
                            <a:gd name="T10" fmla="*/ 304 w 642"/>
                            <a:gd name="T11" fmla="*/ 243 h 622"/>
                            <a:gd name="T12" fmla="*/ 51 w 642"/>
                            <a:gd name="T13" fmla="*/ 168 h 622"/>
                            <a:gd name="T14" fmla="*/ 259 w 642"/>
                            <a:gd name="T15" fmla="*/ 344 h 622"/>
                            <a:gd name="T16" fmla="*/ 27 w 642"/>
                            <a:gd name="T17" fmla="*/ 351 h 622"/>
                            <a:gd name="T18" fmla="*/ 342 w 642"/>
                            <a:gd name="T19" fmla="*/ 485 h 622"/>
                            <a:gd name="T20" fmla="*/ 184 w 642"/>
                            <a:gd name="T21" fmla="*/ 553 h 622"/>
                            <a:gd name="T22" fmla="*/ 471 w 642"/>
                            <a:gd name="T23" fmla="*/ 550 h 622"/>
                            <a:gd name="T24" fmla="*/ 554 w 642"/>
                            <a:gd name="T25" fmla="*/ 453 h 6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642" h="622">
                              <a:moveTo>
                                <a:pt x="554" y="453"/>
                              </a:moveTo>
                              <a:cubicBezTo>
                                <a:pt x="586" y="419"/>
                                <a:pt x="642" y="301"/>
                                <a:pt x="577" y="236"/>
                              </a:cubicBezTo>
                              <a:cubicBezTo>
                                <a:pt x="480" y="138"/>
                                <a:pt x="397" y="2"/>
                                <a:pt x="361" y="21"/>
                              </a:cubicBezTo>
                              <a:cubicBezTo>
                                <a:pt x="302" y="52"/>
                                <a:pt x="418" y="170"/>
                                <a:pt x="396" y="187"/>
                              </a:cubicBezTo>
                              <a:cubicBezTo>
                                <a:pt x="366" y="209"/>
                                <a:pt x="242" y="0"/>
                                <a:pt x="186" y="47"/>
                              </a:cubicBezTo>
                              <a:cubicBezTo>
                                <a:pt x="123" y="99"/>
                                <a:pt x="328" y="221"/>
                                <a:pt x="304" y="243"/>
                              </a:cubicBezTo>
                              <a:cubicBezTo>
                                <a:pt x="277" y="269"/>
                                <a:pt x="94" y="102"/>
                                <a:pt x="51" y="168"/>
                              </a:cubicBezTo>
                              <a:cubicBezTo>
                                <a:pt x="9" y="232"/>
                                <a:pt x="269" y="310"/>
                                <a:pt x="259" y="344"/>
                              </a:cubicBezTo>
                              <a:cubicBezTo>
                                <a:pt x="248" y="386"/>
                                <a:pt x="51" y="272"/>
                                <a:pt x="27" y="351"/>
                              </a:cubicBezTo>
                              <a:cubicBezTo>
                                <a:pt x="0" y="440"/>
                                <a:pt x="312" y="416"/>
                                <a:pt x="342" y="485"/>
                              </a:cubicBezTo>
                              <a:cubicBezTo>
                                <a:pt x="361" y="541"/>
                                <a:pt x="162" y="494"/>
                                <a:pt x="184" y="553"/>
                              </a:cubicBezTo>
                              <a:cubicBezTo>
                                <a:pt x="211" y="622"/>
                                <a:pt x="370" y="610"/>
                                <a:pt x="471" y="550"/>
                              </a:cubicBezTo>
                              <a:cubicBezTo>
                                <a:pt x="525" y="517"/>
                                <a:pt x="534" y="473"/>
                                <a:pt x="554" y="453"/>
                              </a:cubicBezTo>
                            </a:path>
                          </a:pathLst>
                        </a:custGeom>
                        <a:solidFill>
                          <a:srgbClr val="8235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13929716" name="Freeform 24"/>
                      <wps:cNvSpPr>
                        <a:spLocks/>
                      </wps:cNvSpPr>
                      <wps:spPr bwMode="auto">
                        <a:xfrm>
                          <a:off x="4740910" y="667385"/>
                          <a:ext cx="244475" cy="247015"/>
                        </a:xfrm>
                        <a:custGeom>
                          <a:avLst/>
                          <a:gdLst>
                            <a:gd name="T0" fmla="*/ 344 w 769"/>
                            <a:gd name="T1" fmla="*/ 23 h 777"/>
                            <a:gd name="T2" fmla="*/ 155 w 769"/>
                            <a:gd name="T3" fmla="*/ 154 h 777"/>
                            <a:gd name="T4" fmla="*/ 38 w 769"/>
                            <a:gd name="T5" fmla="*/ 552 h 777"/>
                            <a:gd name="T6" fmla="*/ 207 w 769"/>
                            <a:gd name="T7" fmla="*/ 350 h 777"/>
                            <a:gd name="T8" fmla="*/ 162 w 769"/>
                            <a:gd name="T9" fmla="*/ 700 h 777"/>
                            <a:gd name="T10" fmla="*/ 309 w 769"/>
                            <a:gd name="T11" fmla="*/ 407 h 777"/>
                            <a:gd name="T12" fmla="*/ 358 w 769"/>
                            <a:gd name="T13" fmla="*/ 773 h 777"/>
                            <a:gd name="T14" fmla="*/ 429 w 769"/>
                            <a:gd name="T15" fmla="*/ 394 h 777"/>
                            <a:gd name="T16" fmla="*/ 554 w 769"/>
                            <a:gd name="T17" fmla="*/ 709 h 777"/>
                            <a:gd name="T18" fmla="*/ 520 w 769"/>
                            <a:gd name="T19" fmla="*/ 272 h 777"/>
                            <a:gd name="T20" fmla="*/ 690 w 769"/>
                            <a:gd name="T21" fmla="*/ 358 h 777"/>
                            <a:gd name="T22" fmla="*/ 486 w 769"/>
                            <a:gd name="T23" fmla="*/ 43 h 777"/>
                            <a:gd name="T24" fmla="*/ 344 w 769"/>
                            <a:gd name="T25" fmla="*/ 23 h 7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769" h="777">
                              <a:moveTo>
                                <a:pt x="344" y="23"/>
                              </a:moveTo>
                              <a:cubicBezTo>
                                <a:pt x="295" y="11"/>
                                <a:pt x="193" y="9"/>
                                <a:pt x="155" y="154"/>
                              </a:cubicBezTo>
                              <a:cubicBezTo>
                                <a:pt x="116" y="298"/>
                                <a:pt x="0" y="528"/>
                                <a:pt x="38" y="552"/>
                              </a:cubicBezTo>
                              <a:cubicBezTo>
                                <a:pt x="99" y="591"/>
                                <a:pt x="179" y="339"/>
                                <a:pt x="207" y="350"/>
                              </a:cubicBezTo>
                              <a:cubicBezTo>
                                <a:pt x="244" y="367"/>
                                <a:pt x="88" y="672"/>
                                <a:pt x="162" y="700"/>
                              </a:cubicBezTo>
                              <a:cubicBezTo>
                                <a:pt x="245" y="730"/>
                                <a:pt x="276" y="396"/>
                                <a:pt x="309" y="407"/>
                              </a:cubicBezTo>
                              <a:cubicBezTo>
                                <a:pt x="349" y="418"/>
                                <a:pt x="273" y="769"/>
                                <a:pt x="358" y="773"/>
                              </a:cubicBezTo>
                              <a:cubicBezTo>
                                <a:pt x="442" y="777"/>
                                <a:pt x="392" y="403"/>
                                <a:pt x="429" y="394"/>
                              </a:cubicBezTo>
                              <a:cubicBezTo>
                                <a:pt x="473" y="382"/>
                                <a:pt x="467" y="730"/>
                                <a:pt x="554" y="709"/>
                              </a:cubicBezTo>
                              <a:cubicBezTo>
                                <a:pt x="653" y="686"/>
                                <a:pt x="472" y="337"/>
                                <a:pt x="520" y="272"/>
                              </a:cubicBezTo>
                              <a:cubicBezTo>
                                <a:pt x="562" y="224"/>
                                <a:pt x="634" y="397"/>
                                <a:pt x="690" y="358"/>
                              </a:cubicBezTo>
                              <a:cubicBezTo>
                                <a:pt x="769" y="304"/>
                                <a:pt x="578" y="117"/>
                                <a:pt x="486" y="43"/>
                              </a:cubicBezTo>
                              <a:cubicBezTo>
                                <a:pt x="432" y="0"/>
                                <a:pt x="373" y="31"/>
                                <a:pt x="344" y="23"/>
                              </a:cubicBezTo>
                            </a:path>
                          </a:pathLst>
                        </a:custGeom>
                        <a:solidFill>
                          <a:srgbClr val="F298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68409200" name="Freeform 25"/>
                      <wps:cNvSpPr>
                        <a:spLocks/>
                      </wps:cNvSpPr>
                      <wps:spPr bwMode="auto">
                        <a:xfrm>
                          <a:off x="4554855" y="608330"/>
                          <a:ext cx="210185" cy="198120"/>
                        </a:xfrm>
                        <a:custGeom>
                          <a:avLst/>
                          <a:gdLst>
                            <a:gd name="T0" fmla="*/ 625 w 663"/>
                            <a:gd name="T1" fmla="*/ 92 h 624"/>
                            <a:gd name="T2" fmla="*/ 437 w 663"/>
                            <a:gd name="T3" fmla="*/ 21 h 624"/>
                            <a:gd name="T4" fmla="*/ 85 w 663"/>
                            <a:gd name="T5" fmla="*/ 58 h 624"/>
                            <a:gd name="T6" fmla="*/ 260 w 663"/>
                            <a:gd name="T7" fmla="*/ 115 h 624"/>
                            <a:gd name="T8" fmla="*/ 14 w 663"/>
                            <a:gd name="T9" fmla="*/ 237 h 624"/>
                            <a:gd name="T10" fmla="*/ 262 w 663"/>
                            <a:gd name="T11" fmla="*/ 232 h 624"/>
                            <a:gd name="T12" fmla="*/ 55 w 663"/>
                            <a:gd name="T13" fmla="*/ 429 h 624"/>
                            <a:gd name="T14" fmla="*/ 333 w 663"/>
                            <a:gd name="T15" fmla="*/ 329 h 624"/>
                            <a:gd name="T16" fmla="*/ 213 w 663"/>
                            <a:gd name="T17" fmla="*/ 550 h 624"/>
                            <a:gd name="T18" fmla="*/ 510 w 663"/>
                            <a:gd name="T19" fmla="*/ 327 h 624"/>
                            <a:gd name="T20" fmla="*/ 570 w 663"/>
                            <a:gd name="T21" fmla="*/ 521 h 624"/>
                            <a:gd name="T22" fmla="*/ 652 w 663"/>
                            <a:gd name="T23" fmla="*/ 197 h 624"/>
                            <a:gd name="T24" fmla="*/ 625 w 663"/>
                            <a:gd name="T25" fmla="*/ 92 h 6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663" h="624">
                              <a:moveTo>
                                <a:pt x="625" y="92"/>
                              </a:moveTo>
                              <a:cubicBezTo>
                                <a:pt x="603" y="55"/>
                                <a:pt x="601" y="0"/>
                                <a:pt x="437" y="21"/>
                              </a:cubicBezTo>
                              <a:cubicBezTo>
                                <a:pt x="288" y="39"/>
                                <a:pt x="87" y="14"/>
                                <a:pt x="85" y="58"/>
                              </a:cubicBezTo>
                              <a:cubicBezTo>
                                <a:pt x="82" y="130"/>
                                <a:pt x="255" y="85"/>
                                <a:pt x="260" y="115"/>
                              </a:cubicBezTo>
                              <a:cubicBezTo>
                                <a:pt x="264" y="155"/>
                                <a:pt x="0" y="158"/>
                                <a:pt x="14" y="237"/>
                              </a:cubicBezTo>
                              <a:cubicBezTo>
                                <a:pt x="29" y="324"/>
                                <a:pt x="255" y="198"/>
                                <a:pt x="262" y="232"/>
                              </a:cubicBezTo>
                              <a:cubicBezTo>
                                <a:pt x="272" y="272"/>
                                <a:pt x="16" y="353"/>
                                <a:pt x="55" y="429"/>
                              </a:cubicBezTo>
                              <a:cubicBezTo>
                                <a:pt x="93" y="503"/>
                                <a:pt x="306" y="302"/>
                                <a:pt x="333" y="329"/>
                              </a:cubicBezTo>
                              <a:cubicBezTo>
                                <a:pt x="366" y="362"/>
                                <a:pt x="152" y="485"/>
                                <a:pt x="213" y="550"/>
                              </a:cubicBezTo>
                              <a:cubicBezTo>
                                <a:pt x="283" y="624"/>
                                <a:pt x="430" y="318"/>
                                <a:pt x="510" y="327"/>
                              </a:cubicBezTo>
                              <a:cubicBezTo>
                                <a:pt x="573" y="339"/>
                                <a:pt x="503" y="509"/>
                                <a:pt x="570" y="521"/>
                              </a:cubicBezTo>
                              <a:cubicBezTo>
                                <a:pt x="649" y="534"/>
                                <a:pt x="634" y="314"/>
                                <a:pt x="652" y="197"/>
                              </a:cubicBezTo>
                              <a:cubicBezTo>
                                <a:pt x="663" y="129"/>
                                <a:pt x="641" y="118"/>
                                <a:pt x="625" y="92"/>
                              </a:cubicBezTo>
                            </a:path>
                          </a:pathLst>
                        </a:custGeom>
                        <a:solidFill>
                          <a:srgbClr val="A2355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9511203" name="Freeform 26"/>
                      <wps:cNvSpPr>
                        <a:spLocks/>
                      </wps:cNvSpPr>
                      <wps:spPr bwMode="auto">
                        <a:xfrm>
                          <a:off x="4915535" y="565150"/>
                          <a:ext cx="194945" cy="181610"/>
                        </a:xfrm>
                        <a:custGeom>
                          <a:avLst/>
                          <a:gdLst>
                            <a:gd name="T0" fmla="*/ 74 w 614"/>
                            <a:gd name="T1" fmla="*/ 164 h 571"/>
                            <a:gd name="T2" fmla="*/ 89 w 614"/>
                            <a:gd name="T3" fmla="*/ 356 h 571"/>
                            <a:gd name="T4" fmla="*/ 286 w 614"/>
                            <a:gd name="T5" fmla="*/ 552 h 571"/>
                            <a:gd name="T6" fmla="*/ 254 w 614"/>
                            <a:gd name="T7" fmla="*/ 401 h 571"/>
                            <a:gd name="T8" fmla="*/ 445 w 614"/>
                            <a:gd name="T9" fmla="*/ 529 h 571"/>
                            <a:gd name="T10" fmla="*/ 338 w 614"/>
                            <a:gd name="T11" fmla="*/ 350 h 571"/>
                            <a:gd name="T12" fmla="*/ 568 w 614"/>
                            <a:gd name="T13" fmla="*/ 418 h 571"/>
                            <a:gd name="T14" fmla="*/ 379 w 614"/>
                            <a:gd name="T15" fmla="*/ 258 h 571"/>
                            <a:gd name="T16" fmla="*/ 590 w 614"/>
                            <a:gd name="T17" fmla="*/ 252 h 571"/>
                            <a:gd name="T18" fmla="*/ 303 w 614"/>
                            <a:gd name="T19" fmla="*/ 130 h 571"/>
                            <a:gd name="T20" fmla="*/ 441 w 614"/>
                            <a:gd name="T21" fmla="*/ 63 h 571"/>
                            <a:gd name="T22" fmla="*/ 149 w 614"/>
                            <a:gd name="T23" fmla="*/ 82 h 571"/>
                            <a:gd name="T24" fmla="*/ 74 w 614"/>
                            <a:gd name="T25" fmla="*/ 164 h 5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614" h="571">
                              <a:moveTo>
                                <a:pt x="74" y="164"/>
                              </a:moveTo>
                              <a:cubicBezTo>
                                <a:pt x="45" y="194"/>
                                <a:pt x="0" y="268"/>
                                <a:pt x="89" y="356"/>
                              </a:cubicBezTo>
                              <a:cubicBezTo>
                                <a:pt x="178" y="445"/>
                                <a:pt x="253" y="569"/>
                                <a:pt x="286" y="552"/>
                              </a:cubicBezTo>
                              <a:cubicBezTo>
                                <a:pt x="340" y="524"/>
                                <a:pt x="234" y="416"/>
                                <a:pt x="254" y="401"/>
                              </a:cubicBezTo>
                              <a:cubicBezTo>
                                <a:pt x="282" y="381"/>
                                <a:pt x="394" y="571"/>
                                <a:pt x="445" y="529"/>
                              </a:cubicBezTo>
                              <a:cubicBezTo>
                                <a:pt x="503" y="481"/>
                                <a:pt x="316" y="370"/>
                                <a:pt x="338" y="350"/>
                              </a:cubicBezTo>
                              <a:cubicBezTo>
                                <a:pt x="363" y="326"/>
                                <a:pt x="529" y="478"/>
                                <a:pt x="568" y="418"/>
                              </a:cubicBezTo>
                              <a:cubicBezTo>
                                <a:pt x="606" y="360"/>
                                <a:pt x="370" y="289"/>
                                <a:pt x="379" y="258"/>
                              </a:cubicBezTo>
                              <a:cubicBezTo>
                                <a:pt x="389" y="220"/>
                                <a:pt x="568" y="324"/>
                                <a:pt x="590" y="252"/>
                              </a:cubicBezTo>
                              <a:cubicBezTo>
                                <a:pt x="614" y="170"/>
                                <a:pt x="330" y="192"/>
                                <a:pt x="303" y="130"/>
                              </a:cubicBezTo>
                              <a:cubicBezTo>
                                <a:pt x="286" y="79"/>
                                <a:pt x="461" y="117"/>
                                <a:pt x="441" y="63"/>
                              </a:cubicBezTo>
                              <a:cubicBezTo>
                                <a:pt x="417" y="0"/>
                                <a:pt x="242" y="45"/>
                                <a:pt x="149" y="82"/>
                              </a:cubicBezTo>
                              <a:cubicBezTo>
                                <a:pt x="95" y="102"/>
                                <a:pt x="92" y="146"/>
                                <a:pt x="74" y="164"/>
                              </a:cubicBezTo>
                            </a:path>
                          </a:pathLst>
                        </a:custGeom>
                        <a:solidFill>
                          <a:srgbClr val="2699A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23177982" name="Freeform 27"/>
                      <wps:cNvSpPr>
                        <a:spLocks/>
                      </wps:cNvSpPr>
                      <wps:spPr bwMode="auto">
                        <a:xfrm>
                          <a:off x="4907915" y="349250"/>
                          <a:ext cx="223520" cy="226060"/>
                        </a:xfrm>
                        <a:custGeom>
                          <a:avLst/>
                          <a:gdLst>
                            <a:gd name="T0" fmla="*/ 45 w 705"/>
                            <a:gd name="T1" fmla="*/ 598 h 711"/>
                            <a:gd name="T2" fmla="*/ 297 w 705"/>
                            <a:gd name="T3" fmla="*/ 669 h 711"/>
                            <a:gd name="T4" fmla="*/ 613 w 705"/>
                            <a:gd name="T5" fmla="*/ 611 h 711"/>
                            <a:gd name="T6" fmla="*/ 424 w 705"/>
                            <a:gd name="T7" fmla="*/ 549 h 711"/>
                            <a:gd name="T8" fmla="*/ 690 w 705"/>
                            <a:gd name="T9" fmla="*/ 418 h 711"/>
                            <a:gd name="T10" fmla="*/ 422 w 705"/>
                            <a:gd name="T11" fmla="*/ 423 h 711"/>
                            <a:gd name="T12" fmla="*/ 646 w 705"/>
                            <a:gd name="T13" fmla="*/ 210 h 711"/>
                            <a:gd name="T14" fmla="*/ 345 w 705"/>
                            <a:gd name="T15" fmla="*/ 318 h 711"/>
                            <a:gd name="T16" fmla="*/ 475 w 705"/>
                            <a:gd name="T17" fmla="*/ 79 h 711"/>
                            <a:gd name="T18" fmla="*/ 154 w 705"/>
                            <a:gd name="T19" fmla="*/ 320 h 711"/>
                            <a:gd name="T20" fmla="*/ 171 w 705"/>
                            <a:gd name="T21" fmla="*/ 129 h 711"/>
                            <a:gd name="T22" fmla="*/ 1 w 705"/>
                            <a:gd name="T23" fmla="*/ 462 h 711"/>
                            <a:gd name="T24" fmla="*/ 45 w 705"/>
                            <a:gd name="T25" fmla="*/ 598 h 7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705" h="711">
                              <a:moveTo>
                                <a:pt x="45" y="598"/>
                              </a:moveTo>
                              <a:cubicBezTo>
                                <a:pt x="60" y="650"/>
                                <a:pt x="141" y="711"/>
                                <a:pt x="297" y="669"/>
                              </a:cubicBezTo>
                              <a:cubicBezTo>
                                <a:pt x="454" y="626"/>
                                <a:pt x="611" y="659"/>
                                <a:pt x="613" y="611"/>
                              </a:cubicBezTo>
                              <a:cubicBezTo>
                                <a:pt x="617" y="533"/>
                                <a:pt x="429" y="582"/>
                                <a:pt x="424" y="549"/>
                              </a:cubicBezTo>
                              <a:cubicBezTo>
                                <a:pt x="420" y="506"/>
                                <a:pt x="705" y="503"/>
                                <a:pt x="690" y="418"/>
                              </a:cubicBezTo>
                              <a:cubicBezTo>
                                <a:pt x="674" y="324"/>
                                <a:pt x="430" y="460"/>
                                <a:pt x="422" y="423"/>
                              </a:cubicBezTo>
                              <a:cubicBezTo>
                                <a:pt x="411" y="380"/>
                                <a:pt x="688" y="292"/>
                                <a:pt x="646" y="210"/>
                              </a:cubicBezTo>
                              <a:cubicBezTo>
                                <a:pt x="605" y="130"/>
                                <a:pt x="374" y="348"/>
                                <a:pt x="345" y="318"/>
                              </a:cubicBezTo>
                              <a:cubicBezTo>
                                <a:pt x="310" y="283"/>
                                <a:pt x="541" y="150"/>
                                <a:pt x="475" y="79"/>
                              </a:cubicBezTo>
                              <a:cubicBezTo>
                                <a:pt x="399" y="0"/>
                                <a:pt x="241" y="330"/>
                                <a:pt x="154" y="320"/>
                              </a:cubicBezTo>
                              <a:cubicBezTo>
                                <a:pt x="86" y="307"/>
                                <a:pt x="244" y="141"/>
                                <a:pt x="171" y="129"/>
                              </a:cubicBezTo>
                              <a:cubicBezTo>
                                <a:pt x="86" y="115"/>
                                <a:pt x="2" y="309"/>
                                <a:pt x="1" y="462"/>
                              </a:cubicBezTo>
                              <a:cubicBezTo>
                                <a:pt x="0" y="536"/>
                                <a:pt x="36" y="566"/>
                                <a:pt x="45" y="598"/>
                              </a:cubicBezTo>
                            </a:path>
                          </a:pathLst>
                        </a:custGeom>
                        <a:solidFill>
                          <a:srgbClr val="56AB2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70367D3" id="JE2602222216ju 02brief.emf(JU-LOCK)" o:spid="_x0000_s1026" editas="canvas" style="position:absolute;margin-left:0;margin-top:0;width:595.3pt;height:841.9pt;z-index:-251656192;mso-position-horizontal-relative:page;mso-position-vertical-relative:page" coordsize="75603,106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5603;height:106921;visibility:visible;mso-wrap-style:square">
                <v:fill o:detectmouseclick="t"/>
                <v:path o:connecttype="none"/>
              </v:shape>
              <v:shape id="Freeform 20" o:spid="_x0000_s1028" style="position:absolute;left:68872;top:98374;width:5372;height:5962;visibility:visible;mso-wrap-style:square;v-text-anchor:top" coordsize="1691,1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" path="m154,1549v54,118,215,330,571,174c1082,1567,1524,1494,1512,1379v-19,-187,-449,-5,-472,-80c1015,1197,1691,1089,1626,892,1554,674,1021,1085,991,999,949,901,1577,594,1448,413,1321,237,850,838,771,777,673,706,1176,306,993,163,786,,527,842,316,850,150,843,457,380,280,377,71,374,2,931,1,1240v-1,179,121,237,153,309e" fillcolor="#f3980c" stroked="f">
                <v:path arrowok="t" o:connecttype="custom" o:connectlocs="48924,491546;230324,546761;480344,437599;330395,412213;516560,283059;314829,317014;460012,131058;244937,246566;315464,51725;100389,269731;88953,119634;318,393490;48924,491546" o:connectangles="0,0,0,0,0,0,0,0,0,0,0,0,0"/>
              </v:shape>
              <v:shape id="Freeform 21" o:spid="_x0000_s1029" style="position:absolute;left:52304;top:4089;width:20295;height:3759;visibility:visible;mso-wrap-style:square;v-text-anchor:top" coordsize="6392,1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" path="m341,420v,-13,-5,-24,-16,-33c315,378,301,371,285,365v-17,-5,-39,-11,-67,-18c175,337,139,327,112,317,84,306,61,290,41,267,21,244,11,214,11,176v,-33,9,-62,27,-89c56,60,83,39,119,23,154,8,198,,250,v36,,72,4,106,13c391,21,421,34,447,50,407,150,407,150,407,150,354,120,302,105,249,105v-36,,-63,6,-81,18c150,135,142,150,142,170v,19,10,34,30,43c192,223,223,232,265,241v43,11,78,21,106,31c399,282,422,299,442,321v20,22,29,52,29,90c471,443,462,473,444,499v-18,27,-45,48,-81,64c327,579,283,586,231,586v-45,,-88,-6,-130,-18c59,556,25,540,,521,44,422,44,422,44,422v25,18,54,32,87,43c165,476,198,481,232,481v37,,64,-5,82,-17c332,453,341,439,341,420xm879,577c1008,193,1008,193,1008,193v125,384,125,384,125,384c1274,577,1274,577,1274,577,1459,9,1459,9,1459,9v-125,,-125,,-125,c1202,411,1202,411,1202,411,1072,9,1072,9,1072,9,950,9,950,9,950,9,817,408,817,408,817,408,689,9,689,9,689,9,553,9,553,9,553,9,739,577,739,577,739,577r140,xm1885,577c2130,9,2130,9,2130,9v-130,,-130,,-130,c1825,415,1825,415,1825,415,1652,9,1652,9,1652,9v-142,,-142,,-142,c1755,577,1755,577,1755,577r130,xm2631,577v-131,,-131,,-131,c2500,9,2500,9,2500,9v245,,245,,245,c2795,9,2839,18,2876,35v37,16,66,40,86,71c2982,137,2992,173,2992,215v,42,-10,78,-30,109c2942,355,2913,379,2876,396v-37,16,-81,24,-131,24c2631,420,2631,420,2631,420r,157xm2631,313v107,,107,,107,c2777,313,2807,305,2828,288v20,-17,31,-41,31,-73c2859,183,2848,159,2828,142v-21,-17,-51,-26,-90,-26c2631,116,2631,116,2631,116r,197xm3138,443v-27,-44,-40,-94,-40,-150c3098,237,3111,187,3138,143v27,-45,64,-80,111,-105c3296,12,3349,,3408,v59,,112,12,159,38c3614,63,3651,98,3678,143v27,44,40,94,40,150c3718,349,3705,399,3678,443v-27,45,-64,80,-111,105c3520,574,3467,586,3408,586v-59,,-112,-12,-159,-38c3202,523,3165,488,3138,443xm3231,293v,35,7,67,23,94c3269,415,3290,436,3317,452v27,15,58,23,91,23c3442,475,3472,467,3499,452v27,-16,48,-37,63,-65c3578,360,3586,328,3586,293v,-35,-8,-66,-24,-94c3547,172,3526,150,3499,135v-27,-16,-57,-23,-91,-23c3375,112,3344,119,3317,135v-27,15,-48,37,-63,64c3238,227,3231,258,3231,293xm4207,124v20,-9,42,-14,67,-14c4304,110,4327,116,4342,128v15,12,23,30,23,52c4365,196,4361,212,4353,228v-8,16,-24,35,-47,57c4087,492,4087,492,4087,492v,85,,85,,85c4516,577,4516,577,4516,577v,-107,,-107,,-107c4272,470,4272,470,4272,470,4402,347,4402,347,4402,347v38,-35,63,-66,76,-93c4491,227,4497,198,4497,167v,-34,-9,-63,-26,-88c4453,54,4429,34,4397,20,4365,7,4329,,4286,v-50,,-94,9,-133,28c4114,46,4083,72,4061,105v96,62,96,62,96,62c4170,148,4187,134,4207,124xm4726,124v20,-9,42,-14,67,-14c4823,110,4845,116,4861,128v15,12,23,30,23,52c4884,196,4880,212,4871,228v-8,16,-23,35,-47,57c4606,492,4606,492,4606,492v,85,,85,,85c5034,577,5034,577,5034,577v,-107,,-107,,-107c4790,470,4790,470,4790,470,4921,347,4921,347,4921,347v37,-35,62,-66,75,-93c5009,227,5016,198,5016,167v,-34,-9,-63,-27,-88c4972,54,4947,34,4916,20,4884,7,4847,,4805,v-50,,-95,9,-134,28c4632,46,4602,72,4580,105v95,62,95,62,95,62c4689,148,4706,134,4726,124xm5204,583v22,,40,-7,56,-22c5275,545,5282,526,5282,504v,-23,-7,-42,-22,-57c5244,433,5226,426,5204,426v-22,,-41,7,-56,21c5133,462,5125,481,5125,504v,22,8,41,23,57c5163,576,5182,583,5204,583xm5413,451v-21,-44,-31,-97,-31,-158c5382,232,5392,180,5413,136v21,-45,50,-78,86,-101c5536,11,5578,,5625,v47,,89,11,126,35c5787,58,5816,91,5837,136v21,44,31,96,31,157c5868,354,5858,407,5837,451v-21,44,-50,77,-86,101c5714,575,5672,586,5625,586v-47,,-89,-11,-126,-34c5463,528,5434,495,5413,451xm5515,293v,62,10,108,29,138c5564,461,5591,475,5625,475v35,,62,-14,81,-44c5726,401,5736,355,5736,293v,-62,-10,-108,-30,-138c5687,126,5660,111,5625,111v-34,,-61,15,-81,44c5525,185,5515,231,5515,293xm6352,296v-27,-29,-65,-47,-114,-56c6366,95,6366,95,6366,95v,-86,,-86,,-86c5969,9,5969,9,5969,9v,106,,106,,106c6210,115,6210,115,6210,115,6093,247,6093,247,6093,247v,87,,87,,87c6153,334,6153,334,6153,334v71,,106,23,106,69c6259,427,6250,445,6231,457v-19,13,-45,19,-78,19c6124,476,6095,472,6066,463v-28,-9,-53,-22,-75,-38c5940,526,5940,526,5940,526v27,19,60,34,99,45c6077,581,6117,586,6157,586v51,,94,-8,130,-25c6322,545,6348,522,6366,494v17,-27,26,-58,26,-91c6392,361,6378,325,6352,296xm203,998v14,13,20,30,20,51c223,1071,217,1087,203,1100v-14,12,-33,18,-57,18c95,1118,95,1118,95,1118v,64,,64,,64c75,1182,75,1182,75,1182v,-202,,-202,,-202c146,980,146,980,146,980v24,,43,6,57,18xm203,1049v,-16,-5,-29,-15,-38c179,1003,164,998,145,998v-50,,-50,,-50,c95,1099,95,1099,95,1099v50,,50,,50,c164,1099,179,1095,188,1086v10,-9,15,-21,15,-37xm521,980v87,202,87,202,87,202c587,1182,587,1182,587,1182v-23,-54,-23,-54,-23,-54c458,1128,458,1128,458,1128v-23,54,-23,54,-23,54c414,1182,414,1182,414,1182,501,980,501,980,501,980r20,xm557,1110c511,1002,511,1002,511,1002v-45,108,-45,108,-45,108l557,1110xm917,1083v-8,-4,-19,-7,-33,-11c872,1069,863,1066,856,1064v-7,-3,-13,-7,-18,-12c834,1047,831,1041,831,1033v,-11,4,-20,13,-26c852,1000,865,996,881,996v9,,18,2,27,4c917,1003,926,1007,934,1013v6,-17,6,-17,6,-17c933,990,924,986,913,983v-10,-3,-21,-5,-32,-5c866,978,853,981,842,986v-10,5,-18,11,-23,20c814,1014,811,1023,811,1033v,13,3,23,10,30c827,1070,834,1076,842,1079v9,4,20,8,35,12c888,1094,898,1096,904,1099v7,3,13,6,17,11c926,1115,928,1121,928,1129v,11,-4,20,-12,26c907,1162,894,1165,877,1165v-12,,-24,-2,-35,-7c831,1154,822,1148,815,1141v-8,16,-8,16,-8,16c814,1165,824,1171,837,1176v13,5,26,7,40,7c893,1183,906,1181,917,1176v10,-5,18,-11,23,-20c946,1148,948,1139,948,1128v,-12,-3,-22,-9,-29c933,1092,926,1086,917,1083xm1270,1083v-9,-4,-20,-7,-34,-11c1224,1069,1215,1066,1208,1064v-7,-3,-13,-7,-17,-12c1186,1047,1184,1041,1184,1033v,-11,4,-20,12,-26c1205,1000,1217,996,1234,996v9,,17,2,26,4c1270,1003,1278,1007,1286,1013v7,-17,7,-17,7,-17c1285,990,1276,986,1266,983v-11,-3,-21,-5,-32,-5c1218,978,1205,981,1195,986v-11,5,-18,11,-24,20c1166,1014,1164,1023,1164,1033v,13,3,23,9,30c1179,1070,1186,1076,1195,1079v8,4,20,8,34,12c1241,1094,1250,1096,1257,1099v7,3,12,6,17,11c1279,1115,1281,1121,1281,1129v,11,-4,20,-13,26c1260,1162,1247,1165,1230,1165v-12,,-24,-2,-35,-7c1183,1154,1174,1148,1167,1141v-8,16,-8,16,-8,16c1166,1165,1176,1171,1189,1176v13,5,27,7,41,7c1245,1183,1258,1181,1269,1176v11,-5,19,-11,24,-20c1298,1148,1301,1139,1301,1128v,-12,-3,-22,-9,-29c1286,1092,1278,1086,1270,1083xm1550,1088v98,,98,,98,c1648,1070,1648,1070,1648,1070v-98,,-98,,-98,c1550,998,1550,998,1550,998v110,,110,,110,c1660,980,1660,980,1660,980v-130,,-130,,-130,c1530,1182,1530,1182,1530,1182v134,,134,,134,c1664,1163,1664,1163,1664,1163v-114,,-114,,-114,l1550,1088xm2036,1144c1914,980,1914,980,1914,980v-17,,-17,,-17,c1897,1182,1897,1182,1897,1182v20,,20,,20,c1917,1018,1917,1018,1917,1018v122,164,122,164,122,164c2056,1182,2056,1182,2056,1182v,-202,,-202,,-202c2036,980,2036,980,2036,980r,164xm2470,1028v8,16,12,33,12,53c2482,1100,2478,1118,2470,1133v-9,15,-21,27,-36,36c2418,1177,2401,1182,2381,1182v-78,,-78,,-78,c2303,980,2303,980,2303,980v78,,78,,78,c2401,980,2418,984,2434,993v15,8,27,20,36,35xm2463,1081v,-16,-4,-31,-11,-43c2445,1026,2436,1016,2423,1009v-12,-7,-27,-11,-44,-11c2323,998,2323,998,2323,998v,165,,165,,165c2379,1163,2379,1163,2379,1163v17,,32,-3,44,-10c2436,1146,2445,1136,2452,1124v7,-13,11,-27,11,-43xm3139,1028v9,16,13,33,13,53c3152,1100,3148,1118,3139,1133v-9,16,-21,28,-36,37c3088,1179,3071,1183,3052,1183v-18,,-35,-4,-51,-13c2986,1161,2974,1149,2965,1133v-8,-15,-12,-33,-12,-52c2953,1061,2957,1044,2965,1028v9,-15,21,-28,36,-36c3017,983,3034,978,3052,978v19,,36,5,51,13c3118,1000,3130,1012,3139,1028xm3132,1081v,-16,-4,-30,-10,-43c3115,1025,3105,1015,3093,1008v-12,-7,-26,-11,-41,-11c3037,997,3024,1001,3012,1008v-13,7,-22,17,-29,30c2976,1051,2972,1065,2972,1081v,16,4,30,11,43c2990,1136,2999,1146,3012,1154v12,7,25,10,40,10c3067,1164,3081,1161,3093,1154v12,-8,22,-18,29,-30c3128,1111,3132,1097,3132,1081xm3521,1144c3399,980,3399,980,3399,980v-17,,-17,,-17,c3382,1182,3382,1182,3382,1182v20,,20,,20,c3402,1018,3402,1018,3402,1018v123,164,123,164,123,164c3541,1182,3541,1182,3541,1182v,-202,,-202,,-202c3521,980,3521,980,3521,980r,164xm3955,1028v8,16,13,33,13,53c3968,1100,3963,1118,3955,1133v-9,15,-21,27,-36,36c3904,1177,3886,1182,3866,1182v-77,,-77,,-77,c3789,980,3789,980,3789,980v77,,77,,77,c3886,980,3904,984,3919,993v15,8,27,20,36,35xm3948,1081v,-16,-4,-31,-11,-43c3931,1026,3921,1016,3908,1009v-12,-7,-27,-11,-43,-11c3809,998,3809,998,3809,998v,165,,165,,165c3865,1163,3865,1163,3865,1163v16,,31,-3,43,-10c3921,1146,3931,1136,3937,1124v7,-13,11,-27,11,-43xm4218,1088v99,,99,,99,c4317,1070,4317,1070,4317,1070v-99,,-99,,-99,c4218,998,4218,998,4218,998v110,,110,,110,c4328,980,4328,980,4328,980v-130,,-130,,-130,c4198,1182,4198,1182,4198,1182v135,,135,,135,c4333,1163,4333,1163,4333,1163v-115,,-115,,-115,l4218,1088xm4671,1112v46,70,46,70,46,70c4695,1182,4695,1182,4695,1182v-43,-65,-43,-65,-43,-65c4647,1117,4642,1118,4636,1118v-51,,-51,,-51,c4585,1182,4585,1182,4585,1182v-20,,-20,,-20,c4565,980,4565,980,4565,980v71,,71,,71,c4661,980,4680,986,4693,998v14,13,21,30,21,51c4714,1065,4710,1078,4703,1089v-8,11,-18,19,-32,23xm4679,1086v10,-9,15,-21,15,-37c4694,1033,4689,1020,4679,1011v-10,-8,-24,-13,-43,-13c4585,998,4585,998,4585,998v,101,,101,,101c4636,1099,4636,1099,4636,1099v19,,33,-4,43,-13xm5133,1154c5077,980,5077,980,5077,980v-19,,-19,,-19,c5001,1153,5001,1153,5001,1153,4947,980,4947,980,4947,980v-21,,-21,,-21,c4990,1182,4990,1182,4990,1182v21,,21,,21,c5067,1010,5067,1010,5067,1010v55,172,55,172,55,172c5144,1182,5144,1182,5144,1182v64,-202,64,-202,64,-202c5188,980,5188,980,5188,980r-55,174xm5434,1182v20,,20,,20,c5454,980,5454,980,5454,980v-20,,-20,,-20,l5434,1182xm5688,998v69,,69,,69,c5757,1121,5757,1121,5757,1121v,29,-12,44,-35,44c5705,1165,5691,1157,5681,1140v-12,15,-12,15,-12,15c5675,1164,5682,1171,5691,1176v10,5,20,7,30,7c5740,1183,5754,1178,5763,1167v9,-10,14,-26,14,-47c5777,980,5777,980,5777,980v-89,,-89,,-89,l5688,998xm6115,1083v-9,-4,-20,-7,-34,-11c6070,1069,6060,1066,6053,1064v-7,-3,-13,-7,-17,-12c6031,1047,6029,1041,6029,1033v,-11,4,-20,13,-26c6050,1000,6063,996,6079,996v9,,18,2,27,4c6115,1003,6123,1007,6131,1013v7,-17,7,-17,7,-17c6130,990,6121,986,6111,983v-10,-3,-21,-5,-32,-5c6064,978,6051,981,6040,986v-10,5,-18,11,-23,20c6012,1014,6009,1023,6009,1033v,13,3,23,9,30c6024,1070,6032,1076,6040,1079v9,4,20,8,34,12c6086,1094,6096,1096,6102,1099v7,3,13,6,17,11c6124,1115,6126,1121,6126,1129v,11,-4,20,-13,26c6105,1162,6092,1165,6075,1165v-12,,-24,-2,-35,-7c6028,1154,6019,1148,6012,1141v-8,16,-8,16,-8,16c6012,1165,6022,1171,6034,1176v13,5,27,7,41,7c6091,1183,6104,1181,6114,1176v11,-5,19,-11,24,-20c6143,1148,6146,1139,6146,1128v,-12,-3,-22,-9,-29c6131,1092,6124,1086,6115,1083xm6140,780c58,780,58,780,58,780v,19,,19,,19c6140,799,6140,799,6140,799r,-19xe" fillcolor="#3555a3" stroked="f">
                <v:path arrowok="t" o:connecttype="custom" o:connectlocs="12065,27646;45085,54021;73343,186212;279083,183352;301625,2860;635000,2860;793750,2860;835343,133463;835343,36861;1167765,45441;1033145,122976;1082040,35590;1382078,72451;1421765,80713;1335723,39403;1462405,183352;1560830,6355;1677035,160155;1708785,93106;1825943,175408;1821180,93106;2021205,2860;1978343,145220;2021205,156978;30163,375602;30163,317133;179070,358443;147955,352723;279718,316497;257493,328255;278448,370200;300990,358443;379730,319993;371793,319675;402590,367022;410528,367340;492125,317133;492125,345732;652780,375602;755968,375602;769303,320628;996633,326666;941388,326666;969010,316815;991235,357172;1119188,375602;1244283,371471;1249998,329844;1253490,343508;1332865,311413;1490663,375602;1490028,317133;1455738,317133;1570673,311413;1647190,311413;1827848,317133;1834198,355901;1914208,328255;1917700,313320;1945005,358761;1941195,373696;1949450,253897" o:connectangles="0,0,0,0,0,0,0,0,0,0,0,0,0,0,0,0,0,0,0,0,0,0,0,0,0,0,0,0,0,0,0,0,0,0,0,0,0,0,0,0,0,0,0,0,0,0,0,0,0,0,0,0,0,0,0,0,0,0,0,0,0,0"/>
                <o:lock v:ext="edit" verticies="t"/>
              </v:shape>
              <v:shape id="Freeform 22" o:spid="_x0000_s1030" style="position:absolute;left:47174;top:2667;width:2260;height:2393;visibility:visible;mso-wrap-style:square;v-text-anchor:top" coordsize="712,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" path="m372,754v50,-3,150,-32,188,-177c598,433,712,215,675,191,614,152,536,392,508,381,471,364,603,90,528,63,445,32,439,335,406,324,366,313,421,8,336,4,253,,323,328,286,337,241,349,236,71,149,92v-99,23,87,319,39,384c146,524,94,342,51,395,,457,117,580,200,666v63,64,146,89,172,88e" fillcolor="#3555a3" stroked="f">
                <v:path arrowok="t" o:connecttype="custom" o:connectlocs="118110,239078;177800,182955;214313,60562;161290,120807;167640,19976;128905,102734;106680,1268;90805,106856;47308,29171;59690,150930;16193,125246;63500,211175;118110,239078" o:connectangles="0,0,0,0,0,0,0,0,0,0,0,0,0"/>
              </v:shape>
              <v:shape id="Freeform 23" o:spid="_x0000_s1031" style="position:absolute;left:45720;top:4070;width:2038;height:1975;visibility:visible;mso-wrap-style:square;v-text-anchor:top" coordsize="642,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" path="m554,453v32,-34,88,-152,23,-217c480,138,397,2,361,21v-59,31,57,149,35,166c366,209,242,,186,47,123,99,328,221,304,243,277,269,94,102,51,168,9,232,269,310,259,344,248,386,51,272,27,351,,440,312,416,342,485v19,56,-180,9,-158,68c211,622,370,610,471,550v54,-33,63,-77,83,-97e" fillcolor="#8235a2" stroked="f">
                <v:path arrowok="t" o:connecttype="custom" o:connectlocs="175895,143828;183198,74930;114618,6668;125730,59373;59055,14923;96520,77153;16193,53340;82233,109220;8573,111443;108585,153988;58420,175578;149543,174625;175895,143828" o:connectangles="0,0,0,0,0,0,0,0,0,0,0,0,0"/>
              </v:shape>
              <v:shape id="Freeform 24" o:spid="_x0000_s1032" style="position:absolute;left:47409;top:6673;width:2444;height:2471;visibility:visible;mso-wrap-style:square;v-text-anchor:top" coordsize="769,7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" path="m344,23c295,11,193,9,155,154,116,298,,528,38,552,99,591,179,339,207,350,244,367,88,672,162,700,245,730,276,396,309,407v40,11,-36,362,49,366c442,777,392,403,429,394v44,-12,38,336,125,315c653,686,472,337,520,272v42,-48,114,125,170,86c769,304,578,117,486,43,432,,373,31,344,23e" fillcolor="#f2980a" stroked="f">
                <v:path arrowok="t" o:connecttype="custom" o:connectlocs="109362,7312;49276,48958;12081,175486;65808,111268;51502,222536;98235,129389;113813,245743;136385,125256;176124,225397;165315,86471;219360,113811;154506,13670;109362,7312" o:connectangles="0,0,0,0,0,0,0,0,0,0,0,0,0"/>
              </v:shape>
              <v:shape id="Freeform 25" o:spid="_x0000_s1033" style="position:absolute;left:45548;top:6083;width:2102;height:1981;visibility:visible;mso-wrap-style:square;v-text-anchor:top" coordsize="663,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" path="m625,92c603,55,601,,437,21,288,39,87,14,85,58v-3,72,170,27,175,57c264,155,,158,14,237v15,87,241,-39,248,-5c272,272,16,353,55,429,93,503,306,302,333,329,366,362,152,485,213,550,283,624,430,318,510,327v63,12,-7,182,60,194c649,534,634,314,652,197,663,129,641,118,625,92e" fillcolor="#a23556" stroked="f">
                <v:path arrowok="t" o:connecttype="custom" o:connectlocs="198138,29210;138538,6668;26947,18415;82425,36513;4438,75248;83060,73660;17436,136208;105568,104458;67525,174625;161681,103823;180702,165418;206698,62548;198138,29210" o:connectangles="0,0,0,0,0,0,0,0,0,0,0,0,0"/>
              </v:shape>
              <v:shape id="Freeform 26" o:spid="_x0000_s1034" style="position:absolute;left:49155;top:5651;width:1949;height:1816;visibility:visible;mso-wrap-style:square;v-text-anchor:top" coordsize="614,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" path="m74,164c45,194,,268,89,356v89,89,164,213,197,196c340,524,234,416,254,401v28,-20,140,170,191,128c503,481,316,370,338,350v25,-24,191,128,230,68c606,360,370,289,379,258v10,-38,189,66,211,-6c614,170,330,192,303,130,286,79,461,117,441,63,417,,242,45,149,82,95,102,92,146,74,164e" fillcolor="#2699ab" stroked="f">
                <v:path arrowok="t" o:connecttype="custom" o:connectlocs="23495,52161;28258,113228;90805,175567;80645,127540;141288,168252;107315,111320;180340,132947;120333,82058;187325,80150;96203,41347;140018,20038;47308,26081;23495,52161" o:connectangles="0,0,0,0,0,0,0,0,0,0,0,0,0"/>
              </v:shape>
              <v:shape id="Freeform 27" o:spid="_x0000_s1035" style="position:absolute;left:49079;top:3492;width:2235;height:2261;visibility:visible;mso-wrap-style:square;v-text-anchor:top" coordsize="705,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" path="m45,598v15,52,96,113,252,71c454,626,611,659,613,611,617,533,429,582,424,549,420,506,705,503,690,418v-16,-94,-260,42,-268,5c411,380,688,292,646,210,605,130,374,348,345,318,310,283,541,150,475,79,399,,241,330,154,320,86,307,244,141,171,129,86,115,2,309,1,462,,536,36,566,45,598e" fillcolor="#56ab24" stroked="f">
                <v:path arrowok="t" o:connecttype="custom" o:connectlocs="14267,190132;94164,212706;194351,194265;134429,174553;218764,132902;133795,134491;204814,66769;109382,101107;150599,25118;48826,101743;54215,41015;317,146891;14267,190132" o:connectangles="0,0,0,0,0,0,0,0,0,0,0,0,0"/>
              </v:shape>
              <w10:wrap anchorx="page" anchory="page"/>
            </v:group>
          </w:pict>
        </mc:Fallback>
      </mc:AlternateContent>
    </w:r>
    <w:r w:rsidR="00F86602">
      <w:rPr>
        <w:noProof/>
        <w:lang w:val="en-GB"/>
      </w:rPr>
      <mc:AlternateContent>
        <mc:Choice Requires="wpc">
          <w:drawing>
            <wp:anchor distT="0" distB="0" distL="114300" distR="114300" simplePos="0" relativeHeight="251659264" behindDoc="1" locked="0" layoutInCell="0" allowOverlap="1" wp14:anchorId="238824C5" wp14:editId="38F7583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0692130"/>
              <wp:effectExtent l="0" t="0" r="78740" b="0"/>
              <wp:wrapNone/>
              <wp:docPr id="1849736016" name="Papier 2(JU-LOCK)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452085946" name="Freeform 5"/>
                      <wps:cNvSpPr>
                        <a:spLocks/>
                      </wps:cNvSpPr>
                      <wps:spPr bwMode="auto">
                        <a:xfrm>
                          <a:off x="2125980" y="3376295"/>
                          <a:ext cx="5434330" cy="6085205"/>
                        </a:xfrm>
                        <a:custGeom>
                          <a:avLst/>
                          <a:gdLst>
                            <a:gd name="T0" fmla="*/ 15254 w 17117"/>
                            <a:gd name="T1" fmla="*/ 610 h 19166"/>
                            <a:gd name="T2" fmla="*/ 14477 w 17117"/>
                            <a:gd name="T3" fmla="*/ 7508 h 19166"/>
                            <a:gd name="T4" fmla="*/ 12630 w 17117"/>
                            <a:gd name="T5" fmla="*/ 3756 h 19166"/>
                            <a:gd name="T6" fmla="*/ 10129 w 17117"/>
                            <a:gd name="T7" fmla="*/ 0 h 19166"/>
                            <a:gd name="T8" fmla="*/ 9925 w 17117"/>
                            <a:gd name="T9" fmla="*/ 27 h 19166"/>
                            <a:gd name="T10" fmla="*/ 11287 w 17117"/>
                            <a:gd name="T11" fmla="*/ 7834 h 19166"/>
                            <a:gd name="T12" fmla="*/ 8524 w 17117"/>
                            <a:gd name="T13" fmla="*/ 4721 h 19166"/>
                            <a:gd name="T14" fmla="*/ 4682 w 17117"/>
                            <a:gd name="T15" fmla="*/ 1731 h 19166"/>
                            <a:gd name="T16" fmla="*/ 8803 w 17117"/>
                            <a:gd name="T17" fmla="*/ 10015 h 19166"/>
                            <a:gd name="T18" fmla="*/ 5877 w 17117"/>
                            <a:gd name="T19" fmla="*/ 8221 h 19166"/>
                            <a:gd name="T20" fmla="*/ 1854 w 17117"/>
                            <a:gd name="T21" fmla="*/ 6664 h 19166"/>
                            <a:gd name="T22" fmla="*/ 8783 w 17117"/>
                            <a:gd name="T23" fmla="*/ 14684 h 19166"/>
                            <a:gd name="T24" fmla="*/ 6633 w 17117"/>
                            <a:gd name="T25" fmla="*/ 14809 h 19166"/>
                            <a:gd name="T26" fmla="*/ 4430 w 17117"/>
                            <a:gd name="T27" fmla="*/ 15002 h 19166"/>
                            <a:gd name="T28" fmla="*/ 12042 w 17117"/>
                            <a:gd name="T29" fmla="*/ 18752 h 19166"/>
                            <a:gd name="T30" fmla="*/ 17117 w 17117"/>
                            <a:gd name="T31" fmla="*/ 18148 h 19166"/>
                            <a:gd name="T32" fmla="*/ 17117 w 17117"/>
                            <a:gd name="T33" fmla="*/ 5152 h 19166"/>
                            <a:gd name="T34" fmla="*/ 15254 w 17117"/>
                            <a:gd name="T35" fmla="*/ 610 h 191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17117" h="19166">
                              <a:moveTo>
                                <a:pt x="15254" y="610"/>
                              </a:moveTo>
                              <a:cubicBezTo>
                                <a:pt x="13264" y="694"/>
                                <a:pt x="15281" y="7310"/>
                                <a:pt x="14477" y="7508"/>
                              </a:cubicBezTo>
                              <a:cubicBezTo>
                                <a:pt x="13945" y="7605"/>
                                <a:pt x="13348" y="5681"/>
                                <a:pt x="12630" y="3756"/>
                              </a:cubicBezTo>
                              <a:cubicBezTo>
                                <a:pt x="11930" y="1878"/>
                                <a:pt x="11114" y="1"/>
                                <a:pt x="10129" y="0"/>
                              </a:cubicBezTo>
                              <a:cubicBezTo>
                                <a:pt x="10061" y="0"/>
                                <a:pt x="9993" y="9"/>
                                <a:pt x="9925" y="27"/>
                              </a:cubicBezTo>
                              <a:cubicBezTo>
                                <a:pt x="7575" y="645"/>
                                <a:pt x="12209" y="7571"/>
                                <a:pt x="11287" y="7834"/>
                              </a:cubicBezTo>
                              <a:cubicBezTo>
                                <a:pt x="10784" y="8015"/>
                                <a:pt x="9718" y="6368"/>
                                <a:pt x="8524" y="4721"/>
                              </a:cubicBezTo>
                              <a:cubicBezTo>
                                <a:pt x="7203" y="2899"/>
                                <a:pt x="5725" y="1076"/>
                                <a:pt x="4682" y="1731"/>
                              </a:cubicBezTo>
                              <a:cubicBezTo>
                                <a:pt x="2744" y="2947"/>
                                <a:pt x="9490" y="9218"/>
                                <a:pt x="8803" y="10015"/>
                              </a:cubicBezTo>
                              <a:cubicBezTo>
                                <a:pt x="8420" y="10476"/>
                                <a:pt x="7215" y="9349"/>
                                <a:pt x="5877" y="8221"/>
                              </a:cubicBezTo>
                              <a:cubicBezTo>
                                <a:pt x="4379" y="6958"/>
                                <a:pt x="2715" y="5696"/>
                                <a:pt x="1854" y="6664"/>
                              </a:cubicBezTo>
                              <a:cubicBezTo>
                                <a:pt x="0" y="8750"/>
                                <a:pt x="8841" y="12454"/>
                                <a:pt x="8783" y="14684"/>
                              </a:cubicBezTo>
                              <a:cubicBezTo>
                                <a:pt x="8695" y="15543"/>
                                <a:pt x="7668" y="15176"/>
                                <a:pt x="6633" y="14809"/>
                              </a:cubicBezTo>
                              <a:cubicBezTo>
                                <a:pt x="5571" y="14432"/>
                                <a:pt x="4502" y="14056"/>
                                <a:pt x="4430" y="15002"/>
                              </a:cubicBezTo>
                              <a:cubicBezTo>
                                <a:pt x="4264" y="17198"/>
                                <a:pt x="8833" y="18148"/>
                                <a:pt x="12042" y="18752"/>
                              </a:cubicBezTo>
                              <a:cubicBezTo>
                                <a:pt x="14243" y="19166"/>
                                <a:pt x="16339" y="18586"/>
                                <a:pt x="17117" y="18148"/>
                              </a:cubicBezTo>
                              <a:cubicBezTo>
                                <a:pt x="17117" y="5152"/>
                                <a:pt x="17117" y="5152"/>
                                <a:pt x="17117" y="5152"/>
                              </a:cubicBezTo>
                              <a:cubicBezTo>
                                <a:pt x="16500" y="2648"/>
                                <a:pt x="15931" y="581"/>
                                <a:pt x="15254" y="61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F4E6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80759705" name="Freeform 6"/>
                      <wps:cNvSpPr>
                        <a:spLocks noEditPoints="1"/>
                      </wps:cNvSpPr>
                      <wps:spPr bwMode="auto">
                        <a:xfrm>
                          <a:off x="3790950" y="4418965"/>
                          <a:ext cx="3769360" cy="4678045"/>
                        </a:xfrm>
                        <a:custGeom>
                          <a:avLst/>
                          <a:gdLst>
                            <a:gd name="T0" fmla="*/ 6114 w 11873"/>
                            <a:gd name="T1" fmla="*/ 3980 h 14734"/>
                            <a:gd name="T2" fmla="*/ 4812 w 11873"/>
                            <a:gd name="T3" fmla="*/ 742 h 14734"/>
                            <a:gd name="T4" fmla="*/ 5874 w 11873"/>
                            <a:gd name="T5" fmla="*/ 131 h 14734"/>
                            <a:gd name="T6" fmla="*/ 6114 w 11873"/>
                            <a:gd name="T7" fmla="*/ 3980 h 14734"/>
                            <a:gd name="T8" fmla="*/ 11873 w 11873"/>
                            <a:gd name="T9" fmla="*/ 6537 h 14734"/>
                            <a:gd name="T10" fmla="*/ 11873 w 11873"/>
                            <a:gd name="T11" fmla="*/ 3805 h 14734"/>
                            <a:gd name="T12" fmla="*/ 8595 w 11873"/>
                            <a:gd name="T13" fmla="*/ 6712 h 14734"/>
                            <a:gd name="T14" fmla="*/ 10263 w 11873"/>
                            <a:gd name="T15" fmla="*/ 612 h 14734"/>
                            <a:gd name="T16" fmla="*/ 9192 w 11873"/>
                            <a:gd name="T17" fmla="*/ 898 h 14734"/>
                            <a:gd name="T18" fmla="*/ 9233 w 11873"/>
                            <a:gd name="T19" fmla="*/ 4224 h 14734"/>
                            <a:gd name="T20" fmla="*/ 8125 w 11873"/>
                            <a:gd name="T21" fmla="*/ 2477 h 14734"/>
                            <a:gd name="T22" fmla="*/ 6136 w 11873"/>
                            <a:gd name="T23" fmla="*/ 5688 h 14734"/>
                            <a:gd name="T24" fmla="*/ 5984 w 11873"/>
                            <a:gd name="T25" fmla="*/ 4563 h 14734"/>
                            <a:gd name="T26" fmla="*/ 4244 w 11873"/>
                            <a:gd name="T27" fmla="*/ 2781 h 14734"/>
                            <a:gd name="T28" fmla="*/ 3589 w 11873"/>
                            <a:gd name="T29" fmla="*/ 6439 h 14734"/>
                            <a:gd name="T30" fmla="*/ 3559 w 11873"/>
                            <a:gd name="T31" fmla="*/ 6731 h 14734"/>
                            <a:gd name="T32" fmla="*/ 3473 w 11873"/>
                            <a:gd name="T33" fmla="*/ 6801 h 14734"/>
                            <a:gd name="T34" fmla="*/ 2799 w 11873"/>
                            <a:gd name="T35" fmla="*/ 7747 h 14734"/>
                            <a:gd name="T36" fmla="*/ 1976 w 11873"/>
                            <a:gd name="T37" fmla="*/ 6066 h 14734"/>
                            <a:gd name="T38" fmla="*/ 633 w 11873"/>
                            <a:gd name="T39" fmla="*/ 4937 h 14734"/>
                            <a:gd name="T40" fmla="*/ 448 w 11873"/>
                            <a:gd name="T41" fmla="*/ 4782 h 14734"/>
                            <a:gd name="T42" fmla="*/ 211 w 11873"/>
                            <a:gd name="T43" fmla="*/ 7933 h 14734"/>
                            <a:gd name="T44" fmla="*/ 3539 w 11873"/>
                            <a:gd name="T45" fmla="*/ 11400 h 14734"/>
                            <a:gd name="T46" fmla="*/ 1434 w 11873"/>
                            <a:gd name="T47" fmla="*/ 11541 h 14734"/>
                            <a:gd name="T48" fmla="*/ 1608 w 11873"/>
                            <a:gd name="T49" fmla="*/ 11849 h 14734"/>
                            <a:gd name="T50" fmla="*/ 3824 w 11873"/>
                            <a:gd name="T51" fmla="*/ 13771 h 14734"/>
                            <a:gd name="T52" fmla="*/ 9002 w 11873"/>
                            <a:gd name="T53" fmla="*/ 12339 h 14734"/>
                            <a:gd name="T54" fmla="*/ 11873 w 11873"/>
                            <a:gd name="T55" fmla="*/ 10013 h 14734"/>
                            <a:gd name="T56" fmla="*/ 11873 w 11873"/>
                            <a:gd name="T57" fmla="*/ 8081 h 14734"/>
                            <a:gd name="T58" fmla="*/ 9963 w 11873"/>
                            <a:gd name="T59" fmla="*/ 8904 h 14734"/>
                            <a:gd name="T60" fmla="*/ 11873 w 11873"/>
                            <a:gd name="T61" fmla="*/ 6537 h 1473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</a:cxnLst>
                          <a:rect l="0" t="0" r="r" b="b"/>
                          <a:pathLst>
                            <a:path w="11873" h="14734">
                              <a:moveTo>
                                <a:pt x="6114" y="3980"/>
                              </a:moveTo>
                              <a:cubicBezTo>
                                <a:pt x="5935" y="3274"/>
                                <a:pt x="5328" y="2016"/>
                                <a:pt x="4812" y="742"/>
                              </a:cubicBezTo>
                              <a:cubicBezTo>
                                <a:pt x="5064" y="255"/>
                                <a:pt x="5400" y="0"/>
                                <a:pt x="5874" y="131"/>
                              </a:cubicBezTo>
                              <a:cubicBezTo>
                                <a:pt x="7069" y="463"/>
                                <a:pt x="6476" y="2470"/>
                                <a:pt x="6114" y="3980"/>
                              </a:cubicBezTo>
                              <a:close/>
                              <a:moveTo>
                                <a:pt x="11873" y="6537"/>
                              </a:moveTo>
                              <a:cubicBezTo>
                                <a:pt x="11873" y="3805"/>
                                <a:pt x="11873" y="3805"/>
                                <a:pt x="11873" y="3805"/>
                              </a:cubicBezTo>
                              <a:cubicBezTo>
                                <a:pt x="10541" y="4668"/>
                                <a:pt x="8967" y="7124"/>
                                <a:pt x="8595" y="6712"/>
                              </a:cubicBezTo>
                              <a:cubicBezTo>
                                <a:pt x="7944" y="6080"/>
                                <a:pt x="11869" y="1606"/>
                                <a:pt x="10263" y="612"/>
                              </a:cubicBezTo>
                              <a:cubicBezTo>
                                <a:pt x="9911" y="394"/>
                                <a:pt x="9550" y="541"/>
                                <a:pt x="9192" y="898"/>
                              </a:cubicBezTo>
                              <a:cubicBezTo>
                                <a:pt x="9351" y="2531"/>
                                <a:pt x="9622" y="4128"/>
                                <a:pt x="9233" y="4224"/>
                              </a:cubicBezTo>
                              <a:cubicBezTo>
                                <a:pt x="8895" y="4286"/>
                                <a:pt x="8530" y="3530"/>
                                <a:pt x="8125" y="2477"/>
                              </a:cubicBezTo>
                              <a:cubicBezTo>
                                <a:pt x="7306" y="3990"/>
                                <a:pt x="6584" y="5805"/>
                                <a:pt x="6136" y="5688"/>
                              </a:cubicBezTo>
                              <a:cubicBezTo>
                                <a:pt x="5850" y="5619"/>
                                <a:pt x="5864" y="5174"/>
                                <a:pt x="5984" y="4563"/>
                              </a:cubicBezTo>
                              <a:cubicBezTo>
                                <a:pt x="5612" y="4594"/>
                                <a:pt x="4986" y="3807"/>
                                <a:pt x="4244" y="2781"/>
                              </a:cubicBezTo>
                              <a:cubicBezTo>
                                <a:pt x="4028" y="4015"/>
                                <a:pt x="3878" y="5427"/>
                                <a:pt x="3589" y="6439"/>
                              </a:cubicBezTo>
                              <a:cubicBezTo>
                                <a:pt x="3621" y="6568"/>
                                <a:pt x="3614" y="6667"/>
                                <a:pt x="3559" y="6731"/>
                              </a:cubicBezTo>
                              <a:cubicBezTo>
                                <a:pt x="3534" y="6761"/>
                                <a:pt x="3505" y="6784"/>
                                <a:pt x="3473" y="6801"/>
                              </a:cubicBezTo>
                              <a:cubicBezTo>
                                <a:pt x="3303" y="7272"/>
                                <a:pt x="3088" y="7615"/>
                                <a:pt x="2799" y="7747"/>
                              </a:cubicBezTo>
                              <a:cubicBezTo>
                                <a:pt x="2163" y="7982"/>
                                <a:pt x="2064" y="7043"/>
                                <a:pt x="1976" y="6066"/>
                              </a:cubicBezTo>
                              <a:cubicBezTo>
                                <a:pt x="1566" y="5737"/>
                                <a:pt x="1108" y="5337"/>
                                <a:pt x="633" y="4937"/>
                              </a:cubicBezTo>
                              <a:cubicBezTo>
                                <a:pt x="572" y="4885"/>
                                <a:pt x="510" y="4834"/>
                                <a:pt x="448" y="4782"/>
                              </a:cubicBezTo>
                              <a:cubicBezTo>
                                <a:pt x="50" y="5479"/>
                                <a:pt x="0" y="6652"/>
                                <a:pt x="211" y="7933"/>
                              </a:cubicBezTo>
                              <a:cubicBezTo>
                                <a:pt x="1928" y="9198"/>
                                <a:pt x="3564" y="10436"/>
                                <a:pt x="3539" y="11400"/>
                              </a:cubicBezTo>
                              <a:cubicBezTo>
                                <a:pt x="3453" y="12247"/>
                                <a:pt x="2453" y="11903"/>
                                <a:pt x="1434" y="11541"/>
                              </a:cubicBezTo>
                              <a:cubicBezTo>
                                <a:pt x="1490" y="11646"/>
                                <a:pt x="1548" y="11749"/>
                                <a:pt x="1608" y="11849"/>
                              </a:cubicBezTo>
                              <a:cubicBezTo>
                                <a:pt x="2381" y="13154"/>
                                <a:pt x="3330" y="13311"/>
                                <a:pt x="3824" y="13771"/>
                              </a:cubicBezTo>
                              <a:cubicBezTo>
                                <a:pt x="4635" y="14525"/>
                                <a:pt x="6712" y="14734"/>
                                <a:pt x="9002" y="12339"/>
                              </a:cubicBezTo>
                              <a:cubicBezTo>
                                <a:pt x="9922" y="11377"/>
                                <a:pt x="10973" y="10625"/>
                                <a:pt x="11873" y="10013"/>
                              </a:cubicBezTo>
                              <a:cubicBezTo>
                                <a:pt x="11873" y="8081"/>
                                <a:pt x="11873" y="8081"/>
                                <a:pt x="11873" y="8081"/>
                              </a:cubicBezTo>
                              <a:cubicBezTo>
                                <a:pt x="11011" y="8555"/>
                                <a:pt x="10181" y="9164"/>
                                <a:pt x="9963" y="8904"/>
                              </a:cubicBezTo>
                              <a:cubicBezTo>
                                <a:pt x="9695" y="8541"/>
                                <a:pt x="10833" y="7575"/>
                                <a:pt x="11873" y="653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EF7EA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06102891" name="Freeform 7"/>
                      <wps:cNvSpPr>
                        <a:spLocks/>
                      </wps:cNvSpPr>
                      <wps:spPr bwMode="auto">
                        <a:xfrm>
                          <a:off x="5445760" y="6497955"/>
                          <a:ext cx="2278380" cy="2622550"/>
                        </a:xfrm>
                        <a:custGeom>
                          <a:avLst/>
                          <a:gdLst>
                            <a:gd name="T0" fmla="*/ 5111 w 7175"/>
                            <a:gd name="T1" fmla="*/ 7772 h 8259"/>
                            <a:gd name="T2" fmla="*/ 6666 w 7175"/>
                            <a:gd name="T3" fmla="*/ 5915 h 8259"/>
                            <a:gd name="T4" fmla="*/ 6729 w 7175"/>
                            <a:gd name="T5" fmla="*/ 1540 h 8259"/>
                            <a:gd name="T6" fmla="*/ 5579 w 7175"/>
                            <a:gd name="T7" fmla="*/ 4068 h 8259"/>
                            <a:gd name="T8" fmla="*/ 5049 w 7175"/>
                            <a:gd name="T9" fmla="*/ 390 h 8259"/>
                            <a:gd name="T10" fmla="*/ 4383 w 7175"/>
                            <a:gd name="T11" fmla="*/ 3777 h 8259"/>
                            <a:gd name="T12" fmla="*/ 2849 w 7175"/>
                            <a:gd name="T13" fmla="*/ 197 h 8259"/>
                            <a:gd name="T14" fmla="*/ 3204 w 7175"/>
                            <a:gd name="T15" fmla="*/ 4248 h 8259"/>
                            <a:gd name="T16" fmla="*/ 1038 w 7175"/>
                            <a:gd name="T17" fmla="*/ 1400 h 8259"/>
                            <a:gd name="T18" fmla="*/ 2620 w 7175"/>
                            <a:gd name="T19" fmla="*/ 5743 h 8259"/>
                            <a:gd name="T20" fmla="*/ 649 w 7175"/>
                            <a:gd name="T21" fmla="*/ 5346 h 8259"/>
                            <a:gd name="T22" fmla="*/ 3617 w 7175"/>
                            <a:gd name="T23" fmla="*/ 7974 h 8259"/>
                            <a:gd name="T24" fmla="*/ 5111 w 7175"/>
                            <a:gd name="T25" fmla="*/ 7772 h 82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7175" h="8259">
                              <a:moveTo>
                                <a:pt x="5111" y="7772"/>
                              </a:moveTo>
                              <a:cubicBezTo>
                                <a:pt x="5638" y="7758"/>
                                <a:pt x="6685" y="7494"/>
                                <a:pt x="6666" y="5915"/>
                              </a:cubicBezTo>
                              <a:cubicBezTo>
                                <a:pt x="6647" y="4336"/>
                                <a:pt x="7175" y="1677"/>
                                <a:pt x="6729" y="1540"/>
                              </a:cubicBezTo>
                              <a:cubicBezTo>
                                <a:pt x="5998" y="1316"/>
                                <a:pt x="5895" y="4099"/>
                                <a:pt x="5579" y="4068"/>
                              </a:cubicBezTo>
                              <a:cubicBezTo>
                                <a:pt x="5160" y="4000"/>
                                <a:pt x="5884" y="460"/>
                                <a:pt x="5049" y="390"/>
                              </a:cubicBezTo>
                              <a:cubicBezTo>
                                <a:pt x="4119" y="313"/>
                                <a:pt x="4750" y="3800"/>
                                <a:pt x="4383" y="3777"/>
                              </a:cubicBezTo>
                              <a:cubicBezTo>
                                <a:pt x="3950" y="3779"/>
                                <a:pt x="3727" y="0"/>
                                <a:pt x="2849" y="197"/>
                              </a:cubicBezTo>
                              <a:cubicBezTo>
                                <a:pt x="1991" y="389"/>
                                <a:pt x="3555" y="4048"/>
                                <a:pt x="3204" y="4248"/>
                              </a:cubicBezTo>
                              <a:cubicBezTo>
                                <a:pt x="2785" y="4498"/>
                                <a:pt x="1863" y="945"/>
                                <a:pt x="1038" y="1400"/>
                              </a:cubicBezTo>
                              <a:cubicBezTo>
                                <a:pt x="100" y="1917"/>
                                <a:pt x="2926" y="4943"/>
                                <a:pt x="2620" y="5743"/>
                              </a:cubicBezTo>
                              <a:cubicBezTo>
                                <a:pt x="2332" y="6350"/>
                                <a:pt x="1111" y="4795"/>
                                <a:pt x="649" y="5346"/>
                              </a:cubicBezTo>
                              <a:cubicBezTo>
                                <a:pt x="0" y="6120"/>
                                <a:pt x="2465" y="7479"/>
                                <a:pt x="3617" y="7974"/>
                              </a:cubicBezTo>
                              <a:cubicBezTo>
                                <a:pt x="4281" y="8259"/>
                                <a:pt x="4789" y="7780"/>
                                <a:pt x="5111" y="7772"/>
                              </a:cubicBezTo>
                            </a:path>
                          </a:pathLst>
                        </a:custGeom>
                        <a:solidFill>
                          <a:srgbClr val="EBEEF6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6897ED4" id="Papier 2(JU-LOCK)" o:spid="_x0000_s1026" editas="canvas" style="position:absolute;margin-left:0;margin-top:0;width:595.3pt;height:841.9pt;z-index:-251657216;mso-position-horizontal-relative:page;mso-position-vertical-relative:page" coordsize="75603,106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" o:allowincell="f">
              <v:shape id="_x0000_s1027" type="#_x0000_t75" style="position:absolute;width:75603;height:106921;visibility:visible;mso-wrap-style:square">
                <v:fill o:detectmouseclick="t"/>
                <v:path o:connecttype="none"/>
              </v:shape>
              <v:shape id="Freeform 5" o:spid="_x0000_s1028" style="position:absolute;left:21259;top:33762;width:54344;height:60853;visibility:visible;mso-wrap-style:square;v-text-anchor:top" coordsize="17117,19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" path="m15254,610v-1990,84,27,6700,-777,6898c13945,7605,13348,5681,12630,3756,11930,1878,11114,1,10129,v-68,,-136,9,-204,27c7575,645,12209,7571,11287,7834,10784,8015,9718,6368,8524,4721,7203,2899,5725,1076,4682,1731,2744,2947,9490,9218,8803,10015,8420,10476,7215,9349,5877,8221,4379,6958,2715,5696,1854,6664,,8750,8841,12454,8783,14684v-88,859,-1115,492,-2150,125c5571,14432,4502,14056,4430,15002v-166,2196,4403,3146,7612,3750c14243,19166,16339,18586,17117,18148v,-12996,,-12996,,-12996c16500,2648,15931,581,15254,610xe" fillcolor="#fef4e6" stroked="f">
                <v:path arrowok="t" o:connecttype="custom" o:connectlocs="4842862,193675;4596179,2383790;4009791,1192530;3215770,0;3151003,8573;3583413,2487295;2706212,1498918;1486448,549593;2794789,3179763;1865838,2610168;588611,2115820;2788440,4662170;2105854,4701858;1406443,4763135;3823112,5953760;5434330,5761990;5434330,1635760;4842862,193675" o:connectangles="0,0,0,0,0,0,0,0,0,0,0,0,0,0,0,0,0,0"/>
              </v:shape>
              <v:shape id="Freeform 6" o:spid="_x0000_s1029" style="position:absolute;left:37909;top:44189;width:37694;height:46781;visibility:visible;mso-wrap-style:square;v-text-anchor:top" coordsize="11873,14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" path="m6114,3980c5935,3274,5328,2016,4812,742,5064,255,5400,,5874,131v1195,332,602,2339,240,3849xm11873,6537v,-2732,,-2732,,-2732c10541,4668,8967,7124,8595,6712,7944,6080,11869,1606,10263,612,9911,394,9550,541,9192,898v159,1633,430,3230,41,3326c8895,4286,8530,3530,8125,2477,7306,3990,6584,5805,6136,5688,5850,5619,5864,5174,5984,4563,5612,4594,4986,3807,4244,2781,4028,4015,3878,5427,3589,6439v32,129,25,228,-30,292c3534,6761,3505,6784,3473,6801v-170,471,-385,814,-674,946c2163,7982,2064,7043,1976,6066,1566,5737,1108,5337,633,4937,572,4885,510,4834,448,4782,50,5479,,6652,211,7933v1717,1265,3353,2503,3328,3467c3453,12247,2453,11903,1434,11541v56,105,114,208,174,308c2381,13154,3330,13311,3824,13771v811,754,2888,963,5178,-1432c9922,11377,10973,10625,11873,10013v,-1932,,-1932,,-1932c11011,8555,10181,9164,9963,8904v-268,-363,870,-1329,1910,-2367xe" fillcolor="#eef7ea" stroked="f">
                <v:path arrowok="t" o:connecttype="custom" o:connectlocs="1941032,1263650;1527681,235585;1864838,41593;1941032,1263650;3769360,2075498;3769360,1208088;2728683,2131060;3258228,194310;2918214,285115;2931231,1341120;2579470,786448;1948016,1805940;1899760,1448753;1347357,882968;1139412,2044383;1129887,2137093;1102585,2159318;888608,2459673;627327,1925955;200961,1567498;142228,1518285;66987,2518728;1123538,3619500;455257,3664268;510497,3762058;1214018,4372293;2857894,3917633;3769360,3179128;3769360,2565718;3162986,2827020;3769360,2075498" o:connectangles="0,0,0,0,0,0,0,0,0,0,0,0,0,0,0,0,0,0,0,0,0,0,0,0,0,0,0,0,0,0,0"/>
                <o:lock v:ext="edit" verticies="t"/>
              </v:shape>
              <v:shape id="Freeform 7" o:spid="_x0000_s1030" style="position:absolute;left:54457;top:64979;width:22784;height:26226;visibility:visible;mso-wrap-style:square;v-text-anchor:top" coordsize="7175,8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" path="m5111,7772v527,-14,1574,-278,1555,-1857c6647,4336,7175,1677,6729,1540,5998,1316,5895,4099,5579,4068,5160,4000,5884,460,5049,390,4119,313,4750,3800,4383,3777,3950,3779,3727,,2849,197v-858,192,706,3851,355,4051c2785,4498,1863,945,1038,1400,100,1917,2926,4943,2620,5743,2332,6350,1111,4795,649,5346,,6120,2465,7479,3617,7974v664,285,1172,-194,1494,-202e" fillcolor="#ebeef6" stroked="f">
                <v:path arrowok="t" o:connecttype="custom" o:connectlocs="1622969,2467909;2116750,1878240;2136755,489009;1771579,1291746;1603281,123840;1391796,1199343;904684,62555;1017412,1348903;329611,444554;831966,1823623;206086,1697561;1148558,2532052;1622969,2467909" o:connectangles="0,0,0,0,0,0,0,0,0,0,0,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2F8802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7EE23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E464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BCA8A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DA57F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74BEC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286B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22B4D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301F96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3ED8C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F74FD7"/>
    <w:multiLevelType w:val="multilevel"/>
    <w:tmpl w:val="AEC402B4"/>
    <w:styleLink w:val="OpsommingletterSWVPO2203"/>
    <w:lvl w:ilvl="0">
      <w:start w:val="1"/>
      <w:numFmt w:val="none"/>
      <w:pStyle w:val="OpsommingletterbasistekstSWVPO2203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Opsommingletter1eniveauSWVPO2203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pStyle w:val="Opsommingletter2eniveauSWVPO2203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pStyle w:val="Opsommingletter3eniveauSWVPO2203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268" w:hanging="283"/>
      </w:pPr>
      <w:rPr>
        <w:rFonts w:hint="default"/>
      </w:rPr>
    </w:lvl>
  </w:abstractNum>
  <w:abstractNum w:abstractNumId="11" w15:restartNumberingAfterBreak="0">
    <w:nsid w:val="0BC24928"/>
    <w:multiLevelType w:val="multilevel"/>
    <w:tmpl w:val="B4BACAD8"/>
    <w:styleLink w:val="OpsommingstreepjeSWVPO2203"/>
    <w:lvl w:ilvl="0">
      <w:start w:val="1"/>
      <w:numFmt w:val="bullet"/>
      <w:pStyle w:val="Opsommingstreepje1eniveauSWVPO2203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Opsommingstreepje2eniveauSWVPO2203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Opsommingstreepje3eniveauSWVPO2203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2" w15:restartNumberingAfterBreak="0">
    <w:nsid w:val="13E86A68"/>
    <w:multiLevelType w:val="multilevel"/>
    <w:tmpl w:val="4E06C6A6"/>
    <w:styleLink w:val="AgendapuntlijstSWVPO2203"/>
    <w:lvl w:ilvl="0">
      <w:start w:val="1"/>
      <w:numFmt w:val="decimal"/>
      <w:pStyle w:val="AgendapuntSWVPO2203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1A4330DF"/>
    <w:multiLevelType w:val="multilevel"/>
    <w:tmpl w:val="55226C1A"/>
    <w:styleLink w:val="OpsommingnummerSWVPO2203"/>
    <w:lvl w:ilvl="0">
      <w:start w:val="1"/>
      <w:numFmt w:val="none"/>
      <w:pStyle w:val="OpsommingnummerbasistekstSWVPO2203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Opsommingnummer1eniveauSWVPO2203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pStyle w:val="Opsommingnummer2eniveauSWVPO2203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Opsommingnummer3eniveauSWVPO2203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decimal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268" w:hanging="283"/>
      </w:pPr>
      <w:rPr>
        <w:rFonts w:hint="default"/>
      </w:rPr>
    </w:lvl>
  </w:abstractNum>
  <w:abstractNum w:abstractNumId="14" w15:restartNumberingAfterBreak="0">
    <w:nsid w:val="2574136A"/>
    <w:multiLevelType w:val="multilevel"/>
    <w:tmpl w:val="0DAA8ACA"/>
    <w:numStyleLink w:val="OpsommingbolletjeSWVPO2203"/>
  </w:abstractNum>
  <w:abstractNum w:abstractNumId="15" w15:restartNumberingAfterBreak="0">
    <w:nsid w:val="27994F45"/>
    <w:multiLevelType w:val="multilevel"/>
    <w:tmpl w:val="10A04120"/>
    <w:styleLink w:val="BijlagenummeringSWVPO2203"/>
    <w:lvl w:ilvl="0">
      <w:start w:val="1"/>
      <w:numFmt w:val="decimal"/>
      <w:pStyle w:val="Bijlagekop1SWVPO2203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ijlagekop2SWVPO2203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2AFF36EE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2C224234"/>
    <w:multiLevelType w:val="multilevel"/>
    <w:tmpl w:val="8D0228AC"/>
    <w:numStyleLink w:val="OpsommingtekenSWVPO2203"/>
  </w:abstractNum>
  <w:abstractNum w:abstractNumId="18" w15:restartNumberingAfterBreak="0">
    <w:nsid w:val="47F25D85"/>
    <w:multiLevelType w:val="multilevel"/>
    <w:tmpl w:val="AEC402B4"/>
    <w:numStyleLink w:val="OpsommingletterSWVPO2203"/>
  </w:abstractNum>
  <w:abstractNum w:abstractNumId="19" w15:restartNumberingAfterBreak="0">
    <w:nsid w:val="4DE45B28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3221547"/>
    <w:multiLevelType w:val="multilevel"/>
    <w:tmpl w:val="4E06C6A6"/>
    <w:numStyleLink w:val="AgendapuntlijstSWVPO2203"/>
  </w:abstractNum>
  <w:abstractNum w:abstractNumId="21" w15:restartNumberingAfterBreak="0">
    <w:nsid w:val="63F335A0"/>
    <w:multiLevelType w:val="multilevel"/>
    <w:tmpl w:val="8D0228AC"/>
    <w:styleLink w:val="OpsommingtekenSWVPO2203"/>
    <w:lvl w:ilvl="0">
      <w:start w:val="1"/>
      <w:numFmt w:val="bullet"/>
      <w:pStyle w:val="Opsommingteken1eniveauSWVPO2203"/>
      <w:lvlText w:val="•"/>
      <w:lvlJc w:val="left"/>
      <w:pPr>
        <w:ind w:left="284" w:hanging="284"/>
      </w:pPr>
      <w:rPr>
        <w:rFonts w:asciiTheme="minorHAnsi" w:hAnsiTheme="minorHAnsi" w:hint="default"/>
        <w:color w:val="56AB24" w:themeColor="accent2"/>
      </w:rPr>
    </w:lvl>
    <w:lvl w:ilvl="1">
      <w:start w:val="1"/>
      <w:numFmt w:val="bullet"/>
      <w:pStyle w:val="Opsommingteken2eniveauSWVPO2203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Opsommingteken3eniveauSWVPO2203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231F2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231F2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231F2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231F20" w:themeColor="text1"/>
      </w:rPr>
    </w:lvl>
  </w:abstractNum>
  <w:abstractNum w:abstractNumId="22" w15:restartNumberingAfterBreak="0">
    <w:nsid w:val="64222887"/>
    <w:multiLevelType w:val="multilevel"/>
    <w:tmpl w:val="B4BACAD8"/>
    <w:numStyleLink w:val="OpsommingstreepjeSWVPO2203"/>
  </w:abstractNum>
  <w:abstractNum w:abstractNumId="23" w15:restartNumberingAfterBreak="0">
    <w:nsid w:val="6CA11D32"/>
    <w:multiLevelType w:val="multilevel"/>
    <w:tmpl w:val="963638E2"/>
    <w:styleLink w:val="KopnummeringSWVPO2203"/>
    <w:lvl w:ilvl="0">
      <w:start w:val="1"/>
      <w:numFmt w:val="decimal"/>
      <w:pStyle w:val="Kop1"/>
      <w:lvlText w:val="%1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907" w:hanging="90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4" w15:restartNumberingAfterBreak="0">
    <w:nsid w:val="782B5E2C"/>
    <w:multiLevelType w:val="multilevel"/>
    <w:tmpl w:val="0DAA8ACA"/>
    <w:styleLink w:val="OpsommingbolletjeSWVPO2203"/>
    <w:lvl w:ilvl="0">
      <w:start w:val="1"/>
      <w:numFmt w:val="bullet"/>
      <w:pStyle w:val="Opsommingbolletje1eniveauSWVPO2203"/>
      <w:lvlText w:val="•"/>
      <w:lvlJc w:val="left"/>
      <w:pPr>
        <w:ind w:left="284" w:hanging="284"/>
      </w:pPr>
      <w:rPr>
        <w:rFonts w:asciiTheme="minorHAnsi" w:hAnsiTheme="minorHAnsi" w:hint="default"/>
        <w:color w:val="56AB24" w:themeColor="accent2"/>
      </w:rPr>
    </w:lvl>
    <w:lvl w:ilvl="1">
      <w:start w:val="1"/>
      <w:numFmt w:val="bullet"/>
      <w:pStyle w:val="Opsommingbolletje2eniveauSWVPO2203"/>
      <w:lvlText w:val="•"/>
      <w:lvlJc w:val="left"/>
      <w:pPr>
        <w:ind w:left="568" w:hanging="284"/>
      </w:pPr>
      <w:rPr>
        <w:rFonts w:asciiTheme="minorHAnsi" w:hAnsiTheme="minorHAnsi" w:hint="default"/>
        <w:color w:val="56AB24" w:themeColor="accent2"/>
      </w:rPr>
    </w:lvl>
    <w:lvl w:ilvl="2">
      <w:start w:val="1"/>
      <w:numFmt w:val="bullet"/>
      <w:pStyle w:val="Opsommingbolletje3eniveauSWVPO2203"/>
      <w:lvlText w:val="•"/>
      <w:lvlJc w:val="left"/>
      <w:pPr>
        <w:ind w:left="852" w:hanging="284"/>
      </w:pPr>
      <w:rPr>
        <w:rFonts w:asciiTheme="minorHAnsi" w:hAnsiTheme="minorHAnsi" w:hint="default"/>
        <w:color w:val="56AB24" w:themeColor="accent2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Theme="minorHAnsi" w:hAnsiTheme="minorHAnsi" w:cs="Times New Roman" w:hint="default"/>
        <w:color w:val="56AB24" w:themeColor="accent2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Theme="minorHAnsi" w:hAnsiTheme="minorHAnsi" w:hint="default"/>
        <w:color w:val="56AB24" w:themeColor="accent2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Theme="minorHAnsi" w:hAnsiTheme="minorHAnsi" w:hint="default"/>
        <w:color w:val="56AB24" w:themeColor="accent2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Theme="minorHAnsi" w:hAnsiTheme="minorHAnsi" w:hint="default"/>
        <w:color w:val="56AB24" w:themeColor="accent2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Theme="minorHAnsi" w:hAnsiTheme="minorHAnsi" w:hint="default"/>
        <w:color w:val="56AB24" w:themeColor="accent2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Theme="minorHAnsi" w:hAnsiTheme="minorHAnsi" w:hint="default"/>
        <w:color w:val="56AB24" w:themeColor="accent2"/>
      </w:rPr>
    </w:lvl>
  </w:abstractNum>
  <w:abstractNum w:abstractNumId="25" w15:restartNumberingAfterBreak="0">
    <w:nsid w:val="7C157CC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90682889">
    <w:abstractNumId w:val="9"/>
  </w:num>
  <w:num w:numId="2" w16cid:durableId="2086997777">
    <w:abstractNumId w:val="7"/>
  </w:num>
  <w:num w:numId="3" w16cid:durableId="272827923">
    <w:abstractNumId w:val="6"/>
  </w:num>
  <w:num w:numId="4" w16cid:durableId="1662460883">
    <w:abstractNumId w:val="5"/>
  </w:num>
  <w:num w:numId="5" w16cid:durableId="1907761368">
    <w:abstractNumId w:val="4"/>
  </w:num>
  <w:num w:numId="6" w16cid:durableId="814762032">
    <w:abstractNumId w:val="8"/>
  </w:num>
  <w:num w:numId="7" w16cid:durableId="1576090695">
    <w:abstractNumId w:val="3"/>
  </w:num>
  <w:num w:numId="8" w16cid:durableId="18163307">
    <w:abstractNumId w:val="2"/>
  </w:num>
  <w:num w:numId="9" w16cid:durableId="1796410182">
    <w:abstractNumId w:val="1"/>
  </w:num>
  <w:num w:numId="10" w16cid:durableId="679282827">
    <w:abstractNumId w:val="0"/>
  </w:num>
  <w:num w:numId="11" w16cid:durableId="1161695753">
    <w:abstractNumId w:val="24"/>
  </w:num>
  <w:num w:numId="12" w16cid:durableId="1253588460">
    <w:abstractNumId w:val="11"/>
  </w:num>
  <w:num w:numId="13" w16cid:durableId="138889628">
    <w:abstractNumId w:val="21"/>
  </w:num>
  <w:num w:numId="14" w16cid:durableId="564295819">
    <w:abstractNumId w:val="13"/>
  </w:num>
  <w:num w:numId="15" w16cid:durableId="1140344636">
    <w:abstractNumId w:val="10"/>
  </w:num>
  <w:num w:numId="16" w16cid:durableId="252007384">
    <w:abstractNumId w:val="25"/>
  </w:num>
  <w:num w:numId="17" w16cid:durableId="150416387">
    <w:abstractNumId w:val="19"/>
  </w:num>
  <w:num w:numId="18" w16cid:durableId="1698854021">
    <w:abstractNumId w:val="16"/>
  </w:num>
  <w:num w:numId="19" w16cid:durableId="1015182993">
    <w:abstractNumId w:val="12"/>
  </w:num>
  <w:num w:numId="20" w16cid:durableId="659697100">
    <w:abstractNumId w:val="20"/>
  </w:num>
  <w:num w:numId="21" w16cid:durableId="1269433802">
    <w:abstractNumId w:val="22"/>
  </w:num>
  <w:num w:numId="22" w16cid:durableId="602497141">
    <w:abstractNumId w:val="18"/>
  </w:num>
  <w:num w:numId="23" w16cid:durableId="529295447">
    <w:abstractNumId w:val="14"/>
  </w:num>
  <w:num w:numId="24" w16cid:durableId="407267540">
    <w:abstractNumId w:val="17"/>
  </w:num>
  <w:num w:numId="25" w16cid:durableId="1472669702">
    <w:abstractNumId w:val="15"/>
  </w:num>
  <w:num w:numId="26" w16cid:durableId="1165510925">
    <w:abstractNumId w:val="2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E68"/>
    <w:rsid w:val="0000108E"/>
    <w:rsid w:val="000204AD"/>
    <w:rsid w:val="00026D3B"/>
    <w:rsid w:val="00040569"/>
    <w:rsid w:val="000552C6"/>
    <w:rsid w:val="00073D49"/>
    <w:rsid w:val="000878B0"/>
    <w:rsid w:val="000A3729"/>
    <w:rsid w:val="000A4099"/>
    <w:rsid w:val="000C0B32"/>
    <w:rsid w:val="000F0F26"/>
    <w:rsid w:val="001363ED"/>
    <w:rsid w:val="001476E8"/>
    <w:rsid w:val="0015059E"/>
    <w:rsid w:val="0015727B"/>
    <w:rsid w:val="001627C3"/>
    <w:rsid w:val="00163C30"/>
    <w:rsid w:val="0016685A"/>
    <w:rsid w:val="00173754"/>
    <w:rsid w:val="001856C5"/>
    <w:rsid w:val="0019573E"/>
    <w:rsid w:val="001A63A7"/>
    <w:rsid w:val="001A7B24"/>
    <w:rsid w:val="001B0D01"/>
    <w:rsid w:val="001B5D4E"/>
    <w:rsid w:val="001C44A9"/>
    <w:rsid w:val="001C66E4"/>
    <w:rsid w:val="001D6A1E"/>
    <w:rsid w:val="001D7E3F"/>
    <w:rsid w:val="001E553C"/>
    <w:rsid w:val="001E7B9F"/>
    <w:rsid w:val="001F0EC2"/>
    <w:rsid w:val="00200124"/>
    <w:rsid w:val="002042C7"/>
    <w:rsid w:val="00204F95"/>
    <w:rsid w:val="002156F6"/>
    <w:rsid w:val="00220037"/>
    <w:rsid w:val="002270D7"/>
    <w:rsid w:val="00231D2D"/>
    <w:rsid w:val="00234A61"/>
    <w:rsid w:val="0023728A"/>
    <w:rsid w:val="0028524C"/>
    <w:rsid w:val="00293CD1"/>
    <w:rsid w:val="002A61E4"/>
    <w:rsid w:val="002B143C"/>
    <w:rsid w:val="002E0FAE"/>
    <w:rsid w:val="002E3479"/>
    <w:rsid w:val="002E6705"/>
    <w:rsid w:val="002E7620"/>
    <w:rsid w:val="002E7CC6"/>
    <w:rsid w:val="002F5489"/>
    <w:rsid w:val="00301CE5"/>
    <w:rsid w:val="00305692"/>
    <w:rsid w:val="00312884"/>
    <w:rsid w:val="00317C7A"/>
    <w:rsid w:val="00320C9F"/>
    <w:rsid w:val="003215C7"/>
    <w:rsid w:val="0032651E"/>
    <w:rsid w:val="00332226"/>
    <w:rsid w:val="003421B2"/>
    <w:rsid w:val="00342270"/>
    <w:rsid w:val="0038275E"/>
    <w:rsid w:val="00387A80"/>
    <w:rsid w:val="003A0EAC"/>
    <w:rsid w:val="003A63DA"/>
    <w:rsid w:val="003D0548"/>
    <w:rsid w:val="003D056E"/>
    <w:rsid w:val="003D10F4"/>
    <w:rsid w:val="003E59E6"/>
    <w:rsid w:val="003E7187"/>
    <w:rsid w:val="003E7733"/>
    <w:rsid w:val="00414E41"/>
    <w:rsid w:val="00424B33"/>
    <w:rsid w:val="0046495A"/>
    <w:rsid w:val="00464B26"/>
    <w:rsid w:val="00465295"/>
    <w:rsid w:val="004745F8"/>
    <w:rsid w:val="00481B98"/>
    <w:rsid w:val="004924AC"/>
    <w:rsid w:val="004A40AA"/>
    <w:rsid w:val="004B3DB4"/>
    <w:rsid w:val="004C1BCA"/>
    <w:rsid w:val="004C5073"/>
    <w:rsid w:val="004D19FE"/>
    <w:rsid w:val="00500FE0"/>
    <w:rsid w:val="0050186C"/>
    <w:rsid w:val="005067A8"/>
    <w:rsid w:val="00506EEC"/>
    <w:rsid w:val="005211C1"/>
    <w:rsid w:val="005267FB"/>
    <w:rsid w:val="005311BB"/>
    <w:rsid w:val="00532543"/>
    <w:rsid w:val="005421A3"/>
    <w:rsid w:val="00545463"/>
    <w:rsid w:val="00557F4A"/>
    <w:rsid w:val="00570F65"/>
    <w:rsid w:val="00576E23"/>
    <w:rsid w:val="00592718"/>
    <w:rsid w:val="0059679D"/>
    <w:rsid w:val="005A0FCE"/>
    <w:rsid w:val="005A4CE2"/>
    <w:rsid w:val="005D01C0"/>
    <w:rsid w:val="005D6750"/>
    <w:rsid w:val="005E2644"/>
    <w:rsid w:val="005E28FD"/>
    <w:rsid w:val="005E727C"/>
    <w:rsid w:val="005E78C9"/>
    <w:rsid w:val="005E7E4A"/>
    <w:rsid w:val="006051D0"/>
    <w:rsid w:val="006138F7"/>
    <w:rsid w:val="006141C6"/>
    <w:rsid w:val="0062093C"/>
    <w:rsid w:val="00620F0D"/>
    <w:rsid w:val="00630409"/>
    <w:rsid w:val="00632CF8"/>
    <w:rsid w:val="00640B18"/>
    <w:rsid w:val="0065044F"/>
    <w:rsid w:val="006507C1"/>
    <w:rsid w:val="0066098E"/>
    <w:rsid w:val="00675EAF"/>
    <w:rsid w:val="00677AB6"/>
    <w:rsid w:val="006843CD"/>
    <w:rsid w:val="00686E31"/>
    <w:rsid w:val="006A5DB5"/>
    <w:rsid w:val="006C42F5"/>
    <w:rsid w:val="006C7509"/>
    <w:rsid w:val="006D4AD5"/>
    <w:rsid w:val="007244FE"/>
    <w:rsid w:val="007529EC"/>
    <w:rsid w:val="00754A6B"/>
    <w:rsid w:val="0076102B"/>
    <w:rsid w:val="00763CBE"/>
    <w:rsid w:val="00765C8D"/>
    <w:rsid w:val="007732CA"/>
    <w:rsid w:val="00773A13"/>
    <w:rsid w:val="00773AD7"/>
    <w:rsid w:val="00773EA9"/>
    <w:rsid w:val="007778EC"/>
    <w:rsid w:val="007910B2"/>
    <w:rsid w:val="007A3484"/>
    <w:rsid w:val="007A3C4B"/>
    <w:rsid w:val="007A6297"/>
    <w:rsid w:val="007B4213"/>
    <w:rsid w:val="008015E7"/>
    <w:rsid w:val="008124B7"/>
    <w:rsid w:val="008272AA"/>
    <w:rsid w:val="0083188B"/>
    <w:rsid w:val="0083593D"/>
    <w:rsid w:val="00860C86"/>
    <w:rsid w:val="00863184"/>
    <w:rsid w:val="00864454"/>
    <w:rsid w:val="00872C06"/>
    <w:rsid w:val="008732D3"/>
    <w:rsid w:val="0087532F"/>
    <w:rsid w:val="008765A2"/>
    <w:rsid w:val="0088063B"/>
    <w:rsid w:val="008809AC"/>
    <w:rsid w:val="0088642A"/>
    <w:rsid w:val="00890C49"/>
    <w:rsid w:val="00893D41"/>
    <w:rsid w:val="008A4D3B"/>
    <w:rsid w:val="008B40CA"/>
    <w:rsid w:val="008D26F6"/>
    <w:rsid w:val="008D7D13"/>
    <w:rsid w:val="008F43BB"/>
    <w:rsid w:val="009112F9"/>
    <w:rsid w:val="0093076A"/>
    <w:rsid w:val="009378D9"/>
    <w:rsid w:val="009564A4"/>
    <w:rsid w:val="00962EEE"/>
    <w:rsid w:val="00964070"/>
    <w:rsid w:val="0098452D"/>
    <w:rsid w:val="009851D8"/>
    <w:rsid w:val="00986B3F"/>
    <w:rsid w:val="009A23C0"/>
    <w:rsid w:val="009A347D"/>
    <w:rsid w:val="009B1264"/>
    <w:rsid w:val="009B6B97"/>
    <w:rsid w:val="009D5196"/>
    <w:rsid w:val="009E1C2D"/>
    <w:rsid w:val="009E4B0F"/>
    <w:rsid w:val="009E612F"/>
    <w:rsid w:val="009E6FC4"/>
    <w:rsid w:val="00A03E62"/>
    <w:rsid w:val="00A04E2C"/>
    <w:rsid w:val="00A30A69"/>
    <w:rsid w:val="00A324E4"/>
    <w:rsid w:val="00A40856"/>
    <w:rsid w:val="00A45A62"/>
    <w:rsid w:val="00A527EB"/>
    <w:rsid w:val="00A65A8A"/>
    <w:rsid w:val="00A72A81"/>
    <w:rsid w:val="00A93DAA"/>
    <w:rsid w:val="00A94BA1"/>
    <w:rsid w:val="00A95FA4"/>
    <w:rsid w:val="00AB75C6"/>
    <w:rsid w:val="00AC5A80"/>
    <w:rsid w:val="00AC6F65"/>
    <w:rsid w:val="00AC76CB"/>
    <w:rsid w:val="00AD1177"/>
    <w:rsid w:val="00AD5F7E"/>
    <w:rsid w:val="00AE46CC"/>
    <w:rsid w:val="00AF1D74"/>
    <w:rsid w:val="00AF5562"/>
    <w:rsid w:val="00AF76BF"/>
    <w:rsid w:val="00B14D6F"/>
    <w:rsid w:val="00B17791"/>
    <w:rsid w:val="00B326E6"/>
    <w:rsid w:val="00B3502B"/>
    <w:rsid w:val="00B41BAA"/>
    <w:rsid w:val="00B44A3C"/>
    <w:rsid w:val="00B454E0"/>
    <w:rsid w:val="00B71B71"/>
    <w:rsid w:val="00B87DF5"/>
    <w:rsid w:val="00BA14CC"/>
    <w:rsid w:val="00BA69B7"/>
    <w:rsid w:val="00BC28DB"/>
    <w:rsid w:val="00BC431A"/>
    <w:rsid w:val="00BD0114"/>
    <w:rsid w:val="00BD36B8"/>
    <w:rsid w:val="00BE03BA"/>
    <w:rsid w:val="00BE367B"/>
    <w:rsid w:val="00BE793A"/>
    <w:rsid w:val="00BF3373"/>
    <w:rsid w:val="00C04501"/>
    <w:rsid w:val="00C04A90"/>
    <w:rsid w:val="00C2677D"/>
    <w:rsid w:val="00C31A88"/>
    <w:rsid w:val="00C358D8"/>
    <w:rsid w:val="00C57F59"/>
    <w:rsid w:val="00C66479"/>
    <w:rsid w:val="00C709EE"/>
    <w:rsid w:val="00C90A00"/>
    <w:rsid w:val="00C9251C"/>
    <w:rsid w:val="00C92B77"/>
    <w:rsid w:val="00C948A4"/>
    <w:rsid w:val="00CB0B97"/>
    <w:rsid w:val="00CC4AEE"/>
    <w:rsid w:val="00CE68F5"/>
    <w:rsid w:val="00D03A66"/>
    <w:rsid w:val="00D046EC"/>
    <w:rsid w:val="00D13B41"/>
    <w:rsid w:val="00D278A0"/>
    <w:rsid w:val="00D305F9"/>
    <w:rsid w:val="00D37741"/>
    <w:rsid w:val="00D456F9"/>
    <w:rsid w:val="00D47B7C"/>
    <w:rsid w:val="00D542DC"/>
    <w:rsid w:val="00D631B1"/>
    <w:rsid w:val="00D71402"/>
    <w:rsid w:val="00D86093"/>
    <w:rsid w:val="00D940F7"/>
    <w:rsid w:val="00D95269"/>
    <w:rsid w:val="00D97D37"/>
    <w:rsid w:val="00DC6C80"/>
    <w:rsid w:val="00DD2516"/>
    <w:rsid w:val="00DD2B33"/>
    <w:rsid w:val="00DD6E1B"/>
    <w:rsid w:val="00DD7135"/>
    <w:rsid w:val="00DE416E"/>
    <w:rsid w:val="00DF0229"/>
    <w:rsid w:val="00E0385C"/>
    <w:rsid w:val="00E176D9"/>
    <w:rsid w:val="00E2016C"/>
    <w:rsid w:val="00E312B1"/>
    <w:rsid w:val="00E41F71"/>
    <w:rsid w:val="00E448D0"/>
    <w:rsid w:val="00E56E70"/>
    <w:rsid w:val="00E85522"/>
    <w:rsid w:val="00E92459"/>
    <w:rsid w:val="00EB6872"/>
    <w:rsid w:val="00EE14DF"/>
    <w:rsid w:val="00EE1714"/>
    <w:rsid w:val="00EE3FED"/>
    <w:rsid w:val="00EF6DF2"/>
    <w:rsid w:val="00F001A6"/>
    <w:rsid w:val="00F01327"/>
    <w:rsid w:val="00F02119"/>
    <w:rsid w:val="00F13B84"/>
    <w:rsid w:val="00F44B40"/>
    <w:rsid w:val="00F54822"/>
    <w:rsid w:val="00F7755D"/>
    <w:rsid w:val="00F80E68"/>
    <w:rsid w:val="00F82FC5"/>
    <w:rsid w:val="00F86602"/>
    <w:rsid w:val="00F97DA8"/>
    <w:rsid w:val="00FA448F"/>
    <w:rsid w:val="00FB5D73"/>
    <w:rsid w:val="00FC06DE"/>
    <w:rsid w:val="00FC65CA"/>
    <w:rsid w:val="00FD2BD2"/>
    <w:rsid w:val="00FD39A0"/>
    <w:rsid w:val="00FD4A46"/>
    <w:rsid w:val="00FD6FDD"/>
    <w:rsid w:val="00FE5527"/>
    <w:rsid w:val="00FE758F"/>
    <w:rsid w:val="00FF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38E709"/>
  <w15:chartTrackingRefBased/>
  <w15:docId w15:val="{90466281-8D8E-4B68-8285-3586E11E1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Maiandra GD"/>
        <w:color w:val="231F20"/>
        <w:lang w:val="nl-NL" w:eastAsia="nl-NL" w:bidi="nl-NL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5" w:qFormat="1"/>
    <w:lsdException w:name="heading 3" w:semiHidden="1" w:uiPriority="7" w:qFormat="1"/>
    <w:lsdException w:name="heading 4" w:semiHidden="1" w:uiPriority="9" w:qFormat="1"/>
    <w:lsdException w:name="heading 5" w:semiHidden="1" w:uiPriority="97" w:unhideWhenUsed="1"/>
    <w:lsdException w:name="heading 6" w:semiHidden="1" w:uiPriority="97" w:unhideWhenUsed="1"/>
    <w:lsdException w:name="heading 7" w:semiHidden="1" w:uiPriority="97" w:unhideWhenUsed="1"/>
    <w:lsdException w:name="heading 8" w:semiHidden="1" w:uiPriority="97" w:unhideWhenUsed="1"/>
    <w:lsdException w:name="heading 9" w:semiHidden="1" w:uiPriority="97" w:unhideWhenUsed="1"/>
    <w:lsdException w:name="annotation text" w:semiHidden="1"/>
    <w:lsdException w:name="caption" w:semiHidden="1"/>
    <w:lsdException w:name="envelope address" w:semiHidden="1"/>
    <w:lsdException w:name="envelope return" w:semiHidden="1"/>
    <w:lsdException w:name="annotation reference" w:semiHidden="1"/>
    <w:lsdException w:name="page number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Standaard">
    <w:name w:val="Normal"/>
    <w:aliases w:val="Normal SWV PO 22.03"/>
    <w:qFormat/>
    <w:rsid w:val="00F80E68"/>
    <w:pPr>
      <w:spacing w:after="200" w:line="276" w:lineRule="auto"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styleId="Kop1">
    <w:name w:val="heading 1"/>
    <w:aliases w:val="Kop 1 SWV PO 22.03"/>
    <w:basedOn w:val="ZsysbasisSWVPO2203"/>
    <w:next w:val="BasistekstSWVPO2203"/>
    <w:link w:val="Kop1Char"/>
    <w:uiPriority w:val="3"/>
    <w:qFormat/>
    <w:rsid w:val="005421A3"/>
    <w:pPr>
      <w:keepNext/>
      <w:keepLines/>
      <w:numPr>
        <w:numId w:val="26"/>
      </w:numPr>
      <w:spacing w:before="280" w:after="280" w:line="620" w:lineRule="atLeast"/>
      <w:outlineLvl w:val="0"/>
    </w:pPr>
    <w:rPr>
      <w:b/>
      <w:color w:val="3555A3" w:themeColor="accent1"/>
      <w:sz w:val="48"/>
      <w:szCs w:val="32"/>
    </w:rPr>
  </w:style>
  <w:style w:type="paragraph" w:styleId="Kop2">
    <w:name w:val="heading 2"/>
    <w:aliases w:val="Kop 2 SWV PO 22.03"/>
    <w:basedOn w:val="ZsysbasisSWVPO2203"/>
    <w:next w:val="BasistekstSWVPO2203"/>
    <w:link w:val="Kop2Char"/>
    <w:uiPriority w:val="5"/>
    <w:qFormat/>
    <w:rsid w:val="005421A3"/>
    <w:pPr>
      <w:keepNext/>
      <w:keepLines/>
      <w:numPr>
        <w:ilvl w:val="1"/>
        <w:numId w:val="26"/>
      </w:numPr>
      <w:spacing w:before="380" w:after="80" w:line="360" w:lineRule="atLeast"/>
      <w:outlineLvl w:val="1"/>
    </w:pPr>
    <w:rPr>
      <w:b/>
      <w:color w:val="56AB24" w:themeColor="accent2"/>
      <w:sz w:val="36"/>
      <w:szCs w:val="28"/>
    </w:rPr>
  </w:style>
  <w:style w:type="paragraph" w:styleId="Kop3">
    <w:name w:val="heading 3"/>
    <w:aliases w:val="Kop 3 SWV PO 22.03"/>
    <w:basedOn w:val="ZsysbasisSWVPO2203"/>
    <w:next w:val="BasistekstSWVPO2203"/>
    <w:link w:val="Kop3Char"/>
    <w:uiPriority w:val="7"/>
    <w:qFormat/>
    <w:rsid w:val="005421A3"/>
    <w:pPr>
      <w:keepNext/>
      <w:keepLines/>
      <w:numPr>
        <w:ilvl w:val="2"/>
        <w:numId w:val="26"/>
      </w:numPr>
      <w:spacing w:before="200" w:after="80" w:line="337" w:lineRule="atLeast"/>
      <w:outlineLvl w:val="2"/>
    </w:pPr>
    <w:rPr>
      <w:b/>
      <w:color w:val="3555A3" w:themeColor="accent1"/>
      <w:sz w:val="24"/>
    </w:rPr>
  </w:style>
  <w:style w:type="paragraph" w:styleId="Kop4">
    <w:name w:val="heading 4"/>
    <w:aliases w:val="Kop 4 SWV PO 22.03"/>
    <w:basedOn w:val="ZsysbasisSWVPO2203"/>
    <w:next w:val="BasistekstSWVPO2203"/>
    <w:link w:val="Kop4Char"/>
    <w:uiPriority w:val="9"/>
    <w:qFormat/>
    <w:rsid w:val="005421A3"/>
    <w:pPr>
      <w:keepNext/>
      <w:keepLines/>
      <w:numPr>
        <w:ilvl w:val="3"/>
        <w:numId w:val="26"/>
      </w:numPr>
      <w:outlineLvl w:val="3"/>
    </w:pPr>
  </w:style>
  <w:style w:type="paragraph" w:styleId="Kop5">
    <w:name w:val="heading 5"/>
    <w:aliases w:val="Kop 5 SWV PO 22.03"/>
    <w:basedOn w:val="ZsysbasisSWVPO2203"/>
    <w:next w:val="BasistekstSWVPO2203"/>
    <w:link w:val="Kop5Char"/>
    <w:uiPriority w:val="97"/>
    <w:unhideWhenUsed/>
    <w:rsid w:val="005421A3"/>
    <w:pPr>
      <w:keepNext/>
      <w:keepLines/>
      <w:numPr>
        <w:ilvl w:val="4"/>
        <w:numId w:val="26"/>
      </w:numPr>
      <w:outlineLvl w:val="4"/>
    </w:pPr>
    <w:rPr>
      <w:rFonts w:asciiTheme="minorHAnsi" w:hAnsiTheme="minorHAnsi"/>
      <w:bCs/>
      <w:iCs/>
      <w:szCs w:val="22"/>
    </w:rPr>
  </w:style>
  <w:style w:type="paragraph" w:styleId="Kop6">
    <w:name w:val="heading 6"/>
    <w:aliases w:val="Kop 6 SWV PO 22.03"/>
    <w:basedOn w:val="ZsysbasisSWVPO2203"/>
    <w:next w:val="BasistekstSWVPO2203"/>
    <w:link w:val="Kop6Char"/>
    <w:uiPriority w:val="97"/>
    <w:unhideWhenUsed/>
    <w:rsid w:val="005421A3"/>
    <w:pPr>
      <w:keepNext/>
      <w:keepLines/>
      <w:numPr>
        <w:ilvl w:val="5"/>
        <w:numId w:val="26"/>
      </w:numPr>
      <w:outlineLvl w:val="5"/>
    </w:pPr>
    <w:rPr>
      <w:rFonts w:asciiTheme="minorHAnsi" w:hAnsiTheme="minorHAnsi"/>
    </w:rPr>
  </w:style>
  <w:style w:type="paragraph" w:styleId="Kop7">
    <w:name w:val="heading 7"/>
    <w:aliases w:val="Kop 7 SWV PO 22.03"/>
    <w:basedOn w:val="ZsysbasisSWVPO2203"/>
    <w:next w:val="BasistekstSWVPO2203"/>
    <w:link w:val="Kop7Char"/>
    <w:uiPriority w:val="97"/>
    <w:unhideWhenUsed/>
    <w:rsid w:val="005421A3"/>
    <w:pPr>
      <w:keepNext/>
      <w:keepLines/>
      <w:numPr>
        <w:ilvl w:val="6"/>
        <w:numId w:val="26"/>
      </w:numPr>
      <w:outlineLvl w:val="6"/>
    </w:pPr>
    <w:rPr>
      <w:rFonts w:asciiTheme="minorHAnsi" w:hAnsiTheme="minorHAnsi"/>
      <w:bCs/>
    </w:rPr>
  </w:style>
  <w:style w:type="paragraph" w:styleId="Kop8">
    <w:name w:val="heading 8"/>
    <w:aliases w:val="Kop 8 SWV PO 22.03"/>
    <w:basedOn w:val="ZsysbasisSWVPO2203"/>
    <w:next w:val="BasistekstSWVPO2203"/>
    <w:link w:val="Kop8Char"/>
    <w:uiPriority w:val="97"/>
    <w:unhideWhenUsed/>
    <w:rsid w:val="005421A3"/>
    <w:pPr>
      <w:keepNext/>
      <w:keepLines/>
      <w:numPr>
        <w:ilvl w:val="7"/>
        <w:numId w:val="26"/>
      </w:numPr>
      <w:outlineLvl w:val="7"/>
    </w:pPr>
    <w:rPr>
      <w:rFonts w:asciiTheme="minorHAnsi" w:hAnsiTheme="minorHAnsi"/>
      <w:iCs/>
    </w:rPr>
  </w:style>
  <w:style w:type="paragraph" w:styleId="Kop9">
    <w:name w:val="heading 9"/>
    <w:aliases w:val="Kop 9 SWV PO 22.03"/>
    <w:basedOn w:val="ZsysbasisSWVPO2203"/>
    <w:next w:val="BasistekstSWVPO2203"/>
    <w:link w:val="Kop9Char"/>
    <w:uiPriority w:val="97"/>
    <w:unhideWhenUsed/>
    <w:rsid w:val="005421A3"/>
    <w:pPr>
      <w:keepNext/>
      <w:keepLines/>
      <w:numPr>
        <w:ilvl w:val="8"/>
        <w:numId w:val="26"/>
      </w:numPr>
      <w:outlineLvl w:val="8"/>
    </w:pPr>
    <w:rPr>
      <w:rFonts w:asciiTheme="minorHAnsi" w:hAnsiTheme="minorHAnsi"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ZsysbasisSWVPO2203">
    <w:name w:val="Zsysbasis SWV PO 22.03"/>
    <w:next w:val="BasistekstSWVPO2203"/>
    <w:link w:val="ZsysbasisSWVPO2203Char"/>
    <w:uiPriority w:val="96"/>
    <w:semiHidden/>
    <w:rsid w:val="003E7733"/>
  </w:style>
  <w:style w:type="character" w:customStyle="1" w:styleId="ZsysbasisSWVPO2203Char">
    <w:name w:val="Zsysbasis SWV PO 22.03 Char"/>
    <w:basedOn w:val="Standaardalinea-lettertype"/>
    <w:link w:val="ZsysbasisSWVPO2203"/>
    <w:uiPriority w:val="96"/>
    <w:semiHidden/>
    <w:rsid w:val="003E7733"/>
  </w:style>
  <w:style w:type="paragraph" w:customStyle="1" w:styleId="AdresvakSWVPO2203">
    <w:name w:val="Adresvak SWV PO 22.03"/>
    <w:basedOn w:val="ZsysbasisSWVPO2203"/>
    <w:uiPriority w:val="95"/>
    <w:rsid w:val="001D7E3F"/>
    <w:rPr>
      <w:noProof/>
    </w:rPr>
  </w:style>
  <w:style w:type="paragraph" w:customStyle="1" w:styleId="AfzendergegevenskopjeSWVPO2203">
    <w:name w:val="Afzendergegevens kopje SWV PO 22.03"/>
    <w:basedOn w:val="ZsysbasisDocDataSWVPO2203"/>
    <w:uiPriority w:val="95"/>
    <w:rsid w:val="001D7E3F"/>
    <w:pPr>
      <w:spacing w:line="280" w:lineRule="exact"/>
    </w:pPr>
    <w:rPr>
      <w:color w:val="3555A3" w:themeColor="accent1"/>
      <w:sz w:val="18"/>
    </w:rPr>
  </w:style>
  <w:style w:type="paragraph" w:customStyle="1" w:styleId="AfzendergegevensSWVPO2203">
    <w:name w:val="Afzendergegevens SWV PO 22.03"/>
    <w:basedOn w:val="ZsysbasisDocDataSWVPO2203"/>
    <w:uiPriority w:val="95"/>
    <w:rsid w:val="001D7E3F"/>
    <w:pPr>
      <w:spacing w:line="280" w:lineRule="exact"/>
    </w:pPr>
    <w:rPr>
      <w:color w:val="FFFFFF" w:themeColor="light1"/>
      <w:sz w:val="18"/>
    </w:rPr>
  </w:style>
  <w:style w:type="paragraph" w:customStyle="1" w:styleId="AgendapuntSWVPO2203">
    <w:name w:val="Agendapunt SWV PO 22.03"/>
    <w:basedOn w:val="ZsysbasisSWVPO2203"/>
    <w:uiPriority w:val="95"/>
    <w:rsid w:val="002E0FAE"/>
    <w:pPr>
      <w:numPr>
        <w:numId w:val="20"/>
      </w:numPr>
    </w:pPr>
  </w:style>
  <w:style w:type="paragraph" w:customStyle="1" w:styleId="AlineavoorafbeeldingSWVPO2203">
    <w:name w:val="Alinea voor afbeelding SWV PO 22.03"/>
    <w:basedOn w:val="ZsysbasisSWVPO2203"/>
    <w:next w:val="BasistekstSWVPO2203"/>
    <w:uiPriority w:val="95"/>
    <w:rsid w:val="001D7E3F"/>
  </w:style>
  <w:style w:type="paragraph" w:customStyle="1" w:styleId="BasistekstcursiefSWVPO2203">
    <w:name w:val="Basistekst cursief SWV PO 22.03"/>
    <w:basedOn w:val="ZsysbasisSWVPO2203"/>
    <w:next w:val="BasistekstSWVPO2203"/>
    <w:link w:val="BasistekstcursiefSWVPO2203Char"/>
    <w:uiPriority w:val="1"/>
    <w:qFormat/>
    <w:rsid w:val="001D7E3F"/>
    <w:rPr>
      <w:i/>
      <w:iCs/>
    </w:rPr>
  </w:style>
  <w:style w:type="paragraph" w:customStyle="1" w:styleId="BasistekstvetSWVPO2203">
    <w:name w:val="Basistekst vet SWV PO 22.03"/>
    <w:basedOn w:val="ZsysbasisSWVPO2203"/>
    <w:next w:val="BasistekstSWVPO2203"/>
    <w:link w:val="BasistekstvetSWVPO2203Char"/>
    <w:uiPriority w:val="2"/>
    <w:qFormat/>
    <w:rsid w:val="001D7E3F"/>
    <w:rPr>
      <w:b/>
      <w:bCs/>
    </w:rPr>
  </w:style>
  <w:style w:type="paragraph" w:customStyle="1" w:styleId="BasistekstSWVPO2203">
    <w:name w:val="Basistekst SWV PO 22.03"/>
    <w:basedOn w:val="ZsysbasisSWVPO2203"/>
    <w:qFormat/>
    <w:rsid w:val="001D7E3F"/>
  </w:style>
  <w:style w:type="paragraph" w:customStyle="1" w:styleId="Bijlagekop1SWVPO2203">
    <w:name w:val="Bijlage kop 1 SWV PO 22.03"/>
    <w:basedOn w:val="ZsysbasisSWVPO2203"/>
    <w:next w:val="BasistekstSWVPO2203"/>
    <w:uiPriority w:val="11"/>
    <w:qFormat/>
    <w:rsid w:val="005421A3"/>
    <w:pPr>
      <w:keepNext/>
      <w:keepLines/>
      <w:numPr>
        <w:numId w:val="25"/>
      </w:numPr>
      <w:spacing w:before="280" w:after="280" w:line="620" w:lineRule="atLeast"/>
      <w:outlineLvl w:val="0"/>
    </w:pPr>
    <w:rPr>
      <w:b/>
      <w:color w:val="3555A3" w:themeColor="accent1"/>
      <w:sz w:val="48"/>
      <w:szCs w:val="32"/>
    </w:rPr>
  </w:style>
  <w:style w:type="paragraph" w:customStyle="1" w:styleId="Bijlagekop2SWVPO2203">
    <w:name w:val="Bijlage kop 2 SWV PO 22.03"/>
    <w:basedOn w:val="ZsysbasisSWVPO2203"/>
    <w:next w:val="BasistekstSWVPO2203"/>
    <w:uiPriority w:val="12"/>
    <w:qFormat/>
    <w:rsid w:val="005421A3"/>
    <w:pPr>
      <w:keepNext/>
      <w:keepLines/>
      <w:numPr>
        <w:ilvl w:val="1"/>
        <w:numId w:val="25"/>
      </w:numPr>
      <w:spacing w:before="380" w:after="80" w:line="360" w:lineRule="atLeast"/>
      <w:outlineLvl w:val="1"/>
    </w:pPr>
    <w:rPr>
      <w:b/>
      <w:color w:val="56AB24" w:themeColor="accent2"/>
      <w:sz w:val="36"/>
      <w:szCs w:val="28"/>
    </w:rPr>
  </w:style>
  <w:style w:type="paragraph" w:styleId="Bijschrift">
    <w:name w:val="caption"/>
    <w:aliases w:val="Bijschrift SWV PO 22.03"/>
    <w:basedOn w:val="ZsysbasisSWVPO2203"/>
    <w:next w:val="BasistekstSWVPO2203"/>
    <w:uiPriority w:val="97"/>
    <w:unhideWhenUsed/>
    <w:rsid w:val="001D7E3F"/>
  </w:style>
  <w:style w:type="paragraph" w:customStyle="1" w:styleId="DocumentgegevenskopjeSWVPO2203">
    <w:name w:val="Documentgegevens kopje SWV PO 22.03"/>
    <w:basedOn w:val="ZsysbasisDocDataSWVPO2203"/>
    <w:uiPriority w:val="96"/>
    <w:rsid w:val="001D7E3F"/>
    <w:pPr>
      <w:spacing w:line="280" w:lineRule="exact"/>
      <w:jc w:val="right"/>
    </w:pPr>
    <w:rPr>
      <w:b/>
      <w:caps/>
      <w:color w:val="3555A3" w:themeColor="accent1"/>
      <w:sz w:val="14"/>
    </w:rPr>
  </w:style>
  <w:style w:type="paragraph" w:customStyle="1" w:styleId="DocumentgegevensSWVPO2203">
    <w:name w:val="Documentgegevens SWV PO 22.03"/>
    <w:basedOn w:val="ZsysbasisDocDataSWVPO2203"/>
    <w:uiPriority w:val="96"/>
    <w:rsid w:val="001D7E3F"/>
  </w:style>
  <w:style w:type="paragraph" w:customStyle="1" w:styleId="DocumentnaamSWVPO2203">
    <w:name w:val="Documentnaam SWV PO 22.03"/>
    <w:basedOn w:val="ZsysbasisSWVPO2203"/>
    <w:next w:val="BasistekstSWVPO2203"/>
    <w:uiPriority w:val="96"/>
    <w:rsid w:val="001D7E3F"/>
    <w:pPr>
      <w:spacing w:line="636" w:lineRule="atLeast"/>
    </w:pPr>
    <w:rPr>
      <w:b/>
      <w:color w:val="3555A3" w:themeColor="accent1"/>
      <w:sz w:val="48"/>
    </w:rPr>
  </w:style>
  <w:style w:type="character" w:styleId="Eindnootmarkering">
    <w:name w:val="endnote reference"/>
    <w:aliases w:val="Eindnootmarkering SWV PO 22.03"/>
    <w:basedOn w:val="Standaardalinea-lettertype"/>
    <w:uiPriority w:val="97"/>
    <w:semiHidden/>
    <w:rsid w:val="001D7E3F"/>
    <w:rPr>
      <w:vertAlign w:val="superscript"/>
    </w:rPr>
  </w:style>
  <w:style w:type="paragraph" w:styleId="Eindnoottekst">
    <w:name w:val="endnote text"/>
    <w:aliases w:val="Eindnoottekst SWV PO 22.03"/>
    <w:basedOn w:val="ZsysbasisSWVPO2203"/>
    <w:next w:val="BasistekstSWVPO2203"/>
    <w:link w:val="EindnoottekstChar"/>
    <w:uiPriority w:val="97"/>
    <w:semiHidden/>
    <w:rsid w:val="001D7E3F"/>
    <w:rPr>
      <w:rFonts w:asciiTheme="minorHAnsi" w:hAnsiTheme="minorHAnsi"/>
    </w:rPr>
  </w:style>
  <w:style w:type="character" w:customStyle="1" w:styleId="EindnoottekstChar">
    <w:name w:val="Eindnoottekst Char"/>
    <w:aliases w:val="Eindnoottekst SWV PO 22.03 Char"/>
    <w:basedOn w:val="Standaardalinea-lettertype"/>
    <w:link w:val="Eindnoottekst"/>
    <w:uiPriority w:val="97"/>
    <w:semiHidden/>
    <w:rsid w:val="00D13B41"/>
    <w:rPr>
      <w:rFonts w:asciiTheme="minorHAnsi" w:hAnsiTheme="minorHAnsi"/>
    </w:rPr>
  </w:style>
  <w:style w:type="character" w:styleId="GevolgdeHyperlink">
    <w:name w:val="FollowedHyperlink"/>
    <w:aliases w:val="GevolgdeHyperlink SWV PO 22.03"/>
    <w:basedOn w:val="Standaardalinea-lettertype"/>
    <w:uiPriority w:val="97"/>
    <w:semiHidden/>
    <w:rsid w:val="009A23C0"/>
    <w:rPr>
      <w:color w:val="3555A3" w:themeColor="accent1"/>
      <w:u w:val="single"/>
    </w:rPr>
  </w:style>
  <w:style w:type="character" w:styleId="Hyperlink">
    <w:name w:val="Hyperlink"/>
    <w:aliases w:val="Hyperlink SWV PO 22.03"/>
    <w:basedOn w:val="Standaardalinea-lettertype"/>
    <w:uiPriority w:val="97"/>
    <w:semiHidden/>
    <w:rsid w:val="009A23C0"/>
    <w:rPr>
      <w:color w:val="3555A3" w:themeColor="accent1"/>
      <w:u w:val="single"/>
    </w:rPr>
  </w:style>
  <w:style w:type="paragraph" w:styleId="Inhopg1">
    <w:name w:val="toc 1"/>
    <w:aliases w:val="Inhopg 1 SWV PO 22.03"/>
    <w:basedOn w:val="ZsysbasisTOCSWVPO2203"/>
    <w:next w:val="BasistekstSWVPO2203"/>
    <w:uiPriority w:val="97"/>
    <w:unhideWhenUsed/>
    <w:rsid w:val="00F001A6"/>
    <w:rPr>
      <w:rFonts w:eastAsiaTheme="minorHAnsi" w:cstheme="minorBidi"/>
      <w:b/>
      <w:szCs w:val="22"/>
      <w:lang w:eastAsia="en-US"/>
    </w:rPr>
  </w:style>
  <w:style w:type="paragraph" w:styleId="Inhopg2">
    <w:name w:val="toc 2"/>
    <w:aliases w:val="Inhopg 2 SWV PO 22.03"/>
    <w:basedOn w:val="ZsysbasisTOCSWVPO2203"/>
    <w:next w:val="BasistekstSWVPO2203"/>
    <w:uiPriority w:val="97"/>
    <w:unhideWhenUsed/>
    <w:rsid w:val="00F001A6"/>
    <w:rPr>
      <w:rFonts w:eastAsiaTheme="minorHAnsi" w:cstheme="minorBidi"/>
      <w:szCs w:val="22"/>
      <w:lang w:eastAsia="en-US"/>
    </w:rPr>
  </w:style>
  <w:style w:type="paragraph" w:styleId="Inhopg3">
    <w:name w:val="toc 3"/>
    <w:aliases w:val="Inhopg 3 SWV PO 22.03"/>
    <w:basedOn w:val="ZsysbasisTOCSWVPO2203"/>
    <w:next w:val="BasistekstSWVPO2203"/>
    <w:uiPriority w:val="97"/>
    <w:unhideWhenUsed/>
    <w:rsid w:val="00F001A6"/>
    <w:rPr>
      <w:rFonts w:eastAsiaTheme="minorHAnsi" w:cstheme="minorBidi"/>
      <w:szCs w:val="22"/>
      <w:lang w:eastAsia="en-US"/>
    </w:rPr>
  </w:style>
  <w:style w:type="paragraph" w:styleId="Inhopg4">
    <w:name w:val="toc 4"/>
    <w:aliases w:val="Inhopg 4 SWV PO 22.03"/>
    <w:basedOn w:val="ZsysbasisTOCSWVPO2203"/>
    <w:next w:val="BasistekstSWVPO2203"/>
    <w:uiPriority w:val="97"/>
    <w:unhideWhenUsed/>
    <w:rsid w:val="00A93DAA"/>
    <w:pPr>
      <w:ind w:left="0" w:firstLine="0"/>
    </w:pPr>
    <w:rPr>
      <w:rFonts w:eastAsiaTheme="minorHAnsi" w:cstheme="minorBidi"/>
      <w:b/>
      <w:szCs w:val="22"/>
      <w:lang w:eastAsia="en-US"/>
    </w:rPr>
  </w:style>
  <w:style w:type="paragraph" w:styleId="Inhopg5">
    <w:name w:val="toc 5"/>
    <w:aliases w:val="Inhopg 5 SWV PO 22.03"/>
    <w:basedOn w:val="ZsysbasisTOCSWVPO2203"/>
    <w:next w:val="BasistekstSWVPO2203"/>
    <w:uiPriority w:val="97"/>
    <w:unhideWhenUsed/>
    <w:rsid w:val="008809AC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Inhopg6">
    <w:name w:val="toc 6"/>
    <w:aliases w:val="Inhopg 6 SWV PO 22.03"/>
    <w:basedOn w:val="ZsysbasisTOCSWVPO2203"/>
    <w:next w:val="BasistekstSWVPO2203"/>
    <w:uiPriority w:val="97"/>
    <w:unhideWhenUsed/>
    <w:rsid w:val="008809AC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Inhopg7">
    <w:name w:val="toc 7"/>
    <w:aliases w:val="Inhopg 7 SWV PO 22.03"/>
    <w:basedOn w:val="ZsysbasisTOCSWVPO2203"/>
    <w:next w:val="BasistekstSWVPO2203"/>
    <w:uiPriority w:val="97"/>
    <w:unhideWhenUsed/>
    <w:rsid w:val="00F001A6"/>
    <w:rPr>
      <w:rFonts w:eastAsiaTheme="minorHAnsi" w:cstheme="minorBidi"/>
      <w:b/>
      <w:szCs w:val="22"/>
      <w:lang w:eastAsia="en-US"/>
    </w:rPr>
  </w:style>
  <w:style w:type="paragraph" w:styleId="Inhopg8">
    <w:name w:val="toc 8"/>
    <w:aliases w:val="Inhopg 8 SWV PO 22.03"/>
    <w:basedOn w:val="ZsysbasisTOCSWVPO2203"/>
    <w:next w:val="BasistekstSWVPO2203"/>
    <w:uiPriority w:val="97"/>
    <w:unhideWhenUsed/>
    <w:rsid w:val="008809AC"/>
    <w:rPr>
      <w:rFonts w:eastAsiaTheme="minorHAnsi" w:cstheme="minorBidi"/>
      <w:szCs w:val="22"/>
      <w:lang w:eastAsia="en-US"/>
    </w:rPr>
  </w:style>
  <w:style w:type="paragraph" w:styleId="Inhopg9">
    <w:name w:val="toc 9"/>
    <w:aliases w:val="Inhopg 9 SWV PO 22.03"/>
    <w:basedOn w:val="ZsysbasisTOCSWVPO2203"/>
    <w:next w:val="BasistekstSWVPO2203"/>
    <w:uiPriority w:val="97"/>
    <w:unhideWhenUsed/>
    <w:rsid w:val="008809AC"/>
    <w:rPr>
      <w:rFonts w:eastAsiaTheme="minorHAnsi" w:cstheme="minorBidi"/>
      <w:szCs w:val="22"/>
      <w:lang w:eastAsia="en-US"/>
    </w:rPr>
  </w:style>
  <w:style w:type="paragraph" w:customStyle="1" w:styleId="Inspring1eniveauSWVPO2203">
    <w:name w:val="Inspring 1e niveau SWV PO 22.03"/>
    <w:basedOn w:val="ZsysbasisSWVPO2203"/>
    <w:uiPriority w:val="30"/>
    <w:qFormat/>
    <w:rsid w:val="001D7E3F"/>
    <w:pPr>
      <w:tabs>
        <w:tab w:val="left" w:pos="284"/>
      </w:tabs>
      <w:ind w:left="284" w:hanging="284"/>
    </w:pPr>
  </w:style>
  <w:style w:type="paragraph" w:customStyle="1" w:styleId="Inspring2eniveauSWVPO2203">
    <w:name w:val="Inspring 2e niveau SWV PO 22.03"/>
    <w:basedOn w:val="ZsysbasisSWVPO2203"/>
    <w:uiPriority w:val="31"/>
    <w:qFormat/>
    <w:rsid w:val="001D7E3F"/>
    <w:pPr>
      <w:tabs>
        <w:tab w:val="left" w:pos="567"/>
      </w:tabs>
      <w:ind w:left="568" w:hanging="284"/>
    </w:pPr>
  </w:style>
  <w:style w:type="paragraph" w:customStyle="1" w:styleId="Inspring3eniveauSWVPO2203">
    <w:name w:val="Inspring 3e niveau SWV PO 22.03"/>
    <w:basedOn w:val="ZsysbasisSWVPO2203"/>
    <w:uiPriority w:val="32"/>
    <w:qFormat/>
    <w:rsid w:val="001D7E3F"/>
    <w:pPr>
      <w:tabs>
        <w:tab w:val="left" w:pos="851"/>
      </w:tabs>
      <w:ind w:left="851" w:hanging="284"/>
    </w:pPr>
  </w:style>
  <w:style w:type="paragraph" w:customStyle="1" w:styleId="Kop1zondernummerSWVPO2203">
    <w:name w:val="Kop 1 zonder nummer SWV PO 22.03"/>
    <w:basedOn w:val="ZsysbasisSWVPO2203"/>
    <w:next w:val="BasistekstSWVPO2203"/>
    <w:uiPriority w:val="4"/>
    <w:qFormat/>
    <w:rsid w:val="005421A3"/>
    <w:pPr>
      <w:keepNext/>
      <w:keepLines/>
      <w:spacing w:before="280" w:after="280" w:line="620" w:lineRule="atLeast"/>
      <w:outlineLvl w:val="0"/>
    </w:pPr>
    <w:rPr>
      <w:b/>
      <w:color w:val="3555A3" w:themeColor="accent1"/>
      <w:sz w:val="48"/>
      <w:szCs w:val="32"/>
    </w:rPr>
  </w:style>
  <w:style w:type="character" w:customStyle="1" w:styleId="Kop1Char">
    <w:name w:val="Kop 1 Char"/>
    <w:aliases w:val="Kop 1 SWV PO 22.03 Char"/>
    <w:basedOn w:val="Standaardalinea-lettertype"/>
    <w:link w:val="Kop1"/>
    <w:uiPriority w:val="3"/>
    <w:rsid w:val="005421A3"/>
    <w:rPr>
      <w:b/>
      <w:color w:val="3555A3" w:themeColor="accent1"/>
      <w:sz w:val="48"/>
      <w:szCs w:val="32"/>
    </w:rPr>
  </w:style>
  <w:style w:type="paragraph" w:customStyle="1" w:styleId="Kop2zondernummerSWVPO2203">
    <w:name w:val="Kop 2 zonder nummer SWV PO 22.03"/>
    <w:basedOn w:val="ZsysbasisSWVPO2203"/>
    <w:next w:val="BasistekstSWVPO2203"/>
    <w:uiPriority w:val="6"/>
    <w:qFormat/>
    <w:rsid w:val="005421A3"/>
    <w:pPr>
      <w:keepNext/>
      <w:keepLines/>
      <w:spacing w:before="380" w:after="80" w:line="360" w:lineRule="atLeast"/>
      <w:outlineLvl w:val="1"/>
    </w:pPr>
    <w:rPr>
      <w:b/>
      <w:color w:val="56AB24" w:themeColor="accent2"/>
      <w:sz w:val="36"/>
      <w:szCs w:val="28"/>
    </w:rPr>
  </w:style>
  <w:style w:type="character" w:customStyle="1" w:styleId="Kop2Char">
    <w:name w:val="Kop 2 Char"/>
    <w:aliases w:val="Kop 2 SWV PO 22.03 Char"/>
    <w:basedOn w:val="Standaardalinea-lettertype"/>
    <w:link w:val="Kop2"/>
    <w:uiPriority w:val="5"/>
    <w:rsid w:val="005421A3"/>
    <w:rPr>
      <w:b/>
      <w:color w:val="56AB24" w:themeColor="accent2"/>
      <w:sz w:val="36"/>
      <w:szCs w:val="28"/>
    </w:rPr>
  </w:style>
  <w:style w:type="paragraph" w:customStyle="1" w:styleId="Kop3zondernummerSWVPO2203">
    <w:name w:val="Kop 3 zonder nummer SWV PO 22.03"/>
    <w:basedOn w:val="ZsysbasisSWVPO2203"/>
    <w:next w:val="BasistekstSWVPO2203"/>
    <w:uiPriority w:val="8"/>
    <w:qFormat/>
    <w:rsid w:val="005421A3"/>
    <w:pPr>
      <w:keepNext/>
      <w:keepLines/>
      <w:spacing w:before="200" w:after="80" w:line="337" w:lineRule="atLeast"/>
      <w:outlineLvl w:val="2"/>
    </w:pPr>
    <w:rPr>
      <w:b/>
      <w:color w:val="3555A3" w:themeColor="accent1"/>
      <w:sz w:val="24"/>
    </w:rPr>
  </w:style>
  <w:style w:type="character" w:customStyle="1" w:styleId="Kop3Char">
    <w:name w:val="Kop 3 Char"/>
    <w:aliases w:val="Kop 3 SWV PO 22.03 Char"/>
    <w:basedOn w:val="Standaardalinea-lettertype"/>
    <w:link w:val="Kop3"/>
    <w:uiPriority w:val="7"/>
    <w:rsid w:val="005421A3"/>
    <w:rPr>
      <w:b/>
      <w:color w:val="3555A3" w:themeColor="accent1"/>
      <w:sz w:val="24"/>
    </w:rPr>
  </w:style>
  <w:style w:type="paragraph" w:customStyle="1" w:styleId="Kop4zondernummerSWVPO2203">
    <w:name w:val="Kop 4 zonder nummer SWV PO 22.03"/>
    <w:basedOn w:val="ZsysbasisSWVPO2203"/>
    <w:next w:val="BasistekstSWVPO2203"/>
    <w:uiPriority w:val="10"/>
    <w:qFormat/>
    <w:rsid w:val="005421A3"/>
    <w:pPr>
      <w:keepNext/>
      <w:keepLines/>
      <w:outlineLvl w:val="3"/>
    </w:pPr>
  </w:style>
  <w:style w:type="character" w:customStyle="1" w:styleId="Kop4Char">
    <w:name w:val="Kop 4 Char"/>
    <w:aliases w:val="Kop 4 SWV PO 22.03 Char"/>
    <w:basedOn w:val="Standaardalinea-lettertype"/>
    <w:link w:val="Kop4"/>
    <w:uiPriority w:val="9"/>
    <w:rsid w:val="005421A3"/>
  </w:style>
  <w:style w:type="character" w:customStyle="1" w:styleId="Kop5Char">
    <w:name w:val="Kop 5 Char"/>
    <w:aliases w:val="Kop 5 SWV PO 22.03 Char"/>
    <w:basedOn w:val="Standaardalinea-lettertype"/>
    <w:link w:val="Kop5"/>
    <w:uiPriority w:val="97"/>
    <w:rsid w:val="005421A3"/>
    <w:rPr>
      <w:rFonts w:asciiTheme="minorHAnsi" w:hAnsiTheme="minorHAnsi"/>
      <w:bCs/>
      <w:iCs/>
      <w:szCs w:val="22"/>
    </w:rPr>
  </w:style>
  <w:style w:type="character" w:customStyle="1" w:styleId="Kop6Char">
    <w:name w:val="Kop 6 Char"/>
    <w:aliases w:val="Kop 6 SWV PO 22.03 Char"/>
    <w:basedOn w:val="Standaardalinea-lettertype"/>
    <w:link w:val="Kop6"/>
    <w:uiPriority w:val="97"/>
    <w:rsid w:val="005421A3"/>
    <w:rPr>
      <w:rFonts w:asciiTheme="minorHAnsi" w:hAnsiTheme="minorHAnsi"/>
    </w:rPr>
  </w:style>
  <w:style w:type="character" w:customStyle="1" w:styleId="Kop7Char">
    <w:name w:val="Kop 7 Char"/>
    <w:aliases w:val="Kop 7 SWV PO 22.03 Char"/>
    <w:basedOn w:val="Standaardalinea-lettertype"/>
    <w:link w:val="Kop7"/>
    <w:uiPriority w:val="97"/>
    <w:rsid w:val="005421A3"/>
    <w:rPr>
      <w:rFonts w:asciiTheme="minorHAnsi" w:hAnsiTheme="minorHAnsi"/>
      <w:bCs/>
    </w:rPr>
  </w:style>
  <w:style w:type="character" w:customStyle="1" w:styleId="Kop8Char">
    <w:name w:val="Kop 8 Char"/>
    <w:aliases w:val="Kop 8 SWV PO 22.03 Char"/>
    <w:basedOn w:val="Standaardalinea-lettertype"/>
    <w:link w:val="Kop8"/>
    <w:uiPriority w:val="97"/>
    <w:rsid w:val="005421A3"/>
    <w:rPr>
      <w:rFonts w:asciiTheme="minorHAnsi" w:hAnsiTheme="minorHAnsi"/>
      <w:iCs/>
    </w:rPr>
  </w:style>
  <w:style w:type="character" w:customStyle="1" w:styleId="Kop9Char">
    <w:name w:val="Kop 9 Char"/>
    <w:aliases w:val="Kop 9 SWV PO 22.03 Char"/>
    <w:basedOn w:val="Standaardalinea-lettertype"/>
    <w:link w:val="Kop9"/>
    <w:uiPriority w:val="97"/>
    <w:rsid w:val="005421A3"/>
    <w:rPr>
      <w:rFonts w:asciiTheme="minorHAnsi" w:hAnsiTheme="minorHAnsi"/>
      <w:bCs/>
    </w:rPr>
  </w:style>
  <w:style w:type="paragraph" w:customStyle="1" w:styleId="KoptekstSWVPO2203">
    <w:name w:val="Koptekst SWV PO 22.03"/>
    <w:basedOn w:val="ZsysbasisSWVPO2203"/>
    <w:uiPriority w:val="95"/>
    <w:rsid w:val="001D7E3F"/>
    <w:pPr>
      <w:spacing w:line="240" w:lineRule="exact"/>
    </w:pPr>
  </w:style>
  <w:style w:type="paragraph" w:styleId="Lijstmetafbeeldingen">
    <w:name w:val="table of figures"/>
    <w:aliases w:val="Lijst met afbeeldingen SWV PO 22.03"/>
    <w:basedOn w:val="ZsysbasisSWVPO2203"/>
    <w:next w:val="BasistekstSWVPO2203"/>
    <w:uiPriority w:val="99"/>
    <w:semiHidden/>
    <w:rsid w:val="001D7E3F"/>
  </w:style>
  <w:style w:type="paragraph" w:customStyle="1" w:styleId="Opsommingbolletje1eniveauSWVPO2203">
    <w:name w:val="Opsomming bolletje 1e niveau SWV PO 22.03"/>
    <w:basedOn w:val="ZsysbasisSWVPO2203"/>
    <w:uiPriority w:val="27"/>
    <w:qFormat/>
    <w:rsid w:val="009B1264"/>
    <w:pPr>
      <w:numPr>
        <w:numId w:val="23"/>
      </w:numPr>
    </w:pPr>
  </w:style>
  <w:style w:type="paragraph" w:customStyle="1" w:styleId="Opsommingbolletje2eniveauSWVPO2203">
    <w:name w:val="Opsomming bolletje 2e niveau SWV PO 22.03"/>
    <w:basedOn w:val="ZsysbasisSWVPO2203"/>
    <w:uiPriority w:val="28"/>
    <w:qFormat/>
    <w:rsid w:val="009B1264"/>
    <w:pPr>
      <w:numPr>
        <w:ilvl w:val="1"/>
        <w:numId w:val="23"/>
      </w:numPr>
    </w:pPr>
  </w:style>
  <w:style w:type="paragraph" w:customStyle="1" w:styleId="Opsommingbolletje3eniveauSWVPO2203">
    <w:name w:val="Opsomming bolletje 3e niveau SWV PO 22.03"/>
    <w:basedOn w:val="ZsysbasisSWVPO2203"/>
    <w:uiPriority w:val="29"/>
    <w:qFormat/>
    <w:rsid w:val="009B1264"/>
    <w:pPr>
      <w:numPr>
        <w:ilvl w:val="2"/>
        <w:numId w:val="23"/>
      </w:numPr>
    </w:pPr>
  </w:style>
  <w:style w:type="numbering" w:customStyle="1" w:styleId="OpsommingbolletjeSWVPO2203">
    <w:name w:val="Opsomming bolletje SWV PO 22.03"/>
    <w:uiPriority w:val="99"/>
    <w:semiHidden/>
    <w:rsid w:val="00D95269"/>
    <w:pPr>
      <w:numPr>
        <w:numId w:val="11"/>
      </w:numPr>
    </w:pPr>
  </w:style>
  <w:style w:type="paragraph" w:customStyle="1" w:styleId="Opsommingletter1eniveauSWVPO2203">
    <w:name w:val="Opsomming letter 1e niveau SWV PO 22.03"/>
    <w:basedOn w:val="ZsysbasisSWVPO2203"/>
    <w:uiPriority w:val="17"/>
    <w:qFormat/>
    <w:rsid w:val="003D0548"/>
    <w:pPr>
      <w:numPr>
        <w:ilvl w:val="1"/>
        <w:numId w:val="22"/>
      </w:numPr>
    </w:pPr>
  </w:style>
  <w:style w:type="paragraph" w:customStyle="1" w:styleId="Opsommingletter2eniveauSWVPO2203">
    <w:name w:val="Opsomming letter 2e niveau SWV PO 22.03"/>
    <w:basedOn w:val="ZsysbasisSWVPO2203"/>
    <w:uiPriority w:val="18"/>
    <w:qFormat/>
    <w:rsid w:val="003D0548"/>
    <w:pPr>
      <w:numPr>
        <w:ilvl w:val="2"/>
        <w:numId w:val="22"/>
      </w:numPr>
    </w:pPr>
  </w:style>
  <w:style w:type="paragraph" w:customStyle="1" w:styleId="Opsommingletter3eniveauSWVPO2203">
    <w:name w:val="Opsomming letter 3e niveau SWV PO 22.03"/>
    <w:basedOn w:val="ZsysbasisSWVPO2203"/>
    <w:uiPriority w:val="19"/>
    <w:qFormat/>
    <w:rsid w:val="003D0548"/>
    <w:pPr>
      <w:numPr>
        <w:ilvl w:val="3"/>
        <w:numId w:val="22"/>
      </w:numPr>
    </w:pPr>
  </w:style>
  <w:style w:type="paragraph" w:customStyle="1" w:styleId="OpsommingletterbasistekstSWVPO2203">
    <w:name w:val="Opsomming letter basistekst SWV PO 22.03"/>
    <w:basedOn w:val="ZsysbasisSWVPO2203"/>
    <w:next w:val="BasistekstSWVPO2203"/>
    <w:uiPriority w:val="16"/>
    <w:qFormat/>
    <w:rsid w:val="003D0548"/>
    <w:pPr>
      <w:numPr>
        <w:numId w:val="22"/>
      </w:numPr>
    </w:pPr>
  </w:style>
  <w:style w:type="paragraph" w:customStyle="1" w:styleId="Opsommingnummer1eniveauSWVPO2203">
    <w:name w:val="Opsomming nummer 1e niveau SWV PO 22.03"/>
    <w:basedOn w:val="ZsysbasisSWVPO2203"/>
    <w:uiPriority w:val="21"/>
    <w:qFormat/>
    <w:rsid w:val="001D7E3F"/>
    <w:pPr>
      <w:numPr>
        <w:ilvl w:val="1"/>
        <w:numId w:val="14"/>
      </w:numPr>
    </w:pPr>
  </w:style>
  <w:style w:type="paragraph" w:customStyle="1" w:styleId="Opsommingnummer2eniveauSWVPO2203">
    <w:name w:val="Opsomming nummer 2e niveau SWV PO 22.03"/>
    <w:basedOn w:val="ZsysbasisSWVPO2203"/>
    <w:uiPriority w:val="22"/>
    <w:qFormat/>
    <w:rsid w:val="001D7E3F"/>
    <w:pPr>
      <w:numPr>
        <w:ilvl w:val="2"/>
        <w:numId w:val="14"/>
      </w:numPr>
    </w:pPr>
  </w:style>
  <w:style w:type="paragraph" w:customStyle="1" w:styleId="Opsommingnummer3eniveauSWVPO2203">
    <w:name w:val="Opsomming nummer 3e niveau SWV PO 22.03"/>
    <w:basedOn w:val="ZsysbasisSWVPO2203"/>
    <w:uiPriority w:val="23"/>
    <w:qFormat/>
    <w:rsid w:val="001D7E3F"/>
    <w:pPr>
      <w:numPr>
        <w:ilvl w:val="3"/>
        <w:numId w:val="14"/>
      </w:numPr>
    </w:pPr>
  </w:style>
  <w:style w:type="paragraph" w:customStyle="1" w:styleId="OpsommingnummerbasistekstSWVPO2203">
    <w:name w:val="Opsomming nummer basistekst SWV PO 22.03"/>
    <w:basedOn w:val="ZsysbasisSWVPO2203"/>
    <w:next w:val="BasistekstSWVPO2203"/>
    <w:uiPriority w:val="20"/>
    <w:qFormat/>
    <w:rsid w:val="001D7E3F"/>
    <w:pPr>
      <w:numPr>
        <w:numId w:val="14"/>
      </w:numPr>
    </w:pPr>
  </w:style>
  <w:style w:type="numbering" w:customStyle="1" w:styleId="OpsommingletterSWVPO2203">
    <w:name w:val="Opsomming letter SWV PO 22.03"/>
    <w:uiPriority w:val="99"/>
    <w:semiHidden/>
    <w:rsid w:val="003D0548"/>
    <w:pPr>
      <w:numPr>
        <w:numId w:val="15"/>
      </w:numPr>
    </w:pPr>
  </w:style>
  <w:style w:type="paragraph" w:customStyle="1" w:styleId="Opsommingstreepje1eniveauSWVPO2203">
    <w:name w:val="Opsomming streepje 1e niveau SWV PO 22.03"/>
    <w:basedOn w:val="ZsysbasisSWVPO2203"/>
    <w:uiPriority w:val="24"/>
    <w:qFormat/>
    <w:rsid w:val="001D7E3F"/>
    <w:pPr>
      <w:numPr>
        <w:numId w:val="21"/>
      </w:numPr>
    </w:pPr>
  </w:style>
  <w:style w:type="paragraph" w:customStyle="1" w:styleId="Opsommingstreepje2eniveauSWVPO2203">
    <w:name w:val="Opsomming streepje 2e niveau SWV PO 22.03"/>
    <w:basedOn w:val="ZsysbasisSWVPO2203"/>
    <w:uiPriority w:val="25"/>
    <w:qFormat/>
    <w:rsid w:val="001D7E3F"/>
    <w:pPr>
      <w:numPr>
        <w:ilvl w:val="1"/>
        <w:numId w:val="21"/>
      </w:numPr>
    </w:pPr>
  </w:style>
  <w:style w:type="paragraph" w:customStyle="1" w:styleId="Opsommingstreepje3eniveauSWVPO2203">
    <w:name w:val="Opsomming streepje 3e niveau SWV PO 22.03"/>
    <w:basedOn w:val="ZsysbasisSWVPO2203"/>
    <w:uiPriority w:val="26"/>
    <w:qFormat/>
    <w:rsid w:val="001D7E3F"/>
    <w:pPr>
      <w:numPr>
        <w:ilvl w:val="2"/>
        <w:numId w:val="21"/>
      </w:numPr>
    </w:pPr>
  </w:style>
  <w:style w:type="numbering" w:customStyle="1" w:styleId="OpsommingstreepjeSWVPO2203">
    <w:name w:val="Opsomming streepje SWV PO 22.03"/>
    <w:uiPriority w:val="99"/>
    <w:semiHidden/>
    <w:rsid w:val="001D7E3F"/>
    <w:pPr>
      <w:numPr>
        <w:numId w:val="12"/>
      </w:numPr>
    </w:pPr>
  </w:style>
  <w:style w:type="paragraph" w:customStyle="1" w:styleId="Opsommingteken1eniveauSWVPO2203">
    <w:name w:val="Opsomming teken 1e niveau SWV PO 22.03"/>
    <w:basedOn w:val="ZsysbasisSWVPO2203"/>
    <w:uiPriority w:val="13"/>
    <w:qFormat/>
    <w:rsid w:val="001D7E3F"/>
    <w:pPr>
      <w:numPr>
        <w:numId w:val="24"/>
      </w:numPr>
    </w:pPr>
  </w:style>
  <w:style w:type="paragraph" w:customStyle="1" w:styleId="Opsommingteken2eniveauSWVPO2203">
    <w:name w:val="Opsomming teken 2e niveau SWV PO 22.03"/>
    <w:basedOn w:val="ZsysbasisSWVPO2203"/>
    <w:uiPriority w:val="14"/>
    <w:qFormat/>
    <w:rsid w:val="001D7E3F"/>
    <w:pPr>
      <w:numPr>
        <w:ilvl w:val="1"/>
        <w:numId w:val="24"/>
      </w:numPr>
    </w:pPr>
  </w:style>
  <w:style w:type="paragraph" w:customStyle="1" w:styleId="Opsommingteken3eniveauSWVPO2203">
    <w:name w:val="Opsomming teken 3e niveau SWV PO 22.03"/>
    <w:basedOn w:val="ZsysbasisSWVPO2203"/>
    <w:uiPriority w:val="15"/>
    <w:qFormat/>
    <w:rsid w:val="001D7E3F"/>
    <w:pPr>
      <w:numPr>
        <w:ilvl w:val="2"/>
        <w:numId w:val="24"/>
      </w:numPr>
    </w:pPr>
  </w:style>
  <w:style w:type="numbering" w:customStyle="1" w:styleId="OpsommingtekenSWVPO2203">
    <w:name w:val="Opsomming teken SWV PO 22.03"/>
    <w:uiPriority w:val="99"/>
    <w:semiHidden/>
    <w:rsid w:val="001D7E3F"/>
    <w:pPr>
      <w:numPr>
        <w:numId w:val="13"/>
      </w:numPr>
    </w:pPr>
  </w:style>
  <w:style w:type="paragraph" w:customStyle="1" w:styleId="PaginanummerSWVPO2203">
    <w:name w:val="Paginanummer SWV PO 22.03"/>
    <w:basedOn w:val="ZsysbasisSWVPO2203"/>
    <w:uiPriority w:val="95"/>
    <w:rsid w:val="001D7E3F"/>
    <w:pPr>
      <w:spacing w:line="200" w:lineRule="exact"/>
      <w:jc w:val="center"/>
    </w:pPr>
    <w:rPr>
      <w:b/>
      <w:color w:val="FFFFFF" w:themeColor="light1"/>
      <w:sz w:val="16"/>
    </w:rPr>
  </w:style>
  <w:style w:type="paragraph" w:customStyle="1" w:styleId="SubtitelSWVPO2203">
    <w:name w:val="Subtitel SWV PO 22.03"/>
    <w:basedOn w:val="ZsysbasisSWVPO2203"/>
    <w:uiPriority w:val="95"/>
    <w:rsid w:val="001D7E3F"/>
    <w:pPr>
      <w:keepLines/>
    </w:pPr>
  </w:style>
  <w:style w:type="paragraph" w:customStyle="1" w:styleId="TitelSWVPO2203">
    <w:name w:val="Titel SWV PO 22.03"/>
    <w:basedOn w:val="ZsysbasisSWVPO2203"/>
    <w:uiPriority w:val="95"/>
    <w:rsid w:val="001D7E3F"/>
    <w:pPr>
      <w:keepLines/>
    </w:pPr>
  </w:style>
  <w:style w:type="character" w:styleId="Voetnootmarkering">
    <w:name w:val="footnote reference"/>
    <w:aliases w:val="Voetnootmarkering SWV PO 22.03"/>
    <w:basedOn w:val="Standaardalinea-lettertype"/>
    <w:uiPriority w:val="97"/>
    <w:unhideWhenUsed/>
    <w:rsid w:val="001D7E3F"/>
    <w:rPr>
      <w:vertAlign w:val="superscript"/>
    </w:rPr>
  </w:style>
  <w:style w:type="paragraph" w:styleId="Voetnoottekst">
    <w:name w:val="footnote text"/>
    <w:aliases w:val="Voetnoottekst SWV PO 22.03"/>
    <w:basedOn w:val="ZsysbasisSWVPO2203"/>
    <w:link w:val="VoetnoottekstChar"/>
    <w:uiPriority w:val="97"/>
    <w:unhideWhenUsed/>
    <w:rsid w:val="001D7E3F"/>
    <w:rPr>
      <w:rFonts w:asciiTheme="minorHAnsi" w:hAnsiTheme="minorHAnsi"/>
      <w:sz w:val="15"/>
    </w:rPr>
  </w:style>
  <w:style w:type="character" w:customStyle="1" w:styleId="VoetnoottekstChar">
    <w:name w:val="Voetnoottekst Char"/>
    <w:aliases w:val="Voetnoottekst SWV PO 22.03 Char"/>
    <w:basedOn w:val="Standaardalinea-lettertype"/>
    <w:link w:val="Voetnoottekst"/>
    <w:uiPriority w:val="97"/>
    <w:rsid w:val="00D13B41"/>
    <w:rPr>
      <w:rFonts w:asciiTheme="minorHAnsi" w:hAnsiTheme="minorHAnsi"/>
      <w:sz w:val="15"/>
    </w:rPr>
  </w:style>
  <w:style w:type="paragraph" w:customStyle="1" w:styleId="VoettekstSWVPO2203">
    <w:name w:val="Voettekst SWV PO 22.03"/>
    <w:basedOn w:val="ZsysbasisDocDataSWVPO2203"/>
    <w:uiPriority w:val="95"/>
    <w:rsid w:val="000878B0"/>
    <w:pPr>
      <w:spacing w:line="200" w:lineRule="exact"/>
    </w:pPr>
    <w:rPr>
      <w:b/>
      <w:color w:val="3555A3" w:themeColor="accent1"/>
      <w:sz w:val="16"/>
    </w:rPr>
  </w:style>
  <w:style w:type="paragraph" w:customStyle="1" w:styleId="ZsysbasisDocDataSWVPO2203">
    <w:name w:val="ZsysbasisDocData SWV PO 22.03"/>
    <w:basedOn w:val="ZsysbasisSWVPO2203"/>
    <w:next w:val="BasistekstSWVPO2203"/>
    <w:uiPriority w:val="96"/>
    <w:semiHidden/>
    <w:rsid w:val="001D7E3F"/>
    <w:rPr>
      <w:noProof/>
    </w:rPr>
  </w:style>
  <w:style w:type="paragraph" w:customStyle="1" w:styleId="ZsysbasisTOCSWVPO2203">
    <w:name w:val="ZsysbasisTOC SWV PO 22.03"/>
    <w:basedOn w:val="ZsysbasisSWVPO2203"/>
    <w:next w:val="BasistekstSWVPO2203"/>
    <w:uiPriority w:val="96"/>
    <w:semiHidden/>
    <w:rsid w:val="001D7E3F"/>
    <w:pPr>
      <w:ind w:left="709" w:right="567" w:hanging="709"/>
    </w:pPr>
  </w:style>
  <w:style w:type="paragraph" w:customStyle="1" w:styleId="Zsys1PtSWVPO2203">
    <w:name w:val="Zsys1Pt SWV PO 22.03"/>
    <w:basedOn w:val="ZsysbasisSWVPO2203"/>
    <w:uiPriority w:val="96"/>
    <w:semiHidden/>
    <w:rsid w:val="001D7E3F"/>
    <w:pPr>
      <w:spacing w:line="20" w:lineRule="exact"/>
    </w:pPr>
    <w:rPr>
      <w:sz w:val="2"/>
    </w:rPr>
  </w:style>
  <w:style w:type="paragraph" w:customStyle="1" w:styleId="ZsysbasisFrm11SWVPO2203">
    <w:name w:val="ZsysbasisFrm1_1 SWV PO 22.03"/>
    <w:basedOn w:val="ZsysbasisSWVPO2203"/>
    <w:next w:val="BasistekstSWVPO2203"/>
    <w:uiPriority w:val="96"/>
    <w:semiHidden/>
    <w:rsid w:val="001D7E3F"/>
    <w:pPr>
      <w:framePr w:w="9072" w:h="1701" w:hRule="exact" w:wrap="around" w:vAnchor="page" w:hAnchor="margin" w:yAlign="bottom"/>
    </w:pPr>
  </w:style>
  <w:style w:type="paragraph" w:customStyle="1" w:styleId="Zwevend1eniveauSWVPO2203">
    <w:name w:val="Zwevend 1e niveau SWV PO 22.03"/>
    <w:basedOn w:val="ZsysbasisSWVPO2203"/>
    <w:uiPriority w:val="33"/>
    <w:qFormat/>
    <w:rsid w:val="001D7E3F"/>
    <w:pPr>
      <w:ind w:left="284"/>
    </w:pPr>
  </w:style>
  <w:style w:type="paragraph" w:customStyle="1" w:styleId="Zwevend2eniveauSWVPO2203">
    <w:name w:val="Zwevend 2e niveau SWV PO 22.03"/>
    <w:basedOn w:val="ZsysbasisSWVPO2203"/>
    <w:uiPriority w:val="34"/>
    <w:qFormat/>
    <w:rsid w:val="001D7E3F"/>
    <w:pPr>
      <w:ind w:left="567"/>
    </w:pPr>
  </w:style>
  <w:style w:type="paragraph" w:customStyle="1" w:styleId="Zwevend3eniveauSWVPO2203">
    <w:name w:val="Zwevend 3e niveau SWV PO 22.03"/>
    <w:basedOn w:val="ZsysbasisSWVPO2203"/>
    <w:uiPriority w:val="35"/>
    <w:qFormat/>
    <w:rsid w:val="001D7E3F"/>
    <w:pPr>
      <w:ind w:left="851"/>
    </w:pPr>
  </w:style>
  <w:style w:type="table" w:customStyle="1" w:styleId="TabelstijlblancoSWVPO2203">
    <w:name w:val="Tabelstijl blanco SWV PO 22.03"/>
    <w:basedOn w:val="Standaardtabel"/>
    <w:uiPriority w:val="99"/>
    <w:qFormat/>
    <w:rsid w:val="001D7E3F"/>
    <w:tblPr>
      <w:tblCellMar>
        <w:left w:w="0" w:type="dxa"/>
        <w:right w:w="0" w:type="dxa"/>
      </w:tblCellMar>
    </w:tblPr>
  </w:style>
  <w:style w:type="character" w:styleId="Tekstvantijdelijkeaanduiding">
    <w:name w:val="Placeholder Text"/>
    <w:aliases w:val="ZsysbasisFldMark SWV PO 22.03"/>
    <w:basedOn w:val="Standaardalinea-lettertype"/>
    <w:uiPriority w:val="99"/>
    <w:semiHidden/>
    <w:rsid w:val="00576E23"/>
    <w:rPr>
      <w:color w:val="000000"/>
      <w:bdr w:val="none" w:sz="0" w:space="0" w:color="auto"/>
      <w:shd w:val="clear" w:color="auto" w:fill="FFB15B"/>
    </w:rPr>
  </w:style>
  <w:style w:type="table" w:styleId="Tabelraster">
    <w:name w:val="Table Grid"/>
    <w:basedOn w:val="Standaardtabel"/>
    <w:uiPriority w:val="59"/>
    <w:rsid w:val="00A45A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D-effectenvoortabel1">
    <w:name w:val="Table 3D effects 1"/>
    <w:basedOn w:val="Standaardtabel"/>
    <w:uiPriority w:val="99"/>
    <w:semiHidden/>
    <w:rsid w:val="00A45A6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A45A6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A45A6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uiPriority w:val="99"/>
    <w:semiHidden/>
    <w:rsid w:val="00A45A6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A45A6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A45A6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A45A6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A45A6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A45A6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A45A6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A45A6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A45A6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rsid w:val="00A45A6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A45A6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A45A6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A45A6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A45A6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rsid w:val="00A45A6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A45A6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A45A6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A45A6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A45A6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A45A6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A45A6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A45A6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rsid w:val="00A45A6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A45A6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A45A6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A45A6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A45A6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ZsysbasisSWVPO2203"/>
    <w:next w:val="BasistekstSWVPO2203"/>
    <w:link w:val="KoptekstChar"/>
    <w:uiPriority w:val="99"/>
    <w:semiHidden/>
    <w:rsid w:val="005D6750"/>
  </w:style>
  <w:style w:type="character" w:customStyle="1" w:styleId="KoptekstChar">
    <w:name w:val="Koptekst Char"/>
    <w:basedOn w:val="Standaardalinea-lettertype"/>
    <w:link w:val="Koptekst"/>
    <w:semiHidden/>
    <w:rsid w:val="005D6750"/>
  </w:style>
  <w:style w:type="paragraph" w:styleId="Voettekst">
    <w:name w:val="footer"/>
    <w:basedOn w:val="ZsysbasisSWVPO2203"/>
    <w:next w:val="BasistekstSWVPO2203"/>
    <w:link w:val="VoettekstChar"/>
    <w:uiPriority w:val="99"/>
    <w:semiHidden/>
    <w:rsid w:val="000878B0"/>
  </w:style>
  <w:style w:type="character" w:customStyle="1" w:styleId="VoettekstChar">
    <w:name w:val="Voettekst Char"/>
    <w:basedOn w:val="Standaardalinea-lettertype"/>
    <w:link w:val="Voettekst"/>
    <w:semiHidden/>
    <w:rsid w:val="000878B0"/>
  </w:style>
  <w:style w:type="paragraph" w:styleId="Index1">
    <w:name w:val="index 1"/>
    <w:basedOn w:val="ZsysbasisSWVPO2203"/>
    <w:next w:val="BasistekstSWVPO2203"/>
    <w:uiPriority w:val="99"/>
    <w:semiHidden/>
    <w:rsid w:val="001A63A7"/>
  </w:style>
  <w:style w:type="paragraph" w:styleId="Index2">
    <w:name w:val="index 2"/>
    <w:basedOn w:val="ZsysbasisSWVPO2203"/>
    <w:next w:val="BasistekstSWVPO2203"/>
    <w:uiPriority w:val="99"/>
    <w:semiHidden/>
    <w:rsid w:val="001A63A7"/>
  </w:style>
  <w:style w:type="paragraph" w:styleId="Index3">
    <w:name w:val="index 3"/>
    <w:basedOn w:val="ZsysbasisSWVPO2203"/>
    <w:next w:val="BasistekstSWVPO2203"/>
    <w:uiPriority w:val="99"/>
    <w:semiHidden/>
    <w:rsid w:val="001A63A7"/>
  </w:style>
  <w:style w:type="paragraph" w:styleId="Index4">
    <w:name w:val="index 4"/>
    <w:basedOn w:val="ZsysbasisSWVPO2203"/>
    <w:next w:val="BasistekstSWVPO2203"/>
    <w:uiPriority w:val="99"/>
    <w:semiHidden/>
    <w:rsid w:val="001A63A7"/>
    <w:pPr>
      <w:ind w:left="720" w:hanging="181"/>
    </w:pPr>
  </w:style>
  <w:style w:type="paragraph" w:styleId="Index5">
    <w:name w:val="index 5"/>
    <w:basedOn w:val="ZsysbasisSWVPO2203"/>
    <w:next w:val="BasistekstSWVPO2203"/>
    <w:uiPriority w:val="99"/>
    <w:semiHidden/>
    <w:rsid w:val="001A63A7"/>
    <w:pPr>
      <w:ind w:left="901" w:hanging="181"/>
    </w:pPr>
  </w:style>
  <w:style w:type="paragraph" w:styleId="Index6">
    <w:name w:val="index 6"/>
    <w:basedOn w:val="ZsysbasisSWVPO2203"/>
    <w:next w:val="BasistekstSWVPO2203"/>
    <w:uiPriority w:val="99"/>
    <w:semiHidden/>
    <w:rsid w:val="001A63A7"/>
    <w:pPr>
      <w:ind w:left="1083" w:hanging="181"/>
    </w:pPr>
  </w:style>
  <w:style w:type="paragraph" w:styleId="Index7">
    <w:name w:val="index 7"/>
    <w:basedOn w:val="ZsysbasisSWVPO2203"/>
    <w:next w:val="BasistekstSWVPO2203"/>
    <w:uiPriority w:val="99"/>
    <w:semiHidden/>
    <w:rsid w:val="001A63A7"/>
    <w:pPr>
      <w:ind w:left="1258" w:hanging="181"/>
    </w:pPr>
  </w:style>
  <w:style w:type="paragraph" w:styleId="Index8">
    <w:name w:val="index 8"/>
    <w:basedOn w:val="ZsysbasisSWVPO2203"/>
    <w:next w:val="BasistekstSWVPO2203"/>
    <w:uiPriority w:val="99"/>
    <w:semiHidden/>
    <w:rsid w:val="001A63A7"/>
    <w:pPr>
      <w:ind w:left="1440" w:hanging="181"/>
    </w:pPr>
  </w:style>
  <w:style w:type="paragraph" w:styleId="Index9">
    <w:name w:val="index 9"/>
    <w:basedOn w:val="ZsysbasisSWVPO2203"/>
    <w:next w:val="BasistekstSWVPO2203"/>
    <w:uiPriority w:val="99"/>
    <w:semiHidden/>
    <w:rsid w:val="001A63A7"/>
    <w:pPr>
      <w:ind w:left="1621" w:hanging="181"/>
    </w:pPr>
  </w:style>
  <w:style w:type="paragraph" w:styleId="Indexkop">
    <w:name w:val="index heading"/>
    <w:basedOn w:val="ZsysbasisSWVPO2203"/>
    <w:next w:val="BasistekstSWVPO2203"/>
    <w:uiPriority w:val="99"/>
    <w:semiHidden/>
    <w:rsid w:val="001A63A7"/>
    <w:rPr>
      <w:rFonts w:eastAsiaTheme="majorEastAsia" w:cstheme="majorBidi"/>
      <w:bCs/>
    </w:rPr>
  </w:style>
  <w:style w:type="character" w:styleId="Regelnummer">
    <w:name w:val="line number"/>
    <w:basedOn w:val="Standaardalinea-lettertype"/>
    <w:uiPriority w:val="99"/>
    <w:semiHidden/>
    <w:rsid w:val="007910B2"/>
  </w:style>
  <w:style w:type="paragraph" w:styleId="Standaardinspringing">
    <w:name w:val="Normal Indent"/>
    <w:basedOn w:val="ZsysbasisSWVPO2203"/>
    <w:next w:val="BasistekstSWVPO2203"/>
    <w:uiPriority w:val="99"/>
    <w:semiHidden/>
    <w:rsid w:val="007910B2"/>
    <w:pPr>
      <w:ind w:left="708"/>
    </w:pPr>
  </w:style>
  <w:style w:type="paragraph" w:styleId="Aanhef">
    <w:name w:val="Salutation"/>
    <w:basedOn w:val="ZsysbasisSWVPO2203"/>
    <w:next w:val="BasistekstSWVPO2203"/>
    <w:link w:val="AanhefChar"/>
    <w:uiPriority w:val="99"/>
    <w:semiHidden/>
    <w:rsid w:val="00630409"/>
  </w:style>
  <w:style w:type="character" w:customStyle="1" w:styleId="AanhefChar">
    <w:name w:val="Aanhef Char"/>
    <w:basedOn w:val="Standaardalinea-lettertype"/>
    <w:link w:val="Aanhef"/>
    <w:uiPriority w:val="99"/>
    <w:semiHidden/>
    <w:rsid w:val="003A63DA"/>
  </w:style>
  <w:style w:type="paragraph" w:styleId="Adresenvelop">
    <w:name w:val="envelope address"/>
    <w:basedOn w:val="ZsysbasisSWVPO2203"/>
    <w:next w:val="BasistekstSWVPO2203"/>
    <w:uiPriority w:val="99"/>
    <w:semiHidden/>
    <w:rsid w:val="003A63DA"/>
    <w:rPr>
      <w:rFonts w:eastAsiaTheme="majorEastAsia" w:cstheme="majorBidi"/>
      <w:szCs w:val="24"/>
    </w:rPr>
  </w:style>
  <w:style w:type="paragraph" w:styleId="Afsluiting">
    <w:name w:val="Closing"/>
    <w:basedOn w:val="ZsysbasisSWVPO2203"/>
    <w:next w:val="BasistekstSWVPO2203"/>
    <w:link w:val="AfsluitingChar"/>
    <w:uiPriority w:val="99"/>
    <w:semiHidden/>
    <w:rsid w:val="003A63DA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63DA"/>
  </w:style>
  <w:style w:type="paragraph" w:styleId="Afzender">
    <w:name w:val="envelope return"/>
    <w:basedOn w:val="ZsysbasisSWVPO2203"/>
    <w:next w:val="BasistekstSWVPO2203"/>
    <w:uiPriority w:val="99"/>
    <w:semiHidden/>
    <w:rsid w:val="003A63DA"/>
    <w:rPr>
      <w:rFonts w:eastAsiaTheme="majorEastAsia" w:cstheme="majorBidi"/>
    </w:rPr>
  </w:style>
  <w:style w:type="paragraph" w:styleId="Ballontekst">
    <w:name w:val="Balloon Text"/>
    <w:basedOn w:val="ZsysbasisSWVPO2203"/>
    <w:next w:val="BasistekstSWVPO2203"/>
    <w:link w:val="BallontekstChar"/>
    <w:uiPriority w:val="99"/>
    <w:semiHidden/>
    <w:rsid w:val="00E448D0"/>
    <w:rPr>
      <w:rFonts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448D0"/>
    <w:rPr>
      <w:rFonts w:cs="Segoe UI"/>
    </w:rPr>
  </w:style>
  <w:style w:type="paragraph" w:styleId="Berichtkop">
    <w:name w:val="Message Header"/>
    <w:basedOn w:val="ZsysbasisSWVPO2203"/>
    <w:next w:val="BasistekstSWVPO2203"/>
    <w:link w:val="BerichtkopChar"/>
    <w:uiPriority w:val="99"/>
    <w:semiHidden/>
    <w:rsid w:val="00E448D0"/>
    <w:rPr>
      <w:rFonts w:eastAsiaTheme="majorEastAsia" w:cstheme="majorBidi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448D0"/>
    <w:rPr>
      <w:rFonts w:eastAsiaTheme="majorEastAsia" w:cstheme="majorBidi"/>
      <w:szCs w:val="24"/>
    </w:rPr>
  </w:style>
  <w:style w:type="paragraph" w:styleId="Bibliografie">
    <w:name w:val="Bibliography"/>
    <w:basedOn w:val="ZsysbasisSWVPO2203"/>
    <w:next w:val="BasistekstSWVPO2203"/>
    <w:uiPriority w:val="99"/>
    <w:semiHidden/>
    <w:rsid w:val="00630409"/>
  </w:style>
  <w:style w:type="paragraph" w:styleId="Bloktekst">
    <w:name w:val="Block Text"/>
    <w:basedOn w:val="ZsysbasisSWVPO2203"/>
    <w:next w:val="BasistekstSWVPO2203"/>
    <w:uiPriority w:val="99"/>
    <w:semiHidden/>
    <w:rsid w:val="00E448D0"/>
    <w:rPr>
      <w:rFonts w:eastAsiaTheme="minorEastAsia" w:cstheme="minorBidi"/>
      <w:iCs/>
    </w:rPr>
  </w:style>
  <w:style w:type="paragraph" w:styleId="Bronvermelding">
    <w:name w:val="table of authorities"/>
    <w:basedOn w:val="ZsysbasisSWVPO2203"/>
    <w:next w:val="BasistekstSWVPO2203"/>
    <w:uiPriority w:val="99"/>
    <w:semiHidden/>
    <w:rsid w:val="00E448D0"/>
  </w:style>
  <w:style w:type="paragraph" w:styleId="Citaat">
    <w:name w:val="Quote"/>
    <w:basedOn w:val="ZsysbasisSWVPO2203"/>
    <w:next w:val="BasistekstSWVPO2203"/>
    <w:link w:val="CitaatChar"/>
    <w:uiPriority w:val="99"/>
    <w:semiHidden/>
    <w:rsid w:val="00E448D0"/>
    <w:rPr>
      <w:i/>
      <w:iCs/>
      <w:color w:val="5D5356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99"/>
    <w:semiHidden/>
    <w:rsid w:val="00E448D0"/>
    <w:rPr>
      <w:i/>
      <w:iCs/>
      <w:color w:val="5D5356" w:themeColor="text1" w:themeTint="BF"/>
    </w:rPr>
  </w:style>
  <w:style w:type="paragraph" w:styleId="Datum">
    <w:name w:val="Date"/>
    <w:basedOn w:val="ZsysbasisSWVPO2203"/>
    <w:next w:val="BasistekstSWVPO2203"/>
    <w:link w:val="DatumChar"/>
    <w:uiPriority w:val="99"/>
    <w:semiHidden/>
    <w:rsid w:val="00630409"/>
  </w:style>
  <w:style w:type="character" w:customStyle="1" w:styleId="DatumChar">
    <w:name w:val="Datum Char"/>
    <w:basedOn w:val="Standaardalinea-lettertype"/>
    <w:link w:val="Datum"/>
    <w:uiPriority w:val="99"/>
    <w:semiHidden/>
    <w:rsid w:val="00E448D0"/>
  </w:style>
  <w:style w:type="paragraph" w:styleId="Documentstructuur">
    <w:name w:val="Document Map"/>
    <w:basedOn w:val="ZsysbasisSWVPO2203"/>
    <w:next w:val="BasistekstSWVPO2203"/>
    <w:link w:val="DocumentstructuurChar"/>
    <w:uiPriority w:val="99"/>
    <w:semiHidden/>
    <w:rsid w:val="00E448D0"/>
    <w:rPr>
      <w:rFonts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448D0"/>
    <w:rPr>
      <w:rFonts w:cs="Segoe UI"/>
      <w:szCs w:val="16"/>
    </w:rPr>
  </w:style>
  <w:style w:type="paragraph" w:styleId="Duidelijkcitaat">
    <w:name w:val="Intense Quote"/>
    <w:basedOn w:val="ZsysbasisSWVPO2203"/>
    <w:next w:val="BasistekstSWVPO2203"/>
    <w:link w:val="DuidelijkcitaatChar"/>
    <w:uiPriority w:val="99"/>
    <w:semiHidden/>
    <w:rsid w:val="001A63A7"/>
    <w:pPr>
      <w:jc w:val="center"/>
    </w:pPr>
    <w:rPr>
      <w:b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semiHidden/>
    <w:rsid w:val="001A63A7"/>
    <w:rPr>
      <w:b/>
      <w:i/>
      <w:iCs/>
    </w:rPr>
  </w:style>
  <w:style w:type="paragraph" w:styleId="E-mailhandtekening">
    <w:name w:val="E-mail Signature"/>
    <w:basedOn w:val="ZsysbasisSWVPO2203"/>
    <w:link w:val="E-mailhandtekeningChar"/>
    <w:uiPriority w:val="99"/>
    <w:semiHidden/>
    <w:rsid w:val="00630409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2E7CC6"/>
    <w:rPr>
      <w:rFonts w:asciiTheme="minorHAnsi" w:hAnsiTheme="minorHAnsi"/>
    </w:rPr>
  </w:style>
  <w:style w:type="paragraph" w:styleId="Geenafstand">
    <w:name w:val="No Spacing"/>
    <w:uiPriority w:val="99"/>
    <w:semiHidden/>
    <w:rsid w:val="00630409"/>
    <w:pPr>
      <w:spacing w:line="240" w:lineRule="auto"/>
    </w:pPr>
  </w:style>
  <w:style w:type="paragraph" w:styleId="Handtekening">
    <w:name w:val="Signature"/>
    <w:basedOn w:val="ZsysbasisSWVPO2203"/>
    <w:next w:val="BasistekstSWVPO2203"/>
    <w:link w:val="HandtekeningChar"/>
    <w:uiPriority w:val="99"/>
    <w:semiHidden/>
    <w:rsid w:val="001A63A7"/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1A63A7"/>
  </w:style>
  <w:style w:type="character" w:styleId="Hashtag">
    <w:name w:val="Hashtag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630409"/>
    <w:pPr>
      <w:spacing w:line="240" w:lineRule="auto"/>
    </w:pPr>
    <w:rPr>
      <w:rFonts w:ascii="Consolas" w:hAnsi="Consolas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630409"/>
    <w:rPr>
      <w:rFonts w:ascii="Consolas" w:hAnsi="Consolas"/>
      <w:sz w:val="20"/>
      <w:szCs w:val="20"/>
    </w:rPr>
  </w:style>
  <w:style w:type="character" w:styleId="HTMLCode">
    <w:name w:val="HTML Code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630409"/>
    <w:rPr>
      <w:i/>
      <w:iCs/>
    </w:rPr>
  </w:style>
  <w:style w:type="character" w:styleId="HTMLVariable">
    <w:name w:val="HTML Variable"/>
    <w:basedOn w:val="Standaardalinea-lettertype"/>
    <w:uiPriority w:val="99"/>
    <w:semiHidden/>
    <w:rsid w:val="00630409"/>
    <w:rPr>
      <w:i/>
      <w:iCs/>
    </w:rPr>
  </w:style>
  <w:style w:type="character" w:styleId="HTML-acroniem">
    <w:name w:val="HTML Acronym"/>
    <w:basedOn w:val="Standaardalinea-lettertype"/>
    <w:uiPriority w:val="99"/>
    <w:semiHidden/>
    <w:rsid w:val="00630409"/>
  </w:style>
  <w:style w:type="paragraph" w:styleId="HTML-adres">
    <w:name w:val="HTML Address"/>
    <w:basedOn w:val="Standaard"/>
    <w:link w:val="HTML-adresChar"/>
    <w:uiPriority w:val="99"/>
    <w:semiHidden/>
    <w:rsid w:val="00630409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630409"/>
    <w:rPr>
      <w:i/>
      <w:iCs/>
    </w:rPr>
  </w:style>
  <w:style w:type="character" w:styleId="HTML-citaat">
    <w:name w:val="HTML Cite"/>
    <w:basedOn w:val="Standaardalinea-lettertype"/>
    <w:uiPriority w:val="99"/>
    <w:semiHidden/>
    <w:rsid w:val="00630409"/>
    <w:rPr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630409"/>
    <w:rPr>
      <w:rFonts w:ascii="Consolas" w:hAnsi="Consolas"/>
      <w:sz w:val="24"/>
      <w:szCs w:val="24"/>
    </w:rPr>
  </w:style>
  <w:style w:type="character" w:styleId="Intensievebenadrukking">
    <w:name w:val="Intense Emphasis"/>
    <w:basedOn w:val="Standaardalinea-lettertype"/>
    <w:uiPriority w:val="99"/>
    <w:semiHidden/>
    <w:rsid w:val="001A63A7"/>
    <w:rPr>
      <w:i/>
      <w:iCs/>
      <w:color w:val="auto"/>
    </w:rPr>
  </w:style>
  <w:style w:type="character" w:styleId="Intensieveverwijzing">
    <w:name w:val="Intense Reference"/>
    <w:basedOn w:val="Standaardalinea-lettertype"/>
    <w:uiPriority w:val="99"/>
    <w:semiHidden/>
    <w:rsid w:val="001A63A7"/>
    <w:rPr>
      <w:b/>
      <w:bCs/>
      <w:smallCaps/>
      <w:color w:val="auto"/>
      <w:spacing w:val="5"/>
    </w:rPr>
  </w:style>
  <w:style w:type="paragraph" w:styleId="Kopbronvermelding">
    <w:name w:val="toa heading"/>
    <w:basedOn w:val="ZsysbasisSWVPO2203"/>
    <w:next w:val="BasistekstSWVPO2203"/>
    <w:uiPriority w:val="99"/>
    <w:semiHidden/>
    <w:rsid w:val="001A63A7"/>
    <w:rPr>
      <w:rFonts w:eastAsiaTheme="majorEastAsia" w:cstheme="majorBidi"/>
      <w:bCs/>
      <w:szCs w:val="24"/>
    </w:rPr>
  </w:style>
  <w:style w:type="paragraph" w:styleId="Kopvaninhoudsopgave">
    <w:name w:val="TOC Heading"/>
    <w:basedOn w:val="Kop1"/>
    <w:next w:val="BasistekstSWVPO2203"/>
    <w:uiPriority w:val="99"/>
    <w:semiHidden/>
    <w:rsid w:val="001A63A7"/>
    <w:pPr>
      <w:numPr>
        <w:numId w:val="0"/>
      </w:numPr>
      <w:spacing w:before="240"/>
      <w:outlineLvl w:val="9"/>
    </w:pPr>
    <w:rPr>
      <w:rFonts w:eastAsiaTheme="majorEastAsia" w:cstheme="majorBidi"/>
      <w:b w:val="0"/>
      <w:bCs/>
      <w:sz w:val="32"/>
    </w:rPr>
  </w:style>
  <w:style w:type="paragraph" w:styleId="Lijst">
    <w:name w:val="List"/>
    <w:basedOn w:val="ZsysbasisSWVPO2203"/>
    <w:next w:val="BasistekstSWVPO2203"/>
    <w:uiPriority w:val="99"/>
    <w:semiHidden/>
    <w:rsid w:val="00B454E0"/>
    <w:pPr>
      <w:ind w:left="284" w:hanging="284"/>
      <w:contextualSpacing/>
    </w:pPr>
  </w:style>
  <w:style w:type="paragraph" w:styleId="Lijst2">
    <w:name w:val="List 2"/>
    <w:basedOn w:val="ZsysbasisSWVPO2203"/>
    <w:next w:val="BasistekstSWVPO2203"/>
    <w:uiPriority w:val="99"/>
    <w:semiHidden/>
    <w:rsid w:val="00B454E0"/>
    <w:pPr>
      <w:ind w:left="568" w:hanging="284"/>
      <w:contextualSpacing/>
    </w:pPr>
  </w:style>
  <w:style w:type="paragraph" w:styleId="Lijst3">
    <w:name w:val="List 3"/>
    <w:basedOn w:val="ZsysbasisSWVPO2203"/>
    <w:next w:val="BasistekstSWVPO2203"/>
    <w:uiPriority w:val="99"/>
    <w:semiHidden/>
    <w:rsid w:val="00630409"/>
    <w:pPr>
      <w:ind w:left="849" w:hanging="283"/>
      <w:contextualSpacing/>
    </w:pPr>
  </w:style>
  <w:style w:type="paragraph" w:styleId="Lijst4">
    <w:name w:val="List 4"/>
    <w:basedOn w:val="ZsysbasisSWVPO2203"/>
    <w:next w:val="BasistekstSWVPO2203"/>
    <w:uiPriority w:val="99"/>
    <w:semiHidden/>
    <w:rsid w:val="00630409"/>
    <w:pPr>
      <w:ind w:left="1132" w:hanging="283"/>
      <w:contextualSpacing/>
    </w:pPr>
  </w:style>
  <w:style w:type="paragraph" w:styleId="Lijst5">
    <w:name w:val="List 5"/>
    <w:basedOn w:val="ZsysbasisSWVPO2203"/>
    <w:next w:val="BasistekstSWVPO2203"/>
    <w:uiPriority w:val="99"/>
    <w:semiHidden/>
    <w:rsid w:val="00630409"/>
    <w:pPr>
      <w:ind w:left="1415" w:hanging="283"/>
      <w:contextualSpacing/>
    </w:pPr>
  </w:style>
  <w:style w:type="paragraph" w:styleId="Lijstopsomteken">
    <w:name w:val="List Bullet"/>
    <w:basedOn w:val="ZsysbasisSWVPO2203"/>
    <w:next w:val="BasistekstSWVPO2203"/>
    <w:uiPriority w:val="99"/>
    <w:semiHidden/>
    <w:rsid w:val="00B454E0"/>
    <w:pPr>
      <w:numPr>
        <w:numId w:val="1"/>
      </w:numPr>
      <w:ind w:left="357" w:hanging="357"/>
      <w:contextualSpacing/>
    </w:pPr>
  </w:style>
  <w:style w:type="paragraph" w:styleId="Lijstopsomteken2">
    <w:name w:val="List Bullet 2"/>
    <w:basedOn w:val="ZsysbasisSWVPO2203"/>
    <w:next w:val="BasistekstSWVPO2203"/>
    <w:uiPriority w:val="99"/>
    <w:semiHidden/>
    <w:rsid w:val="00630409"/>
    <w:pPr>
      <w:numPr>
        <w:numId w:val="2"/>
      </w:numPr>
      <w:contextualSpacing/>
    </w:pPr>
  </w:style>
  <w:style w:type="paragraph" w:styleId="Lijstopsomteken3">
    <w:name w:val="List Bullet 3"/>
    <w:basedOn w:val="ZsysbasisSWVPO2203"/>
    <w:next w:val="BasistekstSWVPO2203"/>
    <w:uiPriority w:val="99"/>
    <w:semiHidden/>
    <w:rsid w:val="00630409"/>
    <w:pPr>
      <w:numPr>
        <w:numId w:val="3"/>
      </w:numPr>
      <w:contextualSpacing/>
    </w:pPr>
  </w:style>
  <w:style w:type="paragraph" w:styleId="Lijstopsomteken4">
    <w:name w:val="List Bullet 4"/>
    <w:basedOn w:val="ZsysbasisSWVPO2203"/>
    <w:next w:val="BasistekstSWVPO2203"/>
    <w:uiPriority w:val="99"/>
    <w:semiHidden/>
    <w:rsid w:val="00630409"/>
    <w:pPr>
      <w:numPr>
        <w:numId w:val="4"/>
      </w:numPr>
      <w:contextualSpacing/>
    </w:pPr>
  </w:style>
  <w:style w:type="paragraph" w:styleId="Lijstopsomteken5">
    <w:name w:val="List Bullet 5"/>
    <w:basedOn w:val="ZsysbasisSWVPO2203"/>
    <w:next w:val="BasistekstSWVPO2203"/>
    <w:uiPriority w:val="99"/>
    <w:semiHidden/>
    <w:rsid w:val="00630409"/>
    <w:pPr>
      <w:numPr>
        <w:numId w:val="5"/>
      </w:numPr>
      <w:contextualSpacing/>
    </w:pPr>
  </w:style>
  <w:style w:type="paragraph" w:styleId="Lijstalinea">
    <w:name w:val="List Paragraph"/>
    <w:basedOn w:val="ZsysbasisSWVPO2203"/>
    <w:next w:val="BasistekstSWVPO2203"/>
    <w:uiPriority w:val="99"/>
    <w:semiHidden/>
    <w:rsid w:val="00630409"/>
    <w:pPr>
      <w:ind w:left="720"/>
      <w:contextualSpacing/>
    </w:pPr>
  </w:style>
  <w:style w:type="paragraph" w:styleId="Lijstnummering">
    <w:name w:val="List Number"/>
    <w:basedOn w:val="ZsysbasisSWVPO2203"/>
    <w:next w:val="BasistekstSWVPO2203"/>
    <w:uiPriority w:val="99"/>
    <w:semiHidden/>
    <w:rsid w:val="00B454E0"/>
    <w:pPr>
      <w:numPr>
        <w:numId w:val="6"/>
      </w:numPr>
      <w:ind w:left="357" w:hanging="357"/>
      <w:contextualSpacing/>
    </w:pPr>
  </w:style>
  <w:style w:type="paragraph" w:styleId="Lijstnummering2">
    <w:name w:val="List Number 2"/>
    <w:basedOn w:val="ZsysbasisSWVPO2203"/>
    <w:next w:val="BasistekstSWVPO2203"/>
    <w:uiPriority w:val="99"/>
    <w:semiHidden/>
    <w:rsid w:val="00630409"/>
    <w:pPr>
      <w:numPr>
        <w:numId w:val="7"/>
      </w:numPr>
      <w:contextualSpacing/>
    </w:pPr>
  </w:style>
  <w:style w:type="paragraph" w:styleId="Lijstnummering3">
    <w:name w:val="List Number 3"/>
    <w:basedOn w:val="ZsysbasisSWVPO2203"/>
    <w:next w:val="BasistekstSWVPO2203"/>
    <w:uiPriority w:val="99"/>
    <w:semiHidden/>
    <w:rsid w:val="00630409"/>
    <w:pPr>
      <w:numPr>
        <w:numId w:val="8"/>
      </w:numPr>
      <w:contextualSpacing/>
    </w:pPr>
  </w:style>
  <w:style w:type="paragraph" w:styleId="Lijstnummering4">
    <w:name w:val="List Number 4"/>
    <w:basedOn w:val="ZsysbasisSWVPO2203"/>
    <w:next w:val="BasistekstSWVPO2203"/>
    <w:uiPriority w:val="99"/>
    <w:semiHidden/>
    <w:rsid w:val="00630409"/>
    <w:pPr>
      <w:numPr>
        <w:numId w:val="9"/>
      </w:numPr>
      <w:contextualSpacing/>
    </w:pPr>
  </w:style>
  <w:style w:type="paragraph" w:styleId="Lijstnummering5">
    <w:name w:val="List Number 5"/>
    <w:basedOn w:val="ZsysbasisSWVPO2203"/>
    <w:next w:val="BasistekstSWVPO2203"/>
    <w:uiPriority w:val="99"/>
    <w:semiHidden/>
    <w:rsid w:val="00630409"/>
    <w:pPr>
      <w:numPr>
        <w:numId w:val="10"/>
      </w:numPr>
      <w:contextualSpacing/>
    </w:pPr>
  </w:style>
  <w:style w:type="paragraph" w:styleId="Lijstvoortzetting">
    <w:name w:val="List Continue"/>
    <w:basedOn w:val="ZsysbasisSWVPO2203"/>
    <w:next w:val="BasistekstSWVPO2203"/>
    <w:uiPriority w:val="99"/>
    <w:semiHidden/>
    <w:rsid w:val="00630409"/>
    <w:pPr>
      <w:spacing w:after="120"/>
      <w:ind w:left="283"/>
      <w:contextualSpacing/>
    </w:pPr>
  </w:style>
  <w:style w:type="paragraph" w:styleId="Lijstvoortzetting2">
    <w:name w:val="List Continue 2"/>
    <w:basedOn w:val="ZsysbasisSWVPO2203"/>
    <w:next w:val="BasistekstSWVPO2203"/>
    <w:uiPriority w:val="99"/>
    <w:semiHidden/>
    <w:rsid w:val="00630409"/>
    <w:pPr>
      <w:spacing w:after="120"/>
      <w:ind w:left="566"/>
      <w:contextualSpacing/>
    </w:pPr>
  </w:style>
  <w:style w:type="paragraph" w:styleId="Lijstvoortzetting3">
    <w:name w:val="List Continue 3"/>
    <w:basedOn w:val="ZsysbasisSWVPO2203"/>
    <w:next w:val="BasistekstSWVPO2203"/>
    <w:uiPriority w:val="99"/>
    <w:semiHidden/>
    <w:rsid w:val="00630409"/>
    <w:pPr>
      <w:spacing w:after="120"/>
      <w:ind w:left="849"/>
      <w:contextualSpacing/>
    </w:pPr>
  </w:style>
  <w:style w:type="paragraph" w:styleId="Lijstvoortzetting4">
    <w:name w:val="List Continue 4"/>
    <w:basedOn w:val="ZsysbasisSWVPO2203"/>
    <w:next w:val="BasistekstSWVPO2203"/>
    <w:uiPriority w:val="99"/>
    <w:semiHidden/>
    <w:rsid w:val="00630409"/>
    <w:pPr>
      <w:spacing w:after="120"/>
      <w:ind w:left="1132"/>
      <w:contextualSpacing/>
    </w:pPr>
  </w:style>
  <w:style w:type="paragraph" w:styleId="Lijstvoortzetting5">
    <w:name w:val="List Continue 5"/>
    <w:basedOn w:val="ZsysbasisSWVPO2203"/>
    <w:next w:val="BasistekstSWVPO2203"/>
    <w:uiPriority w:val="99"/>
    <w:semiHidden/>
    <w:rsid w:val="00630409"/>
    <w:pPr>
      <w:spacing w:after="120"/>
      <w:ind w:left="1415"/>
      <w:contextualSpacing/>
    </w:pPr>
  </w:style>
  <w:style w:type="paragraph" w:styleId="Macrotekst">
    <w:name w:val="macro"/>
    <w:basedOn w:val="ZsysbasisSWVPO2203"/>
    <w:next w:val="BasistekstSWVPO2203"/>
    <w:link w:val="MacrotekstChar"/>
    <w:uiPriority w:val="99"/>
    <w:semiHidden/>
    <w:rsid w:val="00C9251C"/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C9251C"/>
    <w:rPr>
      <w:szCs w:val="20"/>
    </w:rPr>
  </w:style>
  <w:style w:type="character" w:styleId="Nadruk">
    <w:name w:val="Emphasis"/>
    <w:basedOn w:val="Standaardalinea-lettertype"/>
    <w:uiPriority w:val="99"/>
    <w:semiHidden/>
    <w:rsid w:val="00630409"/>
    <w:rPr>
      <w:i/>
      <w:iCs/>
    </w:rPr>
  </w:style>
  <w:style w:type="paragraph" w:styleId="Normaalweb">
    <w:name w:val="Normal (Web)"/>
    <w:basedOn w:val="ZsysbasisSWVPO2203"/>
    <w:next w:val="BasistekstSWVPO2203"/>
    <w:uiPriority w:val="99"/>
    <w:semiHidden/>
    <w:rsid w:val="00C9251C"/>
    <w:rPr>
      <w:rFonts w:cs="Times New Roman"/>
      <w:szCs w:val="24"/>
    </w:rPr>
  </w:style>
  <w:style w:type="paragraph" w:styleId="Notitiekop">
    <w:name w:val="Note Heading"/>
    <w:basedOn w:val="ZsysbasisSWVPO2203"/>
    <w:next w:val="BasistekstSWVPO2203"/>
    <w:link w:val="NotitiekopChar"/>
    <w:uiPriority w:val="99"/>
    <w:semiHidden/>
    <w:rsid w:val="00C9251C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C9251C"/>
  </w:style>
  <w:style w:type="paragraph" w:styleId="Ondertitel">
    <w:name w:val="Subtitle"/>
    <w:basedOn w:val="ZsysbasisSWVPO2203"/>
    <w:next w:val="BasistekstSWVPO2203"/>
    <w:link w:val="OndertitelChar"/>
    <w:uiPriority w:val="99"/>
    <w:semiHidden/>
    <w:rsid w:val="00C9251C"/>
    <w:pPr>
      <w:numPr>
        <w:ilvl w:val="1"/>
      </w:numPr>
    </w:pPr>
    <w:rPr>
      <w:rFonts w:eastAsiaTheme="minorEastAsia" w:cstheme="minorBidi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99"/>
    <w:semiHidden/>
    <w:rsid w:val="00C9251C"/>
    <w:rPr>
      <w:rFonts w:eastAsiaTheme="minorEastAsia" w:cstheme="minorBidi"/>
      <w:szCs w:val="22"/>
    </w:rPr>
  </w:style>
  <w:style w:type="paragraph" w:styleId="Tekstopmerking">
    <w:name w:val="annotation text"/>
    <w:basedOn w:val="ZsysbasisSWVPO2203"/>
    <w:link w:val="TekstopmerkingChar"/>
    <w:uiPriority w:val="99"/>
    <w:semiHidden/>
    <w:rsid w:val="000878B0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878B0"/>
    <w:rPr>
      <w:szCs w:val="20"/>
    </w:rPr>
  </w:style>
  <w:style w:type="paragraph" w:styleId="Onderwerpvanopmerking">
    <w:name w:val="annotation subject"/>
    <w:basedOn w:val="ZsysbasisSWVPO2203"/>
    <w:next w:val="BasistekstSWVPO2203"/>
    <w:link w:val="OnderwerpvanopmerkingChar"/>
    <w:uiPriority w:val="99"/>
    <w:semiHidden/>
    <w:rsid w:val="0063040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9251C"/>
    <w:rPr>
      <w:b/>
      <w:bCs/>
      <w:szCs w:val="20"/>
    </w:rPr>
  </w:style>
  <w:style w:type="character" w:styleId="Onopgelostemelding">
    <w:name w:val="Unresolved Mention"/>
    <w:basedOn w:val="Standaardalinea-lettertype"/>
    <w:uiPriority w:val="99"/>
    <w:semiHidden/>
    <w:rsid w:val="00630409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uiPriority w:val="99"/>
    <w:semiHidden/>
    <w:rsid w:val="00630409"/>
  </w:style>
  <w:style w:type="paragraph" w:styleId="Plattetekst">
    <w:name w:val="Body Text"/>
    <w:basedOn w:val="ZsysbasisSWVPO2203"/>
    <w:next w:val="BasistekstSWVPO2203"/>
    <w:link w:val="PlattetekstChar"/>
    <w:uiPriority w:val="99"/>
    <w:semiHidden/>
    <w:rsid w:val="001C44A9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1C44A9"/>
  </w:style>
  <w:style w:type="paragraph" w:styleId="Plattetekst2">
    <w:name w:val="Body Text 2"/>
    <w:basedOn w:val="ZsysbasisSWVPO2203"/>
    <w:next w:val="BasistekstSWVPO2203"/>
    <w:link w:val="Plattetekst2Char"/>
    <w:uiPriority w:val="99"/>
    <w:semiHidden/>
    <w:rsid w:val="001C44A9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1C44A9"/>
  </w:style>
  <w:style w:type="paragraph" w:styleId="Plattetekst3">
    <w:name w:val="Body Text 3"/>
    <w:basedOn w:val="ZsysbasisSWVPO2203"/>
    <w:next w:val="BasistekstSWVPO2203"/>
    <w:link w:val="Plattetekst3Char"/>
    <w:uiPriority w:val="99"/>
    <w:semiHidden/>
    <w:rsid w:val="001C44A9"/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1C44A9"/>
    <w:rPr>
      <w:szCs w:val="16"/>
    </w:rPr>
  </w:style>
  <w:style w:type="paragraph" w:styleId="Platteteksteersteinspringing">
    <w:name w:val="Body Text First Indent"/>
    <w:basedOn w:val="ZsysbasisSWVPO2203"/>
    <w:next w:val="BasistekstSWVPO2203"/>
    <w:link w:val="PlatteteksteersteinspringingChar"/>
    <w:uiPriority w:val="99"/>
    <w:semiHidden/>
    <w:rsid w:val="001C44A9"/>
    <w:pPr>
      <w:ind w:firstLine="357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1C44A9"/>
  </w:style>
  <w:style w:type="paragraph" w:styleId="Plattetekstinspringen">
    <w:name w:val="Body Text Indent"/>
    <w:basedOn w:val="ZsysbasisSWVPO2203"/>
    <w:next w:val="BasistekstSWVPO2203"/>
    <w:link w:val="PlattetekstinspringenChar"/>
    <w:uiPriority w:val="99"/>
    <w:semiHidden/>
    <w:rsid w:val="001C44A9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1C44A9"/>
  </w:style>
  <w:style w:type="paragraph" w:styleId="Platteteksteersteinspringing2">
    <w:name w:val="Body Text First Indent 2"/>
    <w:basedOn w:val="ZsysbasisSWVPO2203"/>
    <w:next w:val="BasistekstSWVPO2203"/>
    <w:link w:val="Platteteksteersteinspringing2Char"/>
    <w:uiPriority w:val="99"/>
    <w:semiHidden/>
    <w:rsid w:val="00630409"/>
    <w:pPr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1C44A9"/>
  </w:style>
  <w:style w:type="paragraph" w:styleId="Plattetekstinspringen2">
    <w:name w:val="Body Text Indent 2"/>
    <w:basedOn w:val="ZsysbasisSWVPO2203"/>
    <w:next w:val="BasistekstSWVPO2203"/>
    <w:link w:val="Plattetekstinspringen2Char"/>
    <w:uiPriority w:val="99"/>
    <w:semiHidden/>
    <w:rsid w:val="001C44A9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1C44A9"/>
  </w:style>
  <w:style w:type="paragraph" w:styleId="Plattetekstinspringen3">
    <w:name w:val="Body Text Indent 3"/>
    <w:basedOn w:val="ZsysbasisSWVPO2203"/>
    <w:next w:val="BasistekstSWVPO2203"/>
    <w:link w:val="Plattetekstinspringen3Char"/>
    <w:uiPriority w:val="99"/>
    <w:semiHidden/>
    <w:rsid w:val="001C44A9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1C44A9"/>
    <w:rPr>
      <w:szCs w:val="16"/>
    </w:rPr>
  </w:style>
  <w:style w:type="character" w:styleId="Slimmehyperlink">
    <w:name w:val="Smart Hyperlink"/>
    <w:basedOn w:val="Standaardalinea-lettertype"/>
    <w:uiPriority w:val="99"/>
    <w:semiHidden/>
    <w:rsid w:val="00630409"/>
    <w:rPr>
      <w:u w:val="dotted"/>
    </w:rPr>
  </w:style>
  <w:style w:type="character" w:styleId="SmartLink">
    <w:name w:val="Smart Link"/>
    <w:basedOn w:val="Standaardalinea-lettertype"/>
    <w:uiPriority w:val="99"/>
    <w:semiHidden/>
    <w:rsid w:val="00630409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99"/>
    <w:semiHidden/>
    <w:rsid w:val="000878B0"/>
    <w:rPr>
      <w:i/>
      <w:iCs/>
      <w:color w:val="auto"/>
    </w:rPr>
  </w:style>
  <w:style w:type="character" w:styleId="Subtieleverwijzing">
    <w:name w:val="Subtle Reference"/>
    <w:basedOn w:val="Standaardalinea-lettertype"/>
    <w:uiPriority w:val="99"/>
    <w:semiHidden/>
    <w:rsid w:val="000878B0"/>
    <w:rPr>
      <w:smallCaps/>
      <w:color w:val="auto"/>
    </w:rPr>
  </w:style>
  <w:style w:type="paragraph" w:styleId="Tekstzonderopmaak">
    <w:name w:val="Plain Text"/>
    <w:basedOn w:val="ZsysbasisSWVPO2203"/>
    <w:next w:val="BasistekstSWVPO2203"/>
    <w:link w:val="TekstzonderopmaakChar"/>
    <w:uiPriority w:val="99"/>
    <w:semiHidden/>
    <w:rsid w:val="000878B0"/>
    <w:rPr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878B0"/>
    <w:rPr>
      <w:szCs w:val="21"/>
    </w:rPr>
  </w:style>
  <w:style w:type="paragraph" w:styleId="Titel">
    <w:name w:val="Title"/>
    <w:basedOn w:val="ZsysbasisSWVPO2203"/>
    <w:next w:val="BasistekstSWVPO2203"/>
    <w:link w:val="TitelChar"/>
    <w:uiPriority w:val="99"/>
    <w:semiHidden/>
    <w:rsid w:val="000878B0"/>
    <w:pPr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Char">
    <w:name w:val="Titel Char"/>
    <w:basedOn w:val="Standaardalinea-lettertype"/>
    <w:link w:val="Titel"/>
    <w:uiPriority w:val="99"/>
    <w:semiHidden/>
    <w:rsid w:val="000878B0"/>
    <w:rPr>
      <w:rFonts w:eastAsiaTheme="majorEastAsia" w:cstheme="majorBidi"/>
      <w:spacing w:val="-10"/>
      <w:kern w:val="28"/>
      <w:szCs w:val="56"/>
    </w:rPr>
  </w:style>
  <w:style w:type="character" w:styleId="Titelvanboek">
    <w:name w:val="Book Title"/>
    <w:basedOn w:val="Standaardalinea-lettertype"/>
    <w:uiPriority w:val="99"/>
    <w:semiHidden/>
    <w:rsid w:val="000878B0"/>
    <w:rPr>
      <w:b/>
      <w:bCs/>
      <w:i w:val="0"/>
      <w:iCs/>
      <w:spacing w:val="5"/>
    </w:rPr>
  </w:style>
  <w:style w:type="character" w:styleId="Vermelding">
    <w:name w:val="Mention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rsid w:val="000878B0"/>
    <w:rPr>
      <w:sz w:val="18"/>
      <w:szCs w:val="16"/>
    </w:rPr>
  </w:style>
  <w:style w:type="character" w:styleId="Zwaar">
    <w:name w:val="Strong"/>
    <w:basedOn w:val="Standaardalinea-lettertype"/>
    <w:uiPriority w:val="99"/>
    <w:semiHidden/>
    <w:rsid w:val="000878B0"/>
    <w:rPr>
      <w:b w:val="0"/>
      <w:bCs/>
    </w:rPr>
  </w:style>
  <w:style w:type="numbering" w:customStyle="1" w:styleId="BijlagenummeringSWVPO2203">
    <w:name w:val="Bijlagenummering SWV PO 22.03"/>
    <w:uiPriority w:val="99"/>
    <w:semiHidden/>
    <w:rsid w:val="005421A3"/>
    <w:pPr>
      <w:numPr>
        <w:numId w:val="25"/>
      </w:numPr>
    </w:pPr>
  </w:style>
  <w:style w:type="numbering" w:customStyle="1" w:styleId="KopnummeringSWVPO2203">
    <w:name w:val="Kopnummering SWV PO 22.03"/>
    <w:uiPriority w:val="99"/>
    <w:semiHidden/>
    <w:rsid w:val="005421A3"/>
    <w:pPr>
      <w:numPr>
        <w:numId w:val="26"/>
      </w:numPr>
    </w:pPr>
  </w:style>
  <w:style w:type="numbering" w:customStyle="1" w:styleId="OpsommingnummerSWVPO2203">
    <w:name w:val="Opsomming nummer SWV PO 22.03"/>
    <w:uiPriority w:val="99"/>
    <w:semiHidden/>
    <w:rsid w:val="00C57F59"/>
    <w:pPr>
      <w:numPr>
        <w:numId w:val="14"/>
      </w:numPr>
    </w:pPr>
  </w:style>
  <w:style w:type="numbering" w:styleId="111111">
    <w:name w:val="Outline List 2"/>
    <w:basedOn w:val="Geenlijst"/>
    <w:uiPriority w:val="99"/>
    <w:semiHidden/>
    <w:rsid w:val="001D6A1E"/>
    <w:pPr>
      <w:numPr>
        <w:numId w:val="16"/>
      </w:numPr>
    </w:pPr>
  </w:style>
  <w:style w:type="numbering" w:styleId="1ai">
    <w:name w:val="Outline List 1"/>
    <w:basedOn w:val="Geenlijst"/>
    <w:uiPriority w:val="99"/>
    <w:semiHidden/>
    <w:rsid w:val="001D6A1E"/>
    <w:pPr>
      <w:numPr>
        <w:numId w:val="17"/>
      </w:numPr>
    </w:pPr>
  </w:style>
  <w:style w:type="numbering" w:styleId="Artikelsectie">
    <w:name w:val="Outline List 3"/>
    <w:basedOn w:val="Geenlijst"/>
    <w:uiPriority w:val="99"/>
    <w:semiHidden/>
    <w:rsid w:val="001D6A1E"/>
    <w:pPr>
      <w:numPr>
        <w:numId w:val="18"/>
      </w:numPr>
    </w:pPr>
  </w:style>
  <w:style w:type="table" w:styleId="Donkerelijst">
    <w:name w:val="Dark List"/>
    <w:basedOn w:val="Standaardtabel"/>
    <w:uiPriority w:val="99"/>
    <w:semiHidden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0F0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A1717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</w:style>
  <w:style w:type="table" w:styleId="Donkerelijst-accent1">
    <w:name w:val="Dark List Accent 1"/>
    <w:basedOn w:val="Standaardtabel"/>
    <w:uiPriority w:val="99"/>
    <w:semiHidden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555A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2A5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3F7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3F7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3F7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3F79" w:themeFill="accent1" w:themeFillShade="BF"/>
      </w:tcPr>
    </w:tblStylePr>
  </w:style>
  <w:style w:type="table" w:styleId="Donkerelijst-accent2">
    <w:name w:val="Dark List Accent 2"/>
    <w:basedOn w:val="Standaardtabel"/>
    <w:uiPriority w:val="99"/>
    <w:semiHidden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6AB2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A5512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0801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0801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801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801B" w:themeFill="accent2" w:themeFillShade="BF"/>
      </w:tcPr>
    </w:tblStylePr>
  </w:style>
  <w:style w:type="table" w:styleId="Donkerelijst-accent3">
    <w:name w:val="Dark List Accent 3"/>
    <w:basedOn w:val="Standaardtabel"/>
    <w:uiPriority w:val="99"/>
    <w:semiHidden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99A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B5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727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727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727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727F" w:themeFill="accent3" w:themeFillShade="BF"/>
      </w:tcPr>
    </w:tblStylePr>
  </w:style>
  <w:style w:type="table" w:styleId="Donkerelijst-accent4">
    <w:name w:val="Dark List Accent 4"/>
    <w:basedOn w:val="Standaardtabel"/>
    <w:uiPriority w:val="99"/>
    <w:semiHidden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2980A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4B05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7107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7107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7107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7107" w:themeFill="accent4" w:themeFillShade="BF"/>
      </w:tcPr>
    </w:tblStylePr>
  </w:style>
  <w:style w:type="table" w:styleId="Donkerelijst-accent5">
    <w:name w:val="Dark List Accent 5"/>
    <w:basedOn w:val="Standaardtabel"/>
    <w:uiPriority w:val="99"/>
    <w:semiHidden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2355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01A2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9274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9274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274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2740" w:themeFill="accent5" w:themeFillShade="BF"/>
      </w:tcPr>
    </w:tblStylePr>
  </w:style>
  <w:style w:type="table" w:styleId="Donkerelijst-accent6">
    <w:name w:val="Dark List Accent 6"/>
    <w:basedOn w:val="Standaardtabel"/>
    <w:uiPriority w:val="99"/>
    <w:semiHidden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235A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01A5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1277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1277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1277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12779" w:themeFill="accent6" w:themeFillShade="BF"/>
      </w:tcPr>
    </w:tblStylePr>
  </w:style>
  <w:style w:type="table" w:styleId="Gemiddeldraster1">
    <w:name w:val="Medium Grid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  <w:insideV w:val="single" w:sz="8" w:space="0" w:color="5D5356" w:themeColor="text1" w:themeTint="BF"/>
      </w:tblBorders>
    </w:tblPr>
    <w:tcPr>
      <w:shd w:val="clear" w:color="auto" w:fill="CBC4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535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Gemiddeldraster1-accent1">
    <w:name w:val="Medium Grid 1 Accent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5879C9" w:themeColor="accent1" w:themeTint="BF"/>
        <w:left w:val="single" w:sz="8" w:space="0" w:color="5879C9" w:themeColor="accent1" w:themeTint="BF"/>
        <w:bottom w:val="single" w:sz="8" w:space="0" w:color="5879C9" w:themeColor="accent1" w:themeTint="BF"/>
        <w:right w:val="single" w:sz="8" w:space="0" w:color="5879C9" w:themeColor="accent1" w:themeTint="BF"/>
        <w:insideH w:val="single" w:sz="8" w:space="0" w:color="5879C9" w:themeColor="accent1" w:themeTint="BF"/>
        <w:insideV w:val="single" w:sz="8" w:space="0" w:color="5879C9" w:themeColor="accent1" w:themeTint="BF"/>
      </w:tblBorders>
    </w:tblPr>
    <w:tcPr>
      <w:shd w:val="clear" w:color="auto" w:fill="C8D2E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879C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0A5DB" w:themeFill="accent1" w:themeFillTint="7F"/>
      </w:tcPr>
    </w:tblStylePr>
    <w:tblStylePr w:type="band1Horz">
      <w:tblPr/>
      <w:tcPr>
        <w:shd w:val="clear" w:color="auto" w:fill="90A5DB" w:themeFill="accent1" w:themeFillTint="7F"/>
      </w:tcPr>
    </w:tblStylePr>
  </w:style>
  <w:style w:type="table" w:styleId="Gemiddeldraster1-accent2">
    <w:name w:val="Medium Grid 1 Accent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7AD743" w:themeColor="accent2" w:themeTint="BF"/>
        <w:left w:val="single" w:sz="8" w:space="0" w:color="7AD743" w:themeColor="accent2" w:themeTint="BF"/>
        <w:bottom w:val="single" w:sz="8" w:space="0" w:color="7AD743" w:themeColor="accent2" w:themeTint="BF"/>
        <w:right w:val="single" w:sz="8" w:space="0" w:color="7AD743" w:themeColor="accent2" w:themeTint="BF"/>
        <w:insideH w:val="single" w:sz="8" w:space="0" w:color="7AD743" w:themeColor="accent2" w:themeTint="BF"/>
        <w:insideV w:val="single" w:sz="8" w:space="0" w:color="7AD743" w:themeColor="accent2" w:themeTint="BF"/>
      </w:tblBorders>
    </w:tblPr>
    <w:tcPr>
      <w:shd w:val="clear" w:color="auto" w:fill="D3F2C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AD743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E482" w:themeFill="accent2" w:themeFillTint="7F"/>
      </w:tcPr>
    </w:tblStylePr>
    <w:tblStylePr w:type="band1Horz">
      <w:tblPr/>
      <w:tcPr>
        <w:shd w:val="clear" w:color="auto" w:fill="A6E482" w:themeFill="accent2" w:themeFillTint="7F"/>
      </w:tcPr>
    </w:tblStylePr>
  </w:style>
  <w:style w:type="table" w:styleId="Gemiddeldraster1-accent3">
    <w:name w:val="Medium Grid 1 Accent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6C2D6" w:themeColor="accent3" w:themeTint="BF"/>
        <w:left w:val="single" w:sz="8" w:space="0" w:color="46C2D6" w:themeColor="accent3" w:themeTint="BF"/>
        <w:bottom w:val="single" w:sz="8" w:space="0" w:color="46C2D6" w:themeColor="accent3" w:themeTint="BF"/>
        <w:right w:val="single" w:sz="8" w:space="0" w:color="46C2D6" w:themeColor="accent3" w:themeTint="BF"/>
        <w:insideH w:val="single" w:sz="8" w:space="0" w:color="46C2D6" w:themeColor="accent3" w:themeTint="BF"/>
        <w:insideV w:val="single" w:sz="8" w:space="0" w:color="46C2D6" w:themeColor="accent3" w:themeTint="BF"/>
      </w:tblBorders>
    </w:tblPr>
    <w:tcPr>
      <w:shd w:val="clear" w:color="auto" w:fill="C1EAF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6C2D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4D6E3" w:themeFill="accent3" w:themeFillTint="7F"/>
      </w:tcPr>
    </w:tblStylePr>
    <w:tblStylePr w:type="band1Horz">
      <w:tblPr/>
      <w:tcPr>
        <w:shd w:val="clear" w:color="auto" w:fill="84D6E3" w:themeFill="accent3" w:themeFillTint="7F"/>
      </w:tcPr>
    </w:tblStylePr>
  </w:style>
  <w:style w:type="table" w:styleId="Gemiddeldraster1-accent4">
    <w:name w:val="Medium Grid 1 Accent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7B245" w:themeColor="accent4" w:themeTint="BF"/>
        <w:left w:val="single" w:sz="8" w:space="0" w:color="F7B245" w:themeColor="accent4" w:themeTint="BF"/>
        <w:bottom w:val="single" w:sz="8" w:space="0" w:color="F7B245" w:themeColor="accent4" w:themeTint="BF"/>
        <w:right w:val="single" w:sz="8" w:space="0" w:color="F7B245" w:themeColor="accent4" w:themeTint="BF"/>
        <w:insideH w:val="single" w:sz="8" w:space="0" w:color="F7B245" w:themeColor="accent4" w:themeTint="BF"/>
        <w:insideV w:val="single" w:sz="8" w:space="0" w:color="F7B245" w:themeColor="accent4" w:themeTint="BF"/>
      </w:tblBorders>
    </w:tblPr>
    <w:tcPr>
      <w:shd w:val="clear" w:color="auto" w:fill="FCE5C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B24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B83" w:themeFill="accent4" w:themeFillTint="7F"/>
      </w:tcPr>
    </w:tblStylePr>
    <w:tblStylePr w:type="band1Horz">
      <w:tblPr/>
      <w:tcPr>
        <w:shd w:val="clear" w:color="auto" w:fill="FACB83" w:themeFill="accent4" w:themeFillTint="7F"/>
      </w:tcPr>
    </w:tblStylePr>
  </w:style>
  <w:style w:type="table" w:styleId="Gemiddeldraster1-accent5">
    <w:name w:val="Medium Grid 1 Accent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8587A" w:themeColor="accent5" w:themeTint="BF"/>
        <w:left w:val="single" w:sz="8" w:space="0" w:color="C8587A" w:themeColor="accent5" w:themeTint="BF"/>
        <w:bottom w:val="single" w:sz="8" w:space="0" w:color="C8587A" w:themeColor="accent5" w:themeTint="BF"/>
        <w:right w:val="single" w:sz="8" w:space="0" w:color="C8587A" w:themeColor="accent5" w:themeTint="BF"/>
        <w:insideH w:val="single" w:sz="8" w:space="0" w:color="C8587A" w:themeColor="accent5" w:themeTint="BF"/>
        <w:insideV w:val="single" w:sz="8" w:space="0" w:color="C8587A" w:themeColor="accent5" w:themeTint="BF"/>
      </w:tblBorders>
    </w:tblPr>
    <w:tcPr>
      <w:shd w:val="clear" w:color="auto" w:fill="EDC8D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8587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90A6" w:themeFill="accent5" w:themeFillTint="7F"/>
      </w:tcPr>
    </w:tblStylePr>
    <w:tblStylePr w:type="band1Horz">
      <w:tblPr/>
      <w:tcPr>
        <w:shd w:val="clear" w:color="auto" w:fill="DA90A6" w:themeFill="accent5" w:themeFillTint="7F"/>
      </w:tcPr>
    </w:tblStylePr>
  </w:style>
  <w:style w:type="table" w:styleId="Gemiddeldraster1-accent6">
    <w:name w:val="Medium Grid 1 Accent 6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758C8" w:themeColor="accent6" w:themeTint="BF"/>
        <w:left w:val="single" w:sz="8" w:space="0" w:color="A758C8" w:themeColor="accent6" w:themeTint="BF"/>
        <w:bottom w:val="single" w:sz="8" w:space="0" w:color="A758C8" w:themeColor="accent6" w:themeTint="BF"/>
        <w:right w:val="single" w:sz="8" w:space="0" w:color="A758C8" w:themeColor="accent6" w:themeTint="BF"/>
        <w:insideH w:val="single" w:sz="8" w:space="0" w:color="A758C8" w:themeColor="accent6" w:themeTint="BF"/>
        <w:insideV w:val="single" w:sz="8" w:space="0" w:color="A758C8" w:themeColor="accent6" w:themeTint="BF"/>
      </w:tblBorders>
    </w:tblPr>
    <w:tcPr>
      <w:shd w:val="clear" w:color="auto" w:fill="E2C8ED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58C8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90DA" w:themeFill="accent6" w:themeFillTint="7F"/>
      </w:tcPr>
    </w:tblStylePr>
    <w:tblStylePr w:type="band1Horz">
      <w:tblPr/>
      <w:tcPr>
        <w:shd w:val="clear" w:color="auto" w:fill="C490DA" w:themeFill="accent6" w:themeFillTint="7F"/>
      </w:tcPr>
    </w:tblStylePr>
  </w:style>
  <w:style w:type="table" w:styleId="Gemiddeldraster2">
    <w:name w:val="Medium Grid 2"/>
    <w:basedOn w:val="Standaardtabel"/>
    <w:uiPriority w:val="99"/>
    <w:semiHidden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cPr>
      <w:shd w:val="clear" w:color="auto" w:fill="CBC4C6" w:themeFill="text1" w:themeFillTint="3F"/>
    </w:tcPr>
    <w:tblStylePr w:type="firstRow">
      <w:rPr>
        <w:b/>
        <w:bCs/>
        <w:color w:val="231F20" w:themeColor="text1"/>
      </w:rPr>
      <w:tblPr/>
      <w:tcPr>
        <w:shd w:val="clear" w:color="auto" w:fill="EAE7E8" w:themeFill="tex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FD1" w:themeFill="text1" w:themeFillTint="33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tcBorders>
          <w:insideH w:val="single" w:sz="6" w:space="0" w:color="231F20" w:themeColor="text1"/>
          <w:insideV w:val="single" w:sz="6" w:space="0" w:color="231F20" w:themeColor="text1"/>
        </w:tcBorders>
        <w:shd w:val="clear" w:color="auto" w:fill="97898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99"/>
    <w:semiHidden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3555A3" w:themeColor="accent1"/>
        <w:left w:val="single" w:sz="8" w:space="0" w:color="3555A3" w:themeColor="accent1"/>
        <w:bottom w:val="single" w:sz="8" w:space="0" w:color="3555A3" w:themeColor="accent1"/>
        <w:right w:val="single" w:sz="8" w:space="0" w:color="3555A3" w:themeColor="accent1"/>
        <w:insideH w:val="single" w:sz="8" w:space="0" w:color="3555A3" w:themeColor="accent1"/>
        <w:insideV w:val="single" w:sz="8" w:space="0" w:color="3555A3" w:themeColor="accent1"/>
      </w:tblBorders>
    </w:tblPr>
    <w:tcPr>
      <w:shd w:val="clear" w:color="auto" w:fill="C8D2ED" w:themeFill="accent1" w:themeFillTint="3F"/>
    </w:tcPr>
    <w:tblStylePr w:type="firstRow">
      <w:rPr>
        <w:b/>
        <w:bCs/>
        <w:color w:val="231F20" w:themeColor="text1"/>
      </w:rPr>
      <w:tblPr/>
      <w:tcPr>
        <w:shd w:val="clear" w:color="auto" w:fill="E9EDF8" w:themeFill="accen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DBF0" w:themeFill="accent1" w:themeFillTint="33"/>
      </w:tcPr>
    </w:tblStylePr>
    <w:tblStylePr w:type="band1Vert">
      <w:tblPr/>
      <w:tcPr>
        <w:shd w:val="clear" w:color="auto" w:fill="90A5DB" w:themeFill="accent1" w:themeFillTint="7F"/>
      </w:tcPr>
    </w:tblStylePr>
    <w:tblStylePr w:type="band1Horz">
      <w:tblPr/>
      <w:tcPr>
        <w:tcBorders>
          <w:insideH w:val="single" w:sz="6" w:space="0" w:color="3555A3" w:themeColor="accent1"/>
          <w:insideV w:val="single" w:sz="6" w:space="0" w:color="3555A3" w:themeColor="accent1"/>
        </w:tcBorders>
        <w:shd w:val="clear" w:color="auto" w:fill="90A5D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99"/>
    <w:semiHidden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6AB24" w:themeColor="accent2"/>
        <w:left w:val="single" w:sz="8" w:space="0" w:color="56AB24" w:themeColor="accent2"/>
        <w:bottom w:val="single" w:sz="8" w:space="0" w:color="56AB24" w:themeColor="accent2"/>
        <w:right w:val="single" w:sz="8" w:space="0" w:color="56AB24" w:themeColor="accent2"/>
        <w:insideH w:val="single" w:sz="8" w:space="0" w:color="56AB24" w:themeColor="accent2"/>
        <w:insideV w:val="single" w:sz="8" w:space="0" w:color="56AB24" w:themeColor="accent2"/>
      </w:tblBorders>
    </w:tblPr>
    <w:tcPr>
      <w:shd w:val="clear" w:color="auto" w:fill="D3F2C1" w:themeFill="accent2" w:themeFillTint="3F"/>
    </w:tcPr>
    <w:tblStylePr w:type="firstRow">
      <w:rPr>
        <w:b/>
        <w:bCs/>
        <w:color w:val="231F20" w:themeColor="text1"/>
      </w:rPr>
      <w:tblPr/>
      <w:tcPr>
        <w:shd w:val="clear" w:color="auto" w:fill="EDF9E6" w:themeFill="accent2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4CC" w:themeFill="accent2" w:themeFillTint="33"/>
      </w:tcPr>
    </w:tblStylePr>
    <w:tblStylePr w:type="band1Vert">
      <w:tblPr/>
      <w:tcPr>
        <w:shd w:val="clear" w:color="auto" w:fill="A6E482" w:themeFill="accent2" w:themeFillTint="7F"/>
      </w:tcPr>
    </w:tblStylePr>
    <w:tblStylePr w:type="band1Horz">
      <w:tblPr/>
      <w:tcPr>
        <w:tcBorders>
          <w:insideH w:val="single" w:sz="6" w:space="0" w:color="56AB24" w:themeColor="accent2"/>
          <w:insideV w:val="single" w:sz="6" w:space="0" w:color="56AB24" w:themeColor="accent2"/>
        </w:tcBorders>
        <w:shd w:val="clear" w:color="auto" w:fill="A6E48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99"/>
    <w:semiHidden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2699AB" w:themeColor="accent3"/>
        <w:left w:val="single" w:sz="8" w:space="0" w:color="2699AB" w:themeColor="accent3"/>
        <w:bottom w:val="single" w:sz="8" w:space="0" w:color="2699AB" w:themeColor="accent3"/>
        <w:right w:val="single" w:sz="8" w:space="0" w:color="2699AB" w:themeColor="accent3"/>
        <w:insideH w:val="single" w:sz="8" w:space="0" w:color="2699AB" w:themeColor="accent3"/>
        <w:insideV w:val="single" w:sz="8" w:space="0" w:color="2699AB" w:themeColor="accent3"/>
      </w:tblBorders>
    </w:tblPr>
    <w:tcPr>
      <w:shd w:val="clear" w:color="auto" w:fill="C1EAF1" w:themeFill="accent3" w:themeFillTint="3F"/>
    </w:tcPr>
    <w:tblStylePr w:type="firstRow">
      <w:rPr>
        <w:b/>
        <w:bCs/>
        <w:color w:val="231F20" w:themeColor="text1"/>
      </w:rPr>
      <w:tblPr/>
      <w:tcPr>
        <w:shd w:val="clear" w:color="auto" w:fill="E6F7F9" w:themeFill="accent3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EEF4" w:themeFill="accent3" w:themeFillTint="33"/>
      </w:tcPr>
    </w:tblStylePr>
    <w:tblStylePr w:type="band1Vert">
      <w:tblPr/>
      <w:tcPr>
        <w:shd w:val="clear" w:color="auto" w:fill="84D6E3" w:themeFill="accent3" w:themeFillTint="7F"/>
      </w:tcPr>
    </w:tblStylePr>
    <w:tblStylePr w:type="band1Horz">
      <w:tblPr/>
      <w:tcPr>
        <w:tcBorders>
          <w:insideH w:val="single" w:sz="6" w:space="0" w:color="2699AB" w:themeColor="accent3"/>
          <w:insideV w:val="single" w:sz="6" w:space="0" w:color="2699AB" w:themeColor="accent3"/>
        </w:tcBorders>
        <w:shd w:val="clear" w:color="auto" w:fill="84D6E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99"/>
    <w:semiHidden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980A" w:themeColor="accent4"/>
        <w:left w:val="single" w:sz="8" w:space="0" w:color="F2980A" w:themeColor="accent4"/>
        <w:bottom w:val="single" w:sz="8" w:space="0" w:color="F2980A" w:themeColor="accent4"/>
        <w:right w:val="single" w:sz="8" w:space="0" w:color="F2980A" w:themeColor="accent4"/>
        <w:insideH w:val="single" w:sz="8" w:space="0" w:color="F2980A" w:themeColor="accent4"/>
        <w:insideV w:val="single" w:sz="8" w:space="0" w:color="F2980A" w:themeColor="accent4"/>
      </w:tblBorders>
    </w:tblPr>
    <w:tcPr>
      <w:shd w:val="clear" w:color="auto" w:fill="FCE5C1" w:themeFill="accent4" w:themeFillTint="3F"/>
    </w:tcPr>
    <w:tblStylePr w:type="firstRow">
      <w:rPr>
        <w:b/>
        <w:bCs/>
        <w:color w:val="231F20" w:themeColor="text1"/>
      </w:rPr>
      <w:tblPr/>
      <w:tcPr>
        <w:shd w:val="clear" w:color="auto" w:fill="FEF4E6" w:themeFill="accent4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ACD" w:themeFill="accent4" w:themeFillTint="33"/>
      </w:tcPr>
    </w:tblStylePr>
    <w:tblStylePr w:type="band1Vert">
      <w:tblPr/>
      <w:tcPr>
        <w:shd w:val="clear" w:color="auto" w:fill="FACB83" w:themeFill="accent4" w:themeFillTint="7F"/>
      </w:tcPr>
    </w:tblStylePr>
    <w:tblStylePr w:type="band1Horz">
      <w:tblPr/>
      <w:tcPr>
        <w:tcBorders>
          <w:insideH w:val="single" w:sz="6" w:space="0" w:color="F2980A" w:themeColor="accent4"/>
          <w:insideV w:val="single" w:sz="6" w:space="0" w:color="F2980A" w:themeColor="accent4"/>
        </w:tcBorders>
        <w:shd w:val="clear" w:color="auto" w:fill="FACB83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99"/>
    <w:semiHidden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23556" w:themeColor="accent5"/>
        <w:left w:val="single" w:sz="8" w:space="0" w:color="A23556" w:themeColor="accent5"/>
        <w:bottom w:val="single" w:sz="8" w:space="0" w:color="A23556" w:themeColor="accent5"/>
        <w:right w:val="single" w:sz="8" w:space="0" w:color="A23556" w:themeColor="accent5"/>
        <w:insideH w:val="single" w:sz="8" w:space="0" w:color="A23556" w:themeColor="accent5"/>
        <w:insideV w:val="single" w:sz="8" w:space="0" w:color="A23556" w:themeColor="accent5"/>
      </w:tblBorders>
    </w:tblPr>
    <w:tcPr>
      <w:shd w:val="clear" w:color="auto" w:fill="EDC8D3" w:themeFill="accent5" w:themeFillTint="3F"/>
    </w:tcPr>
    <w:tblStylePr w:type="firstRow">
      <w:rPr>
        <w:b/>
        <w:bCs/>
        <w:color w:val="231F20" w:themeColor="text1"/>
      </w:rPr>
      <w:tblPr/>
      <w:tcPr>
        <w:shd w:val="clear" w:color="auto" w:fill="F8E9ED" w:themeFill="accent5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D2DB" w:themeFill="accent5" w:themeFillTint="33"/>
      </w:tcPr>
    </w:tblStylePr>
    <w:tblStylePr w:type="band1Vert">
      <w:tblPr/>
      <w:tcPr>
        <w:shd w:val="clear" w:color="auto" w:fill="DA90A6" w:themeFill="accent5" w:themeFillTint="7F"/>
      </w:tcPr>
    </w:tblStylePr>
    <w:tblStylePr w:type="band1Horz">
      <w:tblPr/>
      <w:tcPr>
        <w:tcBorders>
          <w:insideH w:val="single" w:sz="6" w:space="0" w:color="A23556" w:themeColor="accent5"/>
          <w:insideV w:val="single" w:sz="6" w:space="0" w:color="A23556" w:themeColor="accent5"/>
        </w:tcBorders>
        <w:shd w:val="clear" w:color="auto" w:fill="DA90A6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99"/>
    <w:semiHidden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235A2" w:themeColor="accent6"/>
        <w:left w:val="single" w:sz="8" w:space="0" w:color="8235A2" w:themeColor="accent6"/>
        <w:bottom w:val="single" w:sz="8" w:space="0" w:color="8235A2" w:themeColor="accent6"/>
        <w:right w:val="single" w:sz="8" w:space="0" w:color="8235A2" w:themeColor="accent6"/>
        <w:insideH w:val="single" w:sz="8" w:space="0" w:color="8235A2" w:themeColor="accent6"/>
        <w:insideV w:val="single" w:sz="8" w:space="0" w:color="8235A2" w:themeColor="accent6"/>
      </w:tblBorders>
    </w:tblPr>
    <w:tcPr>
      <w:shd w:val="clear" w:color="auto" w:fill="E2C8ED" w:themeFill="accent6" w:themeFillTint="3F"/>
    </w:tcPr>
    <w:tblStylePr w:type="firstRow">
      <w:rPr>
        <w:b/>
        <w:bCs/>
        <w:color w:val="231F20" w:themeColor="text1"/>
      </w:rPr>
      <w:tblPr/>
      <w:tcPr>
        <w:shd w:val="clear" w:color="auto" w:fill="F3E9F8" w:themeFill="accent6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D2F0" w:themeFill="accent6" w:themeFillTint="33"/>
      </w:tcPr>
    </w:tblStylePr>
    <w:tblStylePr w:type="band1Vert">
      <w:tblPr/>
      <w:tcPr>
        <w:shd w:val="clear" w:color="auto" w:fill="C490DA" w:themeFill="accent6" w:themeFillTint="7F"/>
      </w:tcPr>
    </w:tblStylePr>
    <w:tblStylePr w:type="band1Horz">
      <w:tblPr/>
      <w:tcPr>
        <w:tcBorders>
          <w:insideH w:val="single" w:sz="6" w:space="0" w:color="8235A2" w:themeColor="accent6"/>
          <w:insideV w:val="single" w:sz="6" w:space="0" w:color="8235A2" w:themeColor="accent6"/>
        </w:tcBorders>
        <w:shd w:val="clear" w:color="auto" w:fill="C490D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C4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898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898C" w:themeFill="text1" w:themeFillTint="7F"/>
      </w:tcPr>
    </w:tblStylePr>
  </w:style>
  <w:style w:type="table" w:styleId="Gemiddeldraster3-accent1">
    <w:name w:val="Medium Grid 3 Accent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8D2E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555A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555A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555A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555A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0A5D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0A5DB" w:themeFill="accent1" w:themeFillTint="7F"/>
      </w:tcPr>
    </w:tblStylePr>
  </w:style>
  <w:style w:type="table" w:styleId="Gemiddeldraster3-accent2">
    <w:name w:val="Medium Grid 3 Accent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F2C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6AB2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6AB2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6AB2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6AB2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E48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E482" w:themeFill="accent2" w:themeFillTint="7F"/>
      </w:tcPr>
    </w:tblStylePr>
  </w:style>
  <w:style w:type="table" w:styleId="Gemiddeldraster3-accent3">
    <w:name w:val="Medium Grid 3 Accent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1EAF1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99A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99A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99A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99A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4D6E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4D6E3" w:themeFill="accent3" w:themeFillTint="7F"/>
      </w:tcPr>
    </w:tblStylePr>
  </w:style>
  <w:style w:type="table" w:styleId="Gemiddeldraster3-accent4">
    <w:name w:val="Medium Grid 3 Accent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5C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980A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980A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980A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980A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CB83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CB83" w:themeFill="accent4" w:themeFillTint="7F"/>
      </w:tcPr>
    </w:tblStylePr>
  </w:style>
  <w:style w:type="table" w:styleId="Gemiddeldraster3-accent5">
    <w:name w:val="Medium Grid 3 Accent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C8D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2355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2355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2355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2355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A90A6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A90A6" w:themeFill="accent5" w:themeFillTint="7F"/>
      </w:tcPr>
    </w:tblStylePr>
  </w:style>
  <w:style w:type="table" w:styleId="Gemiddeldraster3-accent6">
    <w:name w:val="Medium Grid 3 Accent 6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C8ED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235A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235A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235A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235A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90D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90DA" w:themeFill="accent6" w:themeFillTint="7F"/>
      </w:tcPr>
    </w:tblStylePr>
  </w:style>
  <w:style w:type="table" w:styleId="Gemiddeldearcering1">
    <w:name w:val="Medium Shading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C4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5879C9" w:themeColor="accent1" w:themeTint="BF"/>
        <w:left w:val="single" w:sz="8" w:space="0" w:color="5879C9" w:themeColor="accent1" w:themeTint="BF"/>
        <w:bottom w:val="single" w:sz="8" w:space="0" w:color="5879C9" w:themeColor="accent1" w:themeTint="BF"/>
        <w:right w:val="single" w:sz="8" w:space="0" w:color="5879C9" w:themeColor="accent1" w:themeTint="BF"/>
        <w:insideH w:val="single" w:sz="8" w:space="0" w:color="5879C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879C9" w:themeColor="accent1" w:themeTint="BF"/>
          <w:left w:val="single" w:sz="8" w:space="0" w:color="5879C9" w:themeColor="accent1" w:themeTint="BF"/>
          <w:bottom w:val="single" w:sz="8" w:space="0" w:color="5879C9" w:themeColor="accent1" w:themeTint="BF"/>
          <w:right w:val="single" w:sz="8" w:space="0" w:color="5879C9" w:themeColor="accent1" w:themeTint="BF"/>
          <w:insideH w:val="nil"/>
          <w:insideV w:val="nil"/>
        </w:tcBorders>
        <w:shd w:val="clear" w:color="auto" w:fill="3555A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79C9" w:themeColor="accent1" w:themeTint="BF"/>
          <w:left w:val="single" w:sz="8" w:space="0" w:color="5879C9" w:themeColor="accent1" w:themeTint="BF"/>
          <w:bottom w:val="single" w:sz="8" w:space="0" w:color="5879C9" w:themeColor="accent1" w:themeTint="BF"/>
          <w:right w:val="single" w:sz="8" w:space="0" w:color="5879C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2E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8D2E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7AD743" w:themeColor="accent2" w:themeTint="BF"/>
        <w:left w:val="single" w:sz="8" w:space="0" w:color="7AD743" w:themeColor="accent2" w:themeTint="BF"/>
        <w:bottom w:val="single" w:sz="8" w:space="0" w:color="7AD743" w:themeColor="accent2" w:themeTint="BF"/>
        <w:right w:val="single" w:sz="8" w:space="0" w:color="7AD743" w:themeColor="accent2" w:themeTint="BF"/>
        <w:insideH w:val="single" w:sz="8" w:space="0" w:color="7AD743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AD743" w:themeColor="accent2" w:themeTint="BF"/>
          <w:left w:val="single" w:sz="8" w:space="0" w:color="7AD743" w:themeColor="accent2" w:themeTint="BF"/>
          <w:bottom w:val="single" w:sz="8" w:space="0" w:color="7AD743" w:themeColor="accent2" w:themeTint="BF"/>
          <w:right w:val="single" w:sz="8" w:space="0" w:color="7AD743" w:themeColor="accent2" w:themeTint="BF"/>
          <w:insideH w:val="nil"/>
          <w:insideV w:val="nil"/>
        </w:tcBorders>
        <w:shd w:val="clear" w:color="auto" w:fill="56AB2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D743" w:themeColor="accent2" w:themeTint="BF"/>
          <w:left w:val="single" w:sz="8" w:space="0" w:color="7AD743" w:themeColor="accent2" w:themeTint="BF"/>
          <w:bottom w:val="single" w:sz="8" w:space="0" w:color="7AD743" w:themeColor="accent2" w:themeTint="BF"/>
          <w:right w:val="single" w:sz="8" w:space="0" w:color="7AD743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2C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F2C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6C2D6" w:themeColor="accent3" w:themeTint="BF"/>
        <w:left w:val="single" w:sz="8" w:space="0" w:color="46C2D6" w:themeColor="accent3" w:themeTint="BF"/>
        <w:bottom w:val="single" w:sz="8" w:space="0" w:color="46C2D6" w:themeColor="accent3" w:themeTint="BF"/>
        <w:right w:val="single" w:sz="8" w:space="0" w:color="46C2D6" w:themeColor="accent3" w:themeTint="BF"/>
        <w:insideH w:val="single" w:sz="8" w:space="0" w:color="46C2D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6C2D6" w:themeColor="accent3" w:themeTint="BF"/>
          <w:left w:val="single" w:sz="8" w:space="0" w:color="46C2D6" w:themeColor="accent3" w:themeTint="BF"/>
          <w:bottom w:val="single" w:sz="8" w:space="0" w:color="46C2D6" w:themeColor="accent3" w:themeTint="BF"/>
          <w:right w:val="single" w:sz="8" w:space="0" w:color="46C2D6" w:themeColor="accent3" w:themeTint="BF"/>
          <w:insideH w:val="nil"/>
          <w:insideV w:val="nil"/>
        </w:tcBorders>
        <w:shd w:val="clear" w:color="auto" w:fill="2699A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6C2D6" w:themeColor="accent3" w:themeTint="BF"/>
          <w:left w:val="single" w:sz="8" w:space="0" w:color="46C2D6" w:themeColor="accent3" w:themeTint="BF"/>
          <w:bottom w:val="single" w:sz="8" w:space="0" w:color="46C2D6" w:themeColor="accent3" w:themeTint="BF"/>
          <w:right w:val="single" w:sz="8" w:space="0" w:color="46C2D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AF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1EAF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7B245" w:themeColor="accent4" w:themeTint="BF"/>
        <w:left w:val="single" w:sz="8" w:space="0" w:color="F7B245" w:themeColor="accent4" w:themeTint="BF"/>
        <w:bottom w:val="single" w:sz="8" w:space="0" w:color="F7B245" w:themeColor="accent4" w:themeTint="BF"/>
        <w:right w:val="single" w:sz="8" w:space="0" w:color="F7B245" w:themeColor="accent4" w:themeTint="BF"/>
        <w:insideH w:val="single" w:sz="8" w:space="0" w:color="F7B24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B245" w:themeColor="accent4" w:themeTint="BF"/>
          <w:left w:val="single" w:sz="8" w:space="0" w:color="F7B245" w:themeColor="accent4" w:themeTint="BF"/>
          <w:bottom w:val="single" w:sz="8" w:space="0" w:color="F7B245" w:themeColor="accent4" w:themeTint="BF"/>
          <w:right w:val="single" w:sz="8" w:space="0" w:color="F7B245" w:themeColor="accent4" w:themeTint="BF"/>
          <w:insideH w:val="nil"/>
          <w:insideV w:val="nil"/>
        </w:tcBorders>
        <w:shd w:val="clear" w:color="auto" w:fill="F2980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B245" w:themeColor="accent4" w:themeTint="BF"/>
          <w:left w:val="single" w:sz="8" w:space="0" w:color="F7B245" w:themeColor="accent4" w:themeTint="BF"/>
          <w:bottom w:val="single" w:sz="8" w:space="0" w:color="F7B245" w:themeColor="accent4" w:themeTint="BF"/>
          <w:right w:val="single" w:sz="8" w:space="0" w:color="F7B24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5C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5C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8587A" w:themeColor="accent5" w:themeTint="BF"/>
        <w:left w:val="single" w:sz="8" w:space="0" w:color="C8587A" w:themeColor="accent5" w:themeTint="BF"/>
        <w:bottom w:val="single" w:sz="8" w:space="0" w:color="C8587A" w:themeColor="accent5" w:themeTint="BF"/>
        <w:right w:val="single" w:sz="8" w:space="0" w:color="C8587A" w:themeColor="accent5" w:themeTint="BF"/>
        <w:insideH w:val="single" w:sz="8" w:space="0" w:color="C8587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8587A" w:themeColor="accent5" w:themeTint="BF"/>
          <w:left w:val="single" w:sz="8" w:space="0" w:color="C8587A" w:themeColor="accent5" w:themeTint="BF"/>
          <w:bottom w:val="single" w:sz="8" w:space="0" w:color="C8587A" w:themeColor="accent5" w:themeTint="BF"/>
          <w:right w:val="single" w:sz="8" w:space="0" w:color="C8587A" w:themeColor="accent5" w:themeTint="BF"/>
          <w:insideH w:val="nil"/>
          <w:insideV w:val="nil"/>
        </w:tcBorders>
        <w:shd w:val="clear" w:color="auto" w:fill="A2355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587A" w:themeColor="accent5" w:themeTint="BF"/>
          <w:left w:val="single" w:sz="8" w:space="0" w:color="C8587A" w:themeColor="accent5" w:themeTint="BF"/>
          <w:bottom w:val="single" w:sz="8" w:space="0" w:color="C8587A" w:themeColor="accent5" w:themeTint="BF"/>
          <w:right w:val="single" w:sz="8" w:space="0" w:color="C8587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8D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C8D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758C8" w:themeColor="accent6" w:themeTint="BF"/>
        <w:left w:val="single" w:sz="8" w:space="0" w:color="A758C8" w:themeColor="accent6" w:themeTint="BF"/>
        <w:bottom w:val="single" w:sz="8" w:space="0" w:color="A758C8" w:themeColor="accent6" w:themeTint="BF"/>
        <w:right w:val="single" w:sz="8" w:space="0" w:color="A758C8" w:themeColor="accent6" w:themeTint="BF"/>
        <w:insideH w:val="single" w:sz="8" w:space="0" w:color="A758C8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58C8" w:themeColor="accent6" w:themeTint="BF"/>
          <w:left w:val="single" w:sz="8" w:space="0" w:color="A758C8" w:themeColor="accent6" w:themeTint="BF"/>
          <w:bottom w:val="single" w:sz="8" w:space="0" w:color="A758C8" w:themeColor="accent6" w:themeTint="BF"/>
          <w:right w:val="single" w:sz="8" w:space="0" w:color="A758C8" w:themeColor="accent6" w:themeTint="BF"/>
          <w:insideH w:val="nil"/>
          <w:insideV w:val="nil"/>
        </w:tcBorders>
        <w:shd w:val="clear" w:color="auto" w:fill="8235A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58C8" w:themeColor="accent6" w:themeTint="BF"/>
          <w:left w:val="single" w:sz="8" w:space="0" w:color="A758C8" w:themeColor="accent6" w:themeTint="BF"/>
          <w:bottom w:val="single" w:sz="8" w:space="0" w:color="A758C8" w:themeColor="accent6" w:themeTint="BF"/>
          <w:right w:val="single" w:sz="8" w:space="0" w:color="A758C8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C8ED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C8ED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555A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555A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555A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6AB2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6AB2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6AB2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99A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99A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99A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980A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980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980A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2355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2355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2355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235A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235A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235A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31F2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shd w:val="clear" w:color="auto" w:fill="CBC4C6" w:themeFill="text1" w:themeFillTint="3F"/>
      </w:tcPr>
    </w:tblStylePr>
  </w:style>
  <w:style w:type="table" w:styleId="Gemiddeldelijst1-accent1">
    <w:name w:val="Medium List 1 Accent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3555A3" w:themeColor="accent1"/>
        <w:bottom w:val="single" w:sz="8" w:space="0" w:color="3555A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555A3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3555A3" w:themeColor="accent1"/>
          <w:bottom w:val="single" w:sz="8" w:space="0" w:color="3555A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555A3" w:themeColor="accent1"/>
          <w:bottom w:val="single" w:sz="8" w:space="0" w:color="3555A3" w:themeColor="accent1"/>
        </w:tcBorders>
      </w:tcPr>
    </w:tblStylePr>
    <w:tblStylePr w:type="band1Vert">
      <w:tblPr/>
      <w:tcPr>
        <w:shd w:val="clear" w:color="auto" w:fill="C8D2ED" w:themeFill="accent1" w:themeFillTint="3F"/>
      </w:tcPr>
    </w:tblStylePr>
    <w:tblStylePr w:type="band1Horz">
      <w:tblPr/>
      <w:tcPr>
        <w:shd w:val="clear" w:color="auto" w:fill="C8D2ED" w:themeFill="accent1" w:themeFillTint="3F"/>
      </w:tcPr>
    </w:tblStylePr>
  </w:style>
  <w:style w:type="table" w:styleId="Gemiddeldelijst1-accent2">
    <w:name w:val="Medium List 1 Accent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56AB24" w:themeColor="accent2"/>
        <w:bottom w:val="single" w:sz="8" w:space="0" w:color="56AB2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6AB24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6AB24" w:themeColor="accent2"/>
          <w:bottom w:val="single" w:sz="8" w:space="0" w:color="56AB2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6AB24" w:themeColor="accent2"/>
          <w:bottom w:val="single" w:sz="8" w:space="0" w:color="56AB24" w:themeColor="accent2"/>
        </w:tcBorders>
      </w:tcPr>
    </w:tblStylePr>
    <w:tblStylePr w:type="band1Vert">
      <w:tblPr/>
      <w:tcPr>
        <w:shd w:val="clear" w:color="auto" w:fill="D3F2C1" w:themeFill="accent2" w:themeFillTint="3F"/>
      </w:tcPr>
    </w:tblStylePr>
    <w:tblStylePr w:type="band1Horz">
      <w:tblPr/>
      <w:tcPr>
        <w:shd w:val="clear" w:color="auto" w:fill="D3F2C1" w:themeFill="accent2" w:themeFillTint="3F"/>
      </w:tcPr>
    </w:tblStylePr>
  </w:style>
  <w:style w:type="table" w:styleId="Gemiddeldelijst1-accent3">
    <w:name w:val="Medium List 1 Accent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2699AB" w:themeColor="accent3"/>
        <w:bottom w:val="single" w:sz="8" w:space="0" w:color="2699A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99AB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2699AB" w:themeColor="accent3"/>
          <w:bottom w:val="single" w:sz="8" w:space="0" w:color="2699A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99AB" w:themeColor="accent3"/>
          <w:bottom w:val="single" w:sz="8" w:space="0" w:color="2699AB" w:themeColor="accent3"/>
        </w:tcBorders>
      </w:tcPr>
    </w:tblStylePr>
    <w:tblStylePr w:type="band1Vert">
      <w:tblPr/>
      <w:tcPr>
        <w:shd w:val="clear" w:color="auto" w:fill="C1EAF1" w:themeFill="accent3" w:themeFillTint="3F"/>
      </w:tcPr>
    </w:tblStylePr>
    <w:tblStylePr w:type="band1Horz">
      <w:tblPr/>
      <w:tcPr>
        <w:shd w:val="clear" w:color="auto" w:fill="C1EAF1" w:themeFill="accent3" w:themeFillTint="3F"/>
      </w:tcPr>
    </w:tblStylePr>
  </w:style>
  <w:style w:type="table" w:styleId="Gemiddeldelijst1-accent4">
    <w:name w:val="Medium List 1 Accent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980A" w:themeColor="accent4"/>
        <w:bottom w:val="single" w:sz="8" w:space="0" w:color="F2980A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980A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2980A" w:themeColor="accent4"/>
          <w:bottom w:val="single" w:sz="8" w:space="0" w:color="F2980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980A" w:themeColor="accent4"/>
          <w:bottom w:val="single" w:sz="8" w:space="0" w:color="F2980A" w:themeColor="accent4"/>
        </w:tcBorders>
      </w:tcPr>
    </w:tblStylePr>
    <w:tblStylePr w:type="band1Vert">
      <w:tblPr/>
      <w:tcPr>
        <w:shd w:val="clear" w:color="auto" w:fill="FCE5C1" w:themeFill="accent4" w:themeFillTint="3F"/>
      </w:tcPr>
    </w:tblStylePr>
    <w:tblStylePr w:type="band1Horz">
      <w:tblPr/>
      <w:tcPr>
        <w:shd w:val="clear" w:color="auto" w:fill="FCE5C1" w:themeFill="accent4" w:themeFillTint="3F"/>
      </w:tcPr>
    </w:tblStylePr>
  </w:style>
  <w:style w:type="table" w:styleId="Gemiddeldelijst1-accent5">
    <w:name w:val="Medium List 1 Accent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23556" w:themeColor="accent5"/>
        <w:bottom w:val="single" w:sz="8" w:space="0" w:color="A2355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23556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A23556" w:themeColor="accent5"/>
          <w:bottom w:val="single" w:sz="8" w:space="0" w:color="A2355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23556" w:themeColor="accent5"/>
          <w:bottom w:val="single" w:sz="8" w:space="0" w:color="A23556" w:themeColor="accent5"/>
        </w:tcBorders>
      </w:tcPr>
    </w:tblStylePr>
    <w:tblStylePr w:type="band1Vert">
      <w:tblPr/>
      <w:tcPr>
        <w:shd w:val="clear" w:color="auto" w:fill="EDC8D3" w:themeFill="accent5" w:themeFillTint="3F"/>
      </w:tcPr>
    </w:tblStylePr>
    <w:tblStylePr w:type="band1Horz">
      <w:tblPr/>
      <w:tcPr>
        <w:shd w:val="clear" w:color="auto" w:fill="EDC8D3" w:themeFill="accent5" w:themeFillTint="3F"/>
      </w:tcPr>
    </w:tblStylePr>
  </w:style>
  <w:style w:type="table" w:styleId="Gemiddeldelijst1-accent6">
    <w:name w:val="Medium List 1 Accent 6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8235A2" w:themeColor="accent6"/>
        <w:bottom w:val="single" w:sz="8" w:space="0" w:color="8235A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235A2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235A2" w:themeColor="accent6"/>
          <w:bottom w:val="single" w:sz="8" w:space="0" w:color="8235A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235A2" w:themeColor="accent6"/>
          <w:bottom w:val="single" w:sz="8" w:space="0" w:color="8235A2" w:themeColor="accent6"/>
        </w:tcBorders>
      </w:tcPr>
    </w:tblStylePr>
    <w:tblStylePr w:type="band1Vert">
      <w:tblPr/>
      <w:tcPr>
        <w:shd w:val="clear" w:color="auto" w:fill="E2C8ED" w:themeFill="accent6" w:themeFillTint="3F"/>
      </w:tcPr>
    </w:tblStylePr>
    <w:tblStylePr w:type="band1Horz">
      <w:tblPr/>
      <w:tcPr>
        <w:shd w:val="clear" w:color="auto" w:fill="E2C8ED" w:themeFill="accent6" w:themeFillTint="3F"/>
      </w:tcPr>
    </w:tblStylePr>
  </w:style>
  <w:style w:type="table" w:styleId="Gemiddeldelijst2">
    <w:name w:val="Medium List 2"/>
    <w:basedOn w:val="Standaardtabel"/>
    <w:uiPriority w:val="99"/>
    <w:semiHidden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31F2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31F2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31F2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C4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99"/>
    <w:semiHidden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3555A3" w:themeColor="accent1"/>
        <w:left w:val="single" w:sz="8" w:space="0" w:color="3555A3" w:themeColor="accent1"/>
        <w:bottom w:val="single" w:sz="8" w:space="0" w:color="3555A3" w:themeColor="accent1"/>
        <w:right w:val="single" w:sz="8" w:space="0" w:color="3555A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555A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555A3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555A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555A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8D2E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8D2E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99"/>
    <w:semiHidden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6AB24" w:themeColor="accent2"/>
        <w:left w:val="single" w:sz="8" w:space="0" w:color="56AB24" w:themeColor="accent2"/>
        <w:bottom w:val="single" w:sz="8" w:space="0" w:color="56AB24" w:themeColor="accent2"/>
        <w:right w:val="single" w:sz="8" w:space="0" w:color="56AB2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6AB2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6AB24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6AB2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6AB2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F2C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F2C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99"/>
    <w:semiHidden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2699AB" w:themeColor="accent3"/>
        <w:left w:val="single" w:sz="8" w:space="0" w:color="2699AB" w:themeColor="accent3"/>
        <w:bottom w:val="single" w:sz="8" w:space="0" w:color="2699AB" w:themeColor="accent3"/>
        <w:right w:val="single" w:sz="8" w:space="0" w:color="2699A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99A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699A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99A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99A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1EAF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1EAF1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99"/>
    <w:semiHidden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980A" w:themeColor="accent4"/>
        <w:left w:val="single" w:sz="8" w:space="0" w:color="F2980A" w:themeColor="accent4"/>
        <w:bottom w:val="single" w:sz="8" w:space="0" w:color="F2980A" w:themeColor="accent4"/>
        <w:right w:val="single" w:sz="8" w:space="0" w:color="F2980A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980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980A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980A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980A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5C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5C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99"/>
    <w:semiHidden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23556" w:themeColor="accent5"/>
        <w:left w:val="single" w:sz="8" w:space="0" w:color="A23556" w:themeColor="accent5"/>
        <w:bottom w:val="single" w:sz="8" w:space="0" w:color="A23556" w:themeColor="accent5"/>
        <w:right w:val="single" w:sz="8" w:space="0" w:color="A2355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2355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2355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2355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2355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8D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C8D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99"/>
    <w:semiHidden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235A2" w:themeColor="accent6"/>
        <w:left w:val="single" w:sz="8" w:space="0" w:color="8235A2" w:themeColor="accent6"/>
        <w:bottom w:val="single" w:sz="8" w:space="0" w:color="8235A2" w:themeColor="accent6"/>
        <w:right w:val="single" w:sz="8" w:space="0" w:color="8235A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235A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235A2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235A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235A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C8ED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C8ED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</w:rPr>
      <w:tblPr/>
      <w:tcPr>
        <w:shd w:val="clear" w:color="auto" w:fill="ABA0A3" w:themeFill="tex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ABA0A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Kleurrijkraster-accent1">
    <w:name w:val="Colorful Grid Accent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2DBF0" w:themeFill="accent1" w:themeFillTint="33"/>
    </w:tcPr>
    <w:tblStylePr w:type="firstRow">
      <w:rPr>
        <w:b/>
        <w:bCs/>
      </w:rPr>
      <w:tblPr/>
      <w:tcPr>
        <w:shd w:val="clear" w:color="auto" w:fill="A6B7E2" w:themeFill="accen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A6B7E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73F7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73F79" w:themeFill="accent1" w:themeFillShade="BF"/>
      </w:tcPr>
    </w:tblStylePr>
    <w:tblStylePr w:type="band1Vert">
      <w:tblPr/>
      <w:tcPr>
        <w:shd w:val="clear" w:color="auto" w:fill="90A5DB" w:themeFill="accent1" w:themeFillTint="7F"/>
      </w:tcPr>
    </w:tblStylePr>
    <w:tblStylePr w:type="band1Horz">
      <w:tblPr/>
      <w:tcPr>
        <w:shd w:val="clear" w:color="auto" w:fill="90A5DB" w:themeFill="accent1" w:themeFillTint="7F"/>
      </w:tcPr>
    </w:tblStylePr>
  </w:style>
  <w:style w:type="table" w:styleId="Kleurrijkraster-accent2">
    <w:name w:val="Colorful Grid Accent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F4CC" w:themeFill="accent2" w:themeFillTint="33"/>
    </w:tcPr>
    <w:tblStylePr w:type="firstRow">
      <w:rPr>
        <w:b/>
        <w:bCs/>
      </w:rPr>
      <w:tblPr/>
      <w:tcPr>
        <w:shd w:val="clear" w:color="auto" w:fill="B7EA9A" w:themeFill="accent2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B7EA9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0801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0801B" w:themeFill="accent2" w:themeFillShade="BF"/>
      </w:tcPr>
    </w:tblStylePr>
    <w:tblStylePr w:type="band1Vert">
      <w:tblPr/>
      <w:tcPr>
        <w:shd w:val="clear" w:color="auto" w:fill="A6E482" w:themeFill="accent2" w:themeFillTint="7F"/>
      </w:tcPr>
    </w:tblStylePr>
    <w:tblStylePr w:type="band1Horz">
      <w:tblPr/>
      <w:tcPr>
        <w:shd w:val="clear" w:color="auto" w:fill="A6E482" w:themeFill="accent2" w:themeFillTint="7F"/>
      </w:tcPr>
    </w:tblStylePr>
  </w:style>
  <w:style w:type="table" w:styleId="Kleurrijkraster-accent3">
    <w:name w:val="Colorful Grid Accent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DEEF4" w:themeFill="accent3" w:themeFillTint="33"/>
    </w:tcPr>
    <w:tblStylePr w:type="firstRow">
      <w:rPr>
        <w:b/>
        <w:bCs/>
      </w:rPr>
      <w:tblPr/>
      <w:tcPr>
        <w:shd w:val="clear" w:color="auto" w:fill="9CDEE9" w:themeFill="accent3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9CDEE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C727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C727F" w:themeFill="accent3" w:themeFillShade="BF"/>
      </w:tcPr>
    </w:tblStylePr>
    <w:tblStylePr w:type="band1Vert">
      <w:tblPr/>
      <w:tcPr>
        <w:shd w:val="clear" w:color="auto" w:fill="84D6E3" w:themeFill="accent3" w:themeFillTint="7F"/>
      </w:tcPr>
    </w:tblStylePr>
    <w:tblStylePr w:type="band1Horz">
      <w:tblPr/>
      <w:tcPr>
        <w:shd w:val="clear" w:color="auto" w:fill="84D6E3" w:themeFill="accent3" w:themeFillTint="7F"/>
      </w:tcPr>
    </w:tblStylePr>
  </w:style>
  <w:style w:type="table" w:styleId="Kleurrijkraster-accent4">
    <w:name w:val="Colorful Grid Accent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ACD" w:themeFill="accent4" w:themeFillTint="33"/>
    </w:tcPr>
    <w:tblStylePr w:type="firstRow">
      <w:rPr>
        <w:b/>
        <w:bCs/>
      </w:rPr>
      <w:tblPr/>
      <w:tcPr>
        <w:shd w:val="clear" w:color="auto" w:fill="FBD59B" w:themeFill="accent4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BD59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7107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7107" w:themeFill="accent4" w:themeFillShade="BF"/>
      </w:tcPr>
    </w:tblStylePr>
    <w:tblStylePr w:type="band1Vert">
      <w:tblPr/>
      <w:tcPr>
        <w:shd w:val="clear" w:color="auto" w:fill="FACB83" w:themeFill="accent4" w:themeFillTint="7F"/>
      </w:tcPr>
    </w:tblStylePr>
    <w:tblStylePr w:type="band1Horz">
      <w:tblPr/>
      <w:tcPr>
        <w:shd w:val="clear" w:color="auto" w:fill="FACB83" w:themeFill="accent4" w:themeFillTint="7F"/>
      </w:tcPr>
    </w:tblStylePr>
  </w:style>
  <w:style w:type="table" w:styleId="Kleurrijkraster-accent5">
    <w:name w:val="Colorful Grid Accent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D2DB" w:themeFill="accent5" w:themeFillTint="33"/>
    </w:tcPr>
    <w:tblStylePr w:type="firstRow">
      <w:rPr>
        <w:b/>
        <w:bCs/>
      </w:rPr>
      <w:tblPr/>
      <w:tcPr>
        <w:shd w:val="clear" w:color="auto" w:fill="E2A6B8" w:themeFill="accent5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E2A6B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9274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92740" w:themeFill="accent5" w:themeFillShade="BF"/>
      </w:tcPr>
    </w:tblStylePr>
    <w:tblStylePr w:type="band1Vert">
      <w:tblPr/>
      <w:tcPr>
        <w:shd w:val="clear" w:color="auto" w:fill="DA90A6" w:themeFill="accent5" w:themeFillTint="7F"/>
      </w:tcPr>
    </w:tblStylePr>
    <w:tblStylePr w:type="band1Horz">
      <w:tblPr/>
      <w:tcPr>
        <w:shd w:val="clear" w:color="auto" w:fill="DA90A6" w:themeFill="accent5" w:themeFillTint="7F"/>
      </w:tcPr>
    </w:tblStylePr>
  </w:style>
  <w:style w:type="table" w:styleId="Kleurrijkraster-accent6">
    <w:name w:val="Colorful Grid Accent 6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D2F0" w:themeFill="accent6" w:themeFillTint="33"/>
    </w:tcPr>
    <w:tblStylePr w:type="firstRow">
      <w:rPr>
        <w:b/>
        <w:bCs/>
      </w:rPr>
      <w:tblPr/>
      <w:tcPr>
        <w:shd w:val="clear" w:color="auto" w:fill="D0A6E2" w:themeFill="accent6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0A6E2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1277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12779" w:themeFill="accent6" w:themeFillShade="BF"/>
      </w:tcPr>
    </w:tblStylePr>
    <w:tblStylePr w:type="band1Vert">
      <w:tblPr/>
      <w:tcPr>
        <w:shd w:val="clear" w:color="auto" w:fill="C490DA" w:themeFill="accent6" w:themeFillTint="7F"/>
      </w:tcPr>
    </w:tblStylePr>
    <w:tblStylePr w:type="band1Horz">
      <w:tblPr/>
      <w:tcPr>
        <w:shd w:val="clear" w:color="auto" w:fill="C490DA" w:themeFill="accent6" w:themeFillTint="7F"/>
      </w:tcPr>
    </w:tblStylePr>
  </w:style>
  <w:style w:type="table" w:styleId="Kleurrijkearcering">
    <w:name w:val="Colorful Shading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56AB24" w:themeColor="accent2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7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6AB2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121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1213" w:themeColor="text1" w:themeShade="99"/>
          <w:insideV w:val="nil"/>
        </w:tcBorders>
        <w:shd w:val="clear" w:color="auto" w:fill="14121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97898C" w:themeFill="tex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Kleurrijkearcering-accent1">
    <w:name w:val="Colorful Shading Accent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56AB24" w:themeColor="accent2"/>
        <w:left w:val="single" w:sz="4" w:space="0" w:color="3555A3" w:themeColor="accent1"/>
        <w:bottom w:val="single" w:sz="4" w:space="0" w:color="3555A3" w:themeColor="accent1"/>
        <w:right w:val="single" w:sz="4" w:space="0" w:color="3555A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ED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6AB2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326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3261" w:themeColor="accent1" w:themeShade="99"/>
          <w:insideV w:val="nil"/>
        </w:tcBorders>
        <w:shd w:val="clear" w:color="auto" w:fill="1F326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3261" w:themeFill="accent1" w:themeFillShade="99"/>
      </w:tcPr>
    </w:tblStylePr>
    <w:tblStylePr w:type="band1Vert">
      <w:tblPr/>
      <w:tcPr>
        <w:shd w:val="clear" w:color="auto" w:fill="A6B7E2" w:themeFill="accent1" w:themeFillTint="66"/>
      </w:tcPr>
    </w:tblStylePr>
    <w:tblStylePr w:type="band1Horz">
      <w:tblPr/>
      <w:tcPr>
        <w:shd w:val="clear" w:color="auto" w:fill="90A5DB" w:themeFill="accen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Kleurrijkearcering-accent2">
    <w:name w:val="Colorful Shading Accent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56AB24" w:themeColor="accent2"/>
        <w:left w:val="single" w:sz="4" w:space="0" w:color="56AB24" w:themeColor="accent2"/>
        <w:bottom w:val="single" w:sz="4" w:space="0" w:color="56AB24" w:themeColor="accent2"/>
        <w:right w:val="single" w:sz="4" w:space="0" w:color="56AB2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9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6AB2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3661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36615" w:themeColor="accent2" w:themeShade="99"/>
          <w:insideV w:val="nil"/>
        </w:tcBorders>
        <w:shd w:val="clear" w:color="auto" w:fill="33661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6615" w:themeFill="accent2" w:themeFillShade="99"/>
      </w:tcPr>
    </w:tblStylePr>
    <w:tblStylePr w:type="band1Vert">
      <w:tblPr/>
      <w:tcPr>
        <w:shd w:val="clear" w:color="auto" w:fill="B7EA9A" w:themeFill="accent2" w:themeFillTint="66"/>
      </w:tcPr>
    </w:tblStylePr>
    <w:tblStylePr w:type="band1Horz">
      <w:tblPr/>
      <w:tcPr>
        <w:shd w:val="clear" w:color="auto" w:fill="A6E482" w:themeFill="accent2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Kleurrijkearcering-accent3">
    <w:name w:val="Colorful Shading Accent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F2980A" w:themeColor="accent4"/>
        <w:left w:val="single" w:sz="4" w:space="0" w:color="2699AB" w:themeColor="accent3"/>
        <w:bottom w:val="single" w:sz="4" w:space="0" w:color="2699AB" w:themeColor="accent3"/>
        <w:right w:val="single" w:sz="4" w:space="0" w:color="2699A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F7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980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5B66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5B66" w:themeColor="accent3" w:themeShade="99"/>
          <w:insideV w:val="nil"/>
        </w:tcBorders>
        <w:shd w:val="clear" w:color="auto" w:fill="165B66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5B66" w:themeFill="accent3" w:themeFillShade="99"/>
      </w:tcPr>
    </w:tblStylePr>
    <w:tblStylePr w:type="band1Vert">
      <w:tblPr/>
      <w:tcPr>
        <w:shd w:val="clear" w:color="auto" w:fill="9CDEE9" w:themeFill="accent3" w:themeFillTint="66"/>
      </w:tcPr>
    </w:tblStylePr>
    <w:tblStylePr w:type="band1Horz">
      <w:tblPr/>
      <w:tcPr>
        <w:shd w:val="clear" w:color="auto" w:fill="84D6E3" w:themeFill="accent3" w:themeFillTint="7F"/>
      </w:tcPr>
    </w:tblStylePr>
  </w:style>
  <w:style w:type="table" w:styleId="Kleurrijkearcering-accent4">
    <w:name w:val="Colorful Shading Accent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2699AB" w:themeColor="accent3"/>
        <w:left w:val="single" w:sz="4" w:space="0" w:color="F2980A" w:themeColor="accent4"/>
        <w:bottom w:val="single" w:sz="4" w:space="0" w:color="F2980A" w:themeColor="accent4"/>
        <w:right w:val="single" w:sz="4" w:space="0" w:color="F2980A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99A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05A06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05A06" w:themeColor="accent4" w:themeShade="99"/>
          <w:insideV w:val="nil"/>
        </w:tcBorders>
        <w:shd w:val="clear" w:color="auto" w:fill="905A06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5A06" w:themeFill="accent4" w:themeFillShade="99"/>
      </w:tcPr>
    </w:tblStylePr>
    <w:tblStylePr w:type="band1Vert">
      <w:tblPr/>
      <w:tcPr>
        <w:shd w:val="clear" w:color="auto" w:fill="FBD59B" w:themeFill="accent4" w:themeFillTint="66"/>
      </w:tcPr>
    </w:tblStylePr>
    <w:tblStylePr w:type="band1Horz">
      <w:tblPr/>
      <w:tcPr>
        <w:shd w:val="clear" w:color="auto" w:fill="FACB83" w:themeFill="accent4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Kleurrijkearcering-accent5">
    <w:name w:val="Colorful Shading Accent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8235A2" w:themeColor="accent6"/>
        <w:left w:val="single" w:sz="4" w:space="0" w:color="A23556" w:themeColor="accent5"/>
        <w:bottom w:val="single" w:sz="4" w:space="0" w:color="A23556" w:themeColor="accent5"/>
        <w:right w:val="single" w:sz="4" w:space="0" w:color="A2355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9E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235A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11F3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11F33" w:themeColor="accent5" w:themeShade="99"/>
          <w:insideV w:val="nil"/>
        </w:tcBorders>
        <w:shd w:val="clear" w:color="auto" w:fill="611F3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11F33" w:themeFill="accent5" w:themeFillShade="99"/>
      </w:tcPr>
    </w:tblStylePr>
    <w:tblStylePr w:type="band1Vert">
      <w:tblPr/>
      <w:tcPr>
        <w:shd w:val="clear" w:color="auto" w:fill="E2A6B8" w:themeFill="accent5" w:themeFillTint="66"/>
      </w:tcPr>
    </w:tblStylePr>
    <w:tblStylePr w:type="band1Horz">
      <w:tblPr/>
      <w:tcPr>
        <w:shd w:val="clear" w:color="auto" w:fill="DA90A6" w:themeFill="accent5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Kleurrijkearcering-accent6">
    <w:name w:val="Colorful Shading Accent 6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A23556" w:themeColor="accent5"/>
        <w:left w:val="single" w:sz="4" w:space="0" w:color="8235A2" w:themeColor="accent6"/>
        <w:bottom w:val="single" w:sz="4" w:space="0" w:color="8235A2" w:themeColor="accent6"/>
        <w:right w:val="single" w:sz="4" w:space="0" w:color="8235A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E9F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2355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D1F6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D1F61" w:themeColor="accent6" w:themeShade="99"/>
          <w:insideV w:val="nil"/>
        </w:tcBorders>
        <w:shd w:val="clear" w:color="auto" w:fill="4D1F6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1F61" w:themeFill="accent6" w:themeFillShade="99"/>
      </w:tcPr>
    </w:tblStylePr>
    <w:tblStylePr w:type="band1Vert">
      <w:tblPr/>
      <w:tcPr>
        <w:shd w:val="clear" w:color="auto" w:fill="D0A6E2" w:themeFill="accent6" w:themeFillTint="66"/>
      </w:tcPr>
    </w:tblStylePr>
    <w:tblStylePr w:type="band1Horz">
      <w:tblPr/>
      <w:tcPr>
        <w:shd w:val="clear" w:color="auto" w:fill="C490DA" w:themeFill="accent6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Kleurrijkelijst">
    <w:name w:val="Colorful List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AE7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4881C" w:themeFill="accent2" w:themeFillShade="CC"/>
      </w:tcPr>
    </w:tblStylePr>
    <w:tblStylePr w:type="lastRow">
      <w:rPr>
        <w:b/>
        <w:bCs/>
        <w:color w:val="44881C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Kleurrijkelijst-accent1">
    <w:name w:val="Colorful List Accent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9ED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4881C" w:themeFill="accent2" w:themeFillShade="CC"/>
      </w:tcPr>
    </w:tblStylePr>
    <w:tblStylePr w:type="lastRow">
      <w:rPr>
        <w:b/>
        <w:bCs/>
        <w:color w:val="44881C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D2ED" w:themeFill="accent1" w:themeFillTint="3F"/>
      </w:tcPr>
    </w:tblStylePr>
    <w:tblStylePr w:type="band1Horz">
      <w:tblPr/>
      <w:tcPr>
        <w:shd w:val="clear" w:color="auto" w:fill="D2DBF0" w:themeFill="accent1" w:themeFillTint="33"/>
      </w:tcPr>
    </w:tblStylePr>
  </w:style>
  <w:style w:type="table" w:styleId="Kleurrijkelijst-accent2">
    <w:name w:val="Colorful List Accent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DF9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4881C" w:themeFill="accent2" w:themeFillShade="CC"/>
      </w:tcPr>
    </w:tblStylePr>
    <w:tblStylePr w:type="lastRow">
      <w:rPr>
        <w:b/>
        <w:bCs/>
        <w:color w:val="44881C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F2C1" w:themeFill="accent2" w:themeFillTint="3F"/>
      </w:tcPr>
    </w:tblStylePr>
    <w:tblStylePr w:type="band1Horz">
      <w:tblPr/>
      <w:tcPr>
        <w:shd w:val="clear" w:color="auto" w:fill="DBF4CC" w:themeFill="accent2" w:themeFillTint="33"/>
      </w:tcPr>
    </w:tblStylePr>
  </w:style>
  <w:style w:type="table" w:styleId="Kleurrijkelijst-accent3">
    <w:name w:val="Colorful List Accent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6F7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7908" w:themeFill="accent4" w:themeFillShade="CC"/>
      </w:tcPr>
    </w:tblStylePr>
    <w:tblStylePr w:type="lastRow">
      <w:rPr>
        <w:b/>
        <w:bCs/>
        <w:color w:val="C17908" w:themeColor="accent4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AF1" w:themeFill="accent3" w:themeFillTint="3F"/>
      </w:tcPr>
    </w:tblStylePr>
    <w:tblStylePr w:type="band1Horz">
      <w:tblPr/>
      <w:tcPr>
        <w:shd w:val="clear" w:color="auto" w:fill="CDEEF4" w:themeFill="accent3" w:themeFillTint="33"/>
      </w:tcPr>
    </w:tblStylePr>
  </w:style>
  <w:style w:type="table" w:styleId="Kleurrijkelijst-accent4">
    <w:name w:val="Colorful List Accent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EF4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7988" w:themeFill="accent3" w:themeFillShade="CC"/>
      </w:tcPr>
    </w:tblStylePr>
    <w:tblStylePr w:type="lastRow">
      <w:rPr>
        <w:b/>
        <w:bCs/>
        <w:color w:val="1E7988" w:themeColor="accent3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5C1" w:themeFill="accent4" w:themeFillTint="3F"/>
      </w:tcPr>
    </w:tblStylePr>
    <w:tblStylePr w:type="band1Horz">
      <w:tblPr/>
      <w:tcPr>
        <w:shd w:val="clear" w:color="auto" w:fill="FDEACD" w:themeFill="accent4" w:themeFillTint="33"/>
      </w:tcPr>
    </w:tblStylePr>
  </w:style>
  <w:style w:type="table" w:styleId="Kleurrijkelijst-accent5">
    <w:name w:val="Colorful List Accent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8E9E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72A81" w:themeFill="accent6" w:themeFillShade="CC"/>
      </w:tcPr>
    </w:tblStylePr>
    <w:tblStylePr w:type="lastRow">
      <w:rPr>
        <w:b/>
        <w:bCs/>
        <w:color w:val="672A81" w:themeColor="accent6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C8D3" w:themeFill="accent5" w:themeFillTint="3F"/>
      </w:tcPr>
    </w:tblStylePr>
    <w:tblStylePr w:type="band1Horz">
      <w:tblPr/>
      <w:tcPr>
        <w:shd w:val="clear" w:color="auto" w:fill="F0D2DB" w:themeFill="accent5" w:themeFillTint="33"/>
      </w:tcPr>
    </w:tblStylePr>
  </w:style>
  <w:style w:type="table" w:styleId="Kleurrijkelijst-accent6">
    <w:name w:val="Colorful List Accent 6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3E9F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12A44" w:themeFill="accent5" w:themeFillShade="CC"/>
      </w:tcPr>
    </w:tblStylePr>
    <w:tblStylePr w:type="lastRow">
      <w:rPr>
        <w:b/>
        <w:bCs/>
        <w:color w:val="812A44" w:themeColor="accent5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C8ED" w:themeFill="accent6" w:themeFillTint="3F"/>
      </w:tcPr>
    </w:tblStylePr>
    <w:tblStylePr w:type="band1Horz">
      <w:tblPr/>
      <w:tcPr>
        <w:shd w:val="clear" w:color="auto" w:fill="E7D2F0" w:themeFill="accent6" w:themeFillTint="33"/>
      </w:tcPr>
    </w:tblStylePr>
  </w:style>
  <w:style w:type="table" w:styleId="Lichtraster">
    <w:name w:val="Light Grid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1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  <w:shd w:val="clear" w:color="auto" w:fill="CBC4C6" w:themeFill="text1" w:themeFillTint="3F"/>
      </w:tcPr>
    </w:tblStylePr>
    <w:tblStylePr w:type="band2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</w:tcPr>
    </w:tblStylePr>
  </w:style>
  <w:style w:type="table" w:styleId="Lichtraster-accent1">
    <w:name w:val="Light Grid Accent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3555A3" w:themeColor="accent1"/>
        <w:left w:val="single" w:sz="8" w:space="0" w:color="3555A3" w:themeColor="accent1"/>
        <w:bottom w:val="single" w:sz="8" w:space="0" w:color="3555A3" w:themeColor="accent1"/>
        <w:right w:val="single" w:sz="8" w:space="0" w:color="3555A3" w:themeColor="accent1"/>
        <w:insideH w:val="single" w:sz="8" w:space="0" w:color="3555A3" w:themeColor="accent1"/>
        <w:insideV w:val="single" w:sz="8" w:space="0" w:color="3555A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555A3" w:themeColor="accent1"/>
          <w:left w:val="single" w:sz="8" w:space="0" w:color="3555A3" w:themeColor="accent1"/>
          <w:bottom w:val="single" w:sz="18" w:space="0" w:color="3555A3" w:themeColor="accent1"/>
          <w:right w:val="single" w:sz="8" w:space="0" w:color="3555A3" w:themeColor="accent1"/>
          <w:insideH w:val="nil"/>
          <w:insideV w:val="single" w:sz="8" w:space="0" w:color="3555A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555A3" w:themeColor="accent1"/>
          <w:left w:val="single" w:sz="8" w:space="0" w:color="3555A3" w:themeColor="accent1"/>
          <w:bottom w:val="single" w:sz="8" w:space="0" w:color="3555A3" w:themeColor="accent1"/>
          <w:right w:val="single" w:sz="8" w:space="0" w:color="3555A3" w:themeColor="accent1"/>
          <w:insideH w:val="nil"/>
          <w:insideV w:val="single" w:sz="8" w:space="0" w:color="3555A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555A3" w:themeColor="accent1"/>
          <w:left w:val="single" w:sz="8" w:space="0" w:color="3555A3" w:themeColor="accent1"/>
          <w:bottom w:val="single" w:sz="8" w:space="0" w:color="3555A3" w:themeColor="accent1"/>
          <w:right w:val="single" w:sz="8" w:space="0" w:color="3555A3" w:themeColor="accent1"/>
        </w:tcBorders>
      </w:tcPr>
    </w:tblStylePr>
    <w:tblStylePr w:type="band1Vert">
      <w:tblPr/>
      <w:tcPr>
        <w:tcBorders>
          <w:top w:val="single" w:sz="8" w:space="0" w:color="3555A3" w:themeColor="accent1"/>
          <w:left w:val="single" w:sz="8" w:space="0" w:color="3555A3" w:themeColor="accent1"/>
          <w:bottom w:val="single" w:sz="8" w:space="0" w:color="3555A3" w:themeColor="accent1"/>
          <w:right w:val="single" w:sz="8" w:space="0" w:color="3555A3" w:themeColor="accent1"/>
        </w:tcBorders>
        <w:shd w:val="clear" w:color="auto" w:fill="C8D2ED" w:themeFill="accent1" w:themeFillTint="3F"/>
      </w:tcPr>
    </w:tblStylePr>
    <w:tblStylePr w:type="band1Horz">
      <w:tblPr/>
      <w:tcPr>
        <w:tcBorders>
          <w:top w:val="single" w:sz="8" w:space="0" w:color="3555A3" w:themeColor="accent1"/>
          <w:left w:val="single" w:sz="8" w:space="0" w:color="3555A3" w:themeColor="accent1"/>
          <w:bottom w:val="single" w:sz="8" w:space="0" w:color="3555A3" w:themeColor="accent1"/>
          <w:right w:val="single" w:sz="8" w:space="0" w:color="3555A3" w:themeColor="accent1"/>
          <w:insideV w:val="single" w:sz="8" w:space="0" w:color="3555A3" w:themeColor="accent1"/>
        </w:tcBorders>
        <w:shd w:val="clear" w:color="auto" w:fill="C8D2ED" w:themeFill="accent1" w:themeFillTint="3F"/>
      </w:tcPr>
    </w:tblStylePr>
    <w:tblStylePr w:type="band2Horz">
      <w:tblPr/>
      <w:tcPr>
        <w:tcBorders>
          <w:top w:val="single" w:sz="8" w:space="0" w:color="3555A3" w:themeColor="accent1"/>
          <w:left w:val="single" w:sz="8" w:space="0" w:color="3555A3" w:themeColor="accent1"/>
          <w:bottom w:val="single" w:sz="8" w:space="0" w:color="3555A3" w:themeColor="accent1"/>
          <w:right w:val="single" w:sz="8" w:space="0" w:color="3555A3" w:themeColor="accent1"/>
          <w:insideV w:val="single" w:sz="8" w:space="0" w:color="3555A3" w:themeColor="accent1"/>
        </w:tcBorders>
      </w:tcPr>
    </w:tblStylePr>
  </w:style>
  <w:style w:type="table" w:styleId="Lichtraster-accent2">
    <w:name w:val="Light Grid Accent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56AB24" w:themeColor="accent2"/>
        <w:left w:val="single" w:sz="8" w:space="0" w:color="56AB24" w:themeColor="accent2"/>
        <w:bottom w:val="single" w:sz="8" w:space="0" w:color="56AB24" w:themeColor="accent2"/>
        <w:right w:val="single" w:sz="8" w:space="0" w:color="56AB24" w:themeColor="accent2"/>
        <w:insideH w:val="single" w:sz="8" w:space="0" w:color="56AB24" w:themeColor="accent2"/>
        <w:insideV w:val="single" w:sz="8" w:space="0" w:color="56AB2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6AB24" w:themeColor="accent2"/>
          <w:left w:val="single" w:sz="8" w:space="0" w:color="56AB24" w:themeColor="accent2"/>
          <w:bottom w:val="single" w:sz="18" w:space="0" w:color="56AB24" w:themeColor="accent2"/>
          <w:right w:val="single" w:sz="8" w:space="0" w:color="56AB24" w:themeColor="accent2"/>
          <w:insideH w:val="nil"/>
          <w:insideV w:val="single" w:sz="8" w:space="0" w:color="56AB2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6AB24" w:themeColor="accent2"/>
          <w:left w:val="single" w:sz="8" w:space="0" w:color="56AB24" w:themeColor="accent2"/>
          <w:bottom w:val="single" w:sz="8" w:space="0" w:color="56AB24" w:themeColor="accent2"/>
          <w:right w:val="single" w:sz="8" w:space="0" w:color="56AB24" w:themeColor="accent2"/>
          <w:insideH w:val="nil"/>
          <w:insideV w:val="single" w:sz="8" w:space="0" w:color="56AB2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6AB24" w:themeColor="accent2"/>
          <w:left w:val="single" w:sz="8" w:space="0" w:color="56AB24" w:themeColor="accent2"/>
          <w:bottom w:val="single" w:sz="8" w:space="0" w:color="56AB24" w:themeColor="accent2"/>
          <w:right w:val="single" w:sz="8" w:space="0" w:color="56AB24" w:themeColor="accent2"/>
        </w:tcBorders>
      </w:tcPr>
    </w:tblStylePr>
    <w:tblStylePr w:type="band1Vert">
      <w:tblPr/>
      <w:tcPr>
        <w:tcBorders>
          <w:top w:val="single" w:sz="8" w:space="0" w:color="56AB24" w:themeColor="accent2"/>
          <w:left w:val="single" w:sz="8" w:space="0" w:color="56AB24" w:themeColor="accent2"/>
          <w:bottom w:val="single" w:sz="8" w:space="0" w:color="56AB24" w:themeColor="accent2"/>
          <w:right w:val="single" w:sz="8" w:space="0" w:color="56AB24" w:themeColor="accent2"/>
        </w:tcBorders>
        <w:shd w:val="clear" w:color="auto" w:fill="D3F2C1" w:themeFill="accent2" w:themeFillTint="3F"/>
      </w:tcPr>
    </w:tblStylePr>
    <w:tblStylePr w:type="band1Horz">
      <w:tblPr/>
      <w:tcPr>
        <w:tcBorders>
          <w:top w:val="single" w:sz="8" w:space="0" w:color="56AB24" w:themeColor="accent2"/>
          <w:left w:val="single" w:sz="8" w:space="0" w:color="56AB24" w:themeColor="accent2"/>
          <w:bottom w:val="single" w:sz="8" w:space="0" w:color="56AB24" w:themeColor="accent2"/>
          <w:right w:val="single" w:sz="8" w:space="0" w:color="56AB24" w:themeColor="accent2"/>
          <w:insideV w:val="single" w:sz="8" w:space="0" w:color="56AB24" w:themeColor="accent2"/>
        </w:tcBorders>
        <w:shd w:val="clear" w:color="auto" w:fill="D3F2C1" w:themeFill="accent2" w:themeFillTint="3F"/>
      </w:tcPr>
    </w:tblStylePr>
    <w:tblStylePr w:type="band2Horz">
      <w:tblPr/>
      <w:tcPr>
        <w:tcBorders>
          <w:top w:val="single" w:sz="8" w:space="0" w:color="56AB24" w:themeColor="accent2"/>
          <w:left w:val="single" w:sz="8" w:space="0" w:color="56AB24" w:themeColor="accent2"/>
          <w:bottom w:val="single" w:sz="8" w:space="0" w:color="56AB24" w:themeColor="accent2"/>
          <w:right w:val="single" w:sz="8" w:space="0" w:color="56AB24" w:themeColor="accent2"/>
          <w:insideV w:val="single" w:sz="8" w:space="0" w:color="56AB24" w:themeColor="accent2"/>
        </w:tcBorders>
      </w:tcPr>
    </w:tblStylePr>
  </w:style>
  <w:style w:type="table" w:styleId="Lichtraster-accent3">
    <w:name w:val="Light Grid Accent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2699AB" w:themeColor="accent3"/>
        <w:left w:val="single" w:sz="8" w:space="0" w:color="2699AB" w:themeColor="accent3"/>
        <w:bottom w:val="single" w:sz="8" w:space="0" w:color="2699AB" w:themeColor="accent3"/>
        <w:right w:val="single" w:sz="8" w:space="0" w:color="2699AB" w:themeColor="accent3"/>
        <w:insideH w:val="single" w:sz="8" w:space="0" w:color="2699AB" w:themeColor="accent3"/>
        <w:insideV w:val="single" w:sz="8" w:space="0" w:color="2699A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99AB" w:themeColor="accent3"/>
          <w:left w:val="single" w:sz="8" w:space="0" w:color="2699AB" w:themeColor="accent3"/>
          <w:bottom w:val="single" w:sz="18" w:space="0" w:color="2699AB" w:themeColor="accent3"/>
          <w:right w:val="single" w:sz="8" w:space="0" w:color="2699AB" w:themeColor="accent3"/>
          <w:insideH w:val="nil"/>
          <w:insideV w:val="single" w:sz="8" w:space="0" w:color="2699A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99AB" w:themeColor="accent3"/>
          <w:left w:val="single" w:sz="8" w:space="0" w:color="2699AB" w:themeColor="accent3"/>
          <w:bottom w:val="single" w:sz="8" w:space="0" w:color="2699AB" w:themeColor="accent3"/>
          <w:right w:val="single" w:sz="8" w:space="0" w:color="2699AB" w:themeColor="accent3"/>
          <w:insideH w:val="nil"/>
          <w:insideV w:val="single" w:sz="8" w:space="0" w:color="2699A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99AB" w:themeColor="accent3"/>
          <w:left w:val="single" w:sz="8" w:space="0" w:color="2699AB" w:themeColor="accent3"/>
          <w:bottom w:val="single" w:sz="8" w:space="0" w:color="2699AB" w:themeColor="accent3"/>
          <w:right w:val="single" w:sz="8" w:space="0" w:color="2699AB" w:themeColor="accent3"/>
        </w:tcBorders>
      </w:tcPr>
    </w:tblStylePr>
    <w:tblStylePr w:type="band1Vert">
      <w:tblPr/>
      <w:tcPr>
        <w:tcBorders>
          <w:top w:val="single" w:sz="8" w:space="0" w:color="2699AB" w:themeColor="accent3"/>
          <w:left w:val="single" w:sz="8" w:space="0" w:color="2699AB" w:themeColor="accent3"/>
          <w:bottom w:val="single" w:sz="8" w:space="0" w:color="2699AB" w:themeColor="accent3"/>
          <w:right w:val="single" w:sz="8" w:space="0" w:color="2699AB" w:themeColor="accent3"/>
        </w:tcBorders>
        <w:shd w:val="clear" w:color="auto" w:fill="C1EAF1" w:themeFill="accent3" w:themeFillTint="3F"/>
      </w:tcPr>
    </w:tblStylePr>
    <w:tblStylePr w:type="band1Horz">
      <w:tblPr/>
      <w:tcPr>
        <w:tcBorders>
          <w:top w:val="single" w:sz="8" w:space="0" w:color="2699AB" w:themeColor="accent3"/>
          <w:left w:val="single" w:sz="8" w:space="0" w:color="2699AB" w:themeColor="accent3"/>
          <w:bottom w:val="single" w:sz="8" w:space="0" w:color="2699AB" w:themeColor="accent3"/>
          <w:right w:val="single" w:sz="8" w:space="0" w:color="2699AB" w:themeColor="accent3"/>
          <w:insideV w:val="single" w:sz="8" w:space="0" w:color="2699AB" w:themeColor="accent3"/>
        </w:tcBorders>
        <w:shd w:val="clear" w:color="auto" w:fill="C1EAF1" w:themeFill="accent3" w:themeFillTint="3F"/>
      </w:tcPr>
    </w:tblStylePr>
    <w:tblStylePr w:type="band2Horz">
      <w:tblPr/>
      <w:tcPr>
        <w:tcBorders>
          <w:top w:val="single" w:sz="8" w:space="0" w:color="2699AB" w:themeColor="accent3"/>
          <w:left w:val="single" w:sz="8" w:space="0" w:color="2699AB" w:themeColor="accent3"/>
          <w:bottom w:val="single" w:sz="8" w:space="0" w:color="2699AB" w:themeColor="accent3"/>
          <w:right w:val="single" w:sz="8" w:space="0" w:color="2699AB" w:themeColor="accent3"/>
          <w:insideV w:val="single" w:sz="8" w:space="0" w:color="2699AB" w:themeColor="accent3"/>
        </w:tcBorders>
      </w:tcPr>
    </w:tblStylePr>
  </w:style>
  <w:style w:type="table" w:styleId="Lichtraster-accent4">
    <w:name w:val="Light Grid Accent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980A" w:themeColor="accent4"/>
        <w:left w:val="single" w:sz="8" w:space="0" w:color="F2980A" w:themeColor="accent4"/>
        <w:bottom w:val="single" w:sz="8" w:space="0" w:color="F2980A" w:themeColor="accent4"/>
        <w:right w:val="single" w:sz="8" w:space="0" w:color="F2980A" w:themeColor="accent4"/>
        <w:insideH w:val="single" w:sz="8" w:space="0" w:color="F2980A" w:themeColor="accent4"/>
        <w:insideV w:val="single" w:sz="8" w:space="0" w:color="F2980A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980A" w:themeColor="accent4"/>
          <w:left w:val="single" w:sz="8" w:space="0" w:color="F2980A" w:themeColor="accent4"/>
          <w:bottom w:val="single" w:sz="18" w:space="0" w:color="F2980A" w:themeColor="accent4"/>
          <w:right w:val="single" w:sz="8" w:space="0" w:color="F2980A" w:themeColor="accent4"/>
          <w:insideH w:val="nil"/>
          <w:insideV w:val="single" w:sz="8" w:space="0" w:color="F2980A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980A" w:themeColor="accent4"/>
          <w:left w:val="single" w:sz="8" w:space="0" w:color="F2980A" w:themeColor="accent4"/>
          <w:bottom w:val="single" w:sz="8" w:space="0" w:color="F2980A" w:themeColor="accent4"/>
          <w:right w:val="single" w:sz="8" w:space="0" w:color="F2980A" w:themeColor="accent4"/>
          <w:insideH w:val="nil"/>
          <w:insideV w:val="single" w:sz="8" w:space="0" w:color="F2980A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980A" w:themeColor="accent4"/>
          <w:left w:val="single" w:sz="8" w:space="0" w:color="F2980A" w:themeColor="accent4"/>
          <w:bottom w:val="single" w:sz="8" w:space="0" w:color="F2980A" w:themeColor="accent4"/>
          <w:right w:val="single" w:sz="8" w:space="0" w:color="F2980A" w:themeColor="accent4"/>
        </w:tcBorders>
      </w:tcPr>
    </w:tblStylePr>
    <w:tblStylePr w:type="band1Vert">
      <w:tblPr/>
      <w:tcPr>
        <w:tcBorders>
          <w:top w:val="single" w:sz="8" w:space="0" w:color="F2980A" w:themeColor="accent4"/>
          <w:left w:val="single" w:sz="8" w:space="0" w:color="F2980A" w:themeColor="accent4"/>
          <w:bottom w:val="single" w:sz="8" w:space="0" w:color="F2980A" w:themeColor="accent4"/>
          <w:right w:val="single" w:sz="8" w:space="0" w:color="F2980A" w:themeColor="accent4"/>
        </w:tcBorders>
        <w:shd w:val="clear" w:color="auto" w:fill="FCE5C1" w:themeFill="accent4" w:themeFillTint="3F"/>
      </w:tcPr>
    </w:tblStylePr>
    <w:tblStylePr w:type="band1Horz">
      <w:tblPr/>
      <w:tcPr>
        <w:tcBorders>
          <w:top w:val="single" w:sz="8" w:space="0" w:color="F2980A" w:themeColor="accent4"/>
          <w:left w:val="single" w:sz="8" w:space="0" w:color="F2980A" w:themeColor="accent4"/>
          <w:bottom w:val="single" w:sz="8" w:space="0" w:color="F2980A" w:themeColor="accent4"/>
          <w:right w:val="single" w:sz="8" w:space="0" w:color="F2980A" w:themeColor="accent4"/>
          <w:insideV w:val="single" w:sz="8" w:space="0" w:color="F2980A" w:themeColor="accent4"/>
        </w:tcBorders>
        <w:shd w:val="clear" w:color="auto" w:fill="FCE5C1" w:themeFill="accent4" w:themeFillTint="3F"/>
      </w:tcPr>
    </w:tblStylePr>
    <w:tblStylePr w:type="band2Horz">
      <w:tblPr/>
      <w:tcPr>
        <w:tcBorders>
          <w:top w:val="single" w:sz="8" w:space="0" w:color="F2980A" w:themeColor="accent4"/>
          <w:left w:val="single" w:sz="8" w:space="0" w:color="F2980A" w:themeColor="accent4"/>
          <w:bottom w:val="single" w:sz="8" w:space="0" w:color="F2980A" w:themeColor="accent4"/>
          <w:right w:val="single" w:sz="8" w:space="0" w:color="F2980A" w:themeColor="accent4"/>
          <w:insideV w:val="single" w:sz="8" w:space="0" w:color="F2980A" w:themeColor="accent4"/>
        </w:tcBorders>
      </w:tcPr>
    </w:tblStylePr>
  </w:style>
  <w:style w:type="table" w:styleId="Lichtraster-accent5">
    <w:name w:val="Light Grid Accent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23556" w:themeColor="accent5"/>
        <w:left w:val="single" w:sz="8" w:space="0" w:color="A23556" w:themeColor="accent5"/>
        <w:bottom w:val="single" w:sz="8" w:space="0" w:color="A23556" w:themeColor="accent5"/>
        <w:right w:val="single" w:sz="8" w:space="0" w:color="A23556" w:themeColor="accent5"/>
        <w:insideH w:val="single" w:sz="8" w:space="0" w:color="A23556" w:themeColor="accent5"/>
        <w:insideV w:val="single" w:sz="8" w:space="0" w:color="A2355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23556" w:themeColor="accent5"/>
          <w:left w:val="single" w:sz="8" w:space="0" w:color="A23556" w:themeColor="accent5"/>
          <w:bottom w:val="single" w:sz="18" w:space="0" w:color="A23556" w:themeColor="accent5"/>
          <w:right w:val="single" w:sz="8" w:space="0" w:color="A23556" w:themeColor="accent5"/>
          <w:insideH w:val="nil"/>
          <w:insideV w:val="single" w:sz="8" w:space="0" w:color="A2355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23556" w:themeColor="accent5"/>
          <w:left w:val="single" w:sz="8" w:space="0" w:color="A23556" w:themeColor="accent5"/>
          <w:bottom w:val="single" w:sz="8" w:space="0" w:color="A23556" w:themeColor="accent5"/>
          <w:right w:val="single" w:sz="8" w:space="0" w:color="A23556" w:themeColor="accent5"/>
          <w:insideH w:val="nil"/>
          <w:insideV w:val="single" w:sz="8" w:space="0" w:color="A2355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23556" w:themeColor="accent5"/>
          <w:left w:val="single" w:sz="8" w:space="0" w:color="A23556" w:themeColor="accent5"/>
          <w:bottom w:val="single" w:sz="8" w:space="0" w:color="A23556" w:themeColor="accent5"/>
          <w:right w:val="single" w:sz="8" w:space="0" w:color="A23556" w:themeColor="accent5"/>
        </w:tcBorders>
      </w:tcPr>
    </w:tblStylePr>
    <w:tblStylePr w:type="band1Vert">
      <w:tblPr/>
      <w:tcPr>
        <w:tcBorders>
          <w:top w:val="single" w:sz="8" w:space="0" w:color="A23556" w:themeColor="accent5"/>
          <w:left w:val="single" w:sz="8" w:space="0" w:color="A23556" w:themeColor="accent5"/>
          <w:bottom w:val="single" w:sz="8" w:space="0" w:color="A23556" w:themeColor="accent5"/>
          <w:right w:val="single" w:sz="8" w:space="0" w:color="A23556" w:themeColor="accent5"/>
        </w:tcBorders>
        <w:shd w:val="clear" w:color="auto" w:fill="EDC8D3" w:themeFill="accent5" w:themeFillTint="3F"/>
      </w:tcPr>
    </w:tblStylePr>
    <w:tblStylePr w:type="band1Horz">
      <w:tblPr/>
      <w:tcPr>
        <w:tcBorders>
          <w:top w:val="single" w:sz="8" w:space="0" w:color="A23556" w:themeColor="accent5"/>
          <w:left w:val="single" w:sz="8" w:space="0" w:color="A23556" w:themeColor="accent5"/>
          <w:bottom w:val="single" w:sz="8" w:space="0" w:color="A23556" w:themeColor="accent5"/>
          <w:right w:val="single" w:sz="8" w:space="0" w:color="A23556" w:themeColor="accent5"/>
          <w:insideV w:val="single" w:sz="8" w:space="0" w:color="A23556" w:themeColor="accent5"/>
        </w:tcBorders>
        <w:shd w:val="clear" w:color="auto" w:fill="EDC8D3" w:themeFill="accent5" w:themeFillTint="3F"/>
      </w:tcPr>
    </w:tblStylePr>
    <w:tblStylePr w:type="band2Horz">
      <w:tblPr/>
      <w:tcPr>
        <w:tcBorders>
          <w:top w:val="single" w:sz="8" w:space="0" w:color="A23556" w:themeColor="accent5"/>
          <w:left w:val="single" w:sz="8" w:space="0" w:color="A23556" w:themeColor="accent5"/>
          <w:bottom w:val="single" w:sz="8" w:space="0" w:color="A23556" w:themeColor="accent5"/>
          <w:right w:val="single" w:sz="8" w:space="0" w:color="A23556" w:themeColor="accent5"/>
          <w:insideV w:val="single" w:sz="8" w:space="0" w:color="A23556" w:themeColor="accent5"/>
        </w:tcBorders>
      </w:tcPr>
    </w:tblStylePr>
  </w:style>
  <w:style w:type="table" w:styleId="Lichtraster-accent6">
    <w:name w:val="Light Grid Accent 6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8235A2" w:themeColor="accent6"/>
        <w:left w:val="single" w:sz="8" w:space="0" w:color="8235A2" w:themeColor="accent6"/>
        <w:bottom w:val="single" w:sz="8" w:space="0" w:color="8235A2" w:themeColor="accent6"/>
        <w:right w:val="single" w:sz="8" w:space="0" w:color="8235A2" w:themeColor="accent6"/>
        <w:insideH w:val="single" w:sz="8" w:space="0" w:color="8235A2" w:themeColor="accent6"/>
        <w:insideV w:val="single" w:sz="8" w:space="0" w:color="8235A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235A2" w:themeColor="accent6"/>
          <w:left w:val="single" w:sz="8" w:space="0" w:color="8235A2" w:themeColor="accent6"/>
          <w:bottom w:val="single" w:sz="18" w:space="0" w:color="8235A2" w:themeColor="accent6"/>
          <w:right w:val="single" w:sz="8" w:space="0" w:color="8235A2" w:themeColor="accent6"/>
          <w:insideH w:val="nil"/>
          <w:insideV w:val="single" w:sz="8" w:space="0" w:color="8235A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235A2" w:themeColor="accent6"/>
          <w:left w:val="single" w:sz="8" w:space="0" w:color="8235A2" w:themeColor="accent6"/>
          <w:bottom w:val="single" w:sz="8" w:space="0" w:color="8235A2" w:themeColor="accent6"/>
          <w:right w:val="single" w:sz="8" w:space="0" w:color="8235A2" w:themeColor="accent6"/>
          <w:insideH w:val="nil"/>
          <w:insideV w:val="single" w:sz="8" w:space="0" w:color="8235A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235A2" w:themeColor="accent6"/>
          <w:left w:val="single" w:sz="8" w:space="0" w:color="8235A2" w:themeColor="accent6"/>
          <w:bottom w:val="single" w:sz="8" w:space="0" w:color="8235A2" w:themeColor="accent6"/>
          <w:right w:val="single" w:sz="8" w:space="0" w:color="8235A2" w:themeColor="accent6"/>
        </w:tcBorders>
      </w:tcPr>
    </w:tblStylePr>
    <w:tblStylePr w:type="band1Vert">
      <w:tblPr/>
      <w:tcPr>
        <w:tcBorders>
          <w:top w:val="single" w:sz="8" w:space="0" w:color="8235A2" w:themeColor="accent6"/>
          <w:left w:val="single" w:sz="8" w:space="0" w:color="8235A2" w:themeColor="accent6"/>
          <w:bottom w:val="single" w:sz="8" w:space="0" w:color="8235A2" w:themeColor="accent6"/>
          <w:right w:val="single" w:sz="8" w:space="0" w:color="8235A2" w:themeColor="accent6"/>
        </w:tcBorders>
        <w:shd w:val="clear" w:color="auto" w:fill="E2C8ED" w:themeFill="accent6" w:themeFillTint="3F"/>
      </w:tcPr>
    </w:tblStylePr>
    <w:tblStylePr w:type="band1Horz">
      <w:tblPr/>
      <w:tcPr>
        <w:tcBorders>
          <w:top w:val="single" w:sz="8" w:space="0" w:color="8235A2" w:themeColor="accent6"/>
          <w:left w:val="single" w:sz="8" w:space="0" w:color="8235A2" w:themeColor="accent6"/>
          <w:bottom w:val="single" w:sz="8" w:space="0" w:color="8235A2" w:themeColor="accent6"/>
          <w:right w:val="single" w:sz="8" w:space="0" w:color="8235A2" w:themeColor="accent6"/>
          <w:insideV w:val="single" w:sz="8" w:space="0" w:color="8235A2" w:themeColor="accent6"/>
        </w:tcBorders>
        <w:shd w:val="clear" w:color="auto" w:fill="E2C8ED" w:themeFill="accent6" w:themeFillTint="3F"/>
      </w:tcPr>
    </w:tblStylePr>
    <w:tblStylePr w:type="band2Horz">
      <w:tblPr/>
      <w:tcPr>
        <w:tcBorders>
          <w:top w:val="single" w:sz="8" w:space="0" w:color="8235A2" w:themeColor="accent6"/>
          <w:left w:val="single" w:sz="8" w:space="0" w:color="8235A2" w:themeColor="accent6"/>
          <w:bottom w:val="single" w:sz="8" w:space="0" w:color="8235A2" w:themeColor="accent6"/>
          <w:right w:val="single" w:sz="8" w:space="0" w:color="8235A2" w:themeColor="accent6"/>
          <w:insideV w:val="single" w:sz="8" w:space="0" w:color="8235A2" w:themeColor="accent6"/>
        </w:tcBorders>
      </w:tcPr>
    </w:tblStylePr>
  </w:style>
  <w:style w:type="table" w:styleId="Lichtearcering">
    <w:name w:val="Light Shading"/>
    <w:basedOn w:val="Standaardtabel"/>
    <w:uiPriority w:val="99"/>
    <w:semiHidden/>
    <w:rsid w:val="001D6A1E"/>
    <w:pPr>
      <w:spacing w:line="240" w:lineRule="auto"/>
    </w:pPr>
    <w:rPr>
      <w:color w:val="1A1717" w:themeColor="text1" w:themeShade="BF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</w:style>
  <w:style w:type="table" w:styleId="Lichtearcering-accent1">
    <w:name w:val="Light Shading Accent 1"/>
    <w:basedOn w:val="Standaardtabel"/>
    <w:uiPriority w:val="99"/>
    <w:semiHidden/>
    <w:rsid w:val="001D6A1E"/>
    <w:pPr>
      <w:spacing w:line="240" w:lineRule="auto"/>
    </w:pPr>
    <w:rPr>
      <w:color w:val="273F79" w:themeColor="accent1" w:themeShade="BF"/>
    </w:rPr>
    <w:tblPr>
      <w:tblStyleRowBandSize w:val="1"/>
      <w:tblStyleColBandSize w:val="1"/>
      <w:tblBorders>
        <w:top w:val="single" w:sz="8" w:space="0" w:color="3555A3" w:themeColor="accent1"/>
        <w:bottom w:val="single" w:sz="8" w:space="0" w:color="3555A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555A3" w:themeColor="accent1"/>
          <w:left w:val="nil"/>
          <w:bottom w:val="single" w:sz="8" w:space="0" w:color="3555A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555A3" w:themeColor="accent1"/>
          <w:left w:val="nil"/>
          <w:bottom w:val="single" w:sz="8" w:space="0" w:color="3555A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8D2E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8D2ED" w:themeFill="accent1" w:themeFillTint="3F"/>
      </w:tcPr>
    </w:tblStylePr>
  </w:style>
  <w:style w:type="table" w:styleId="Lichtearcering-accent2">
    <w:name w:val="Light Shading Accent 2"/>
    <w:basedOn w:val="Standaardtabel"/>
    <w:uiPriority w:val="99"/>
    <w:semiHidden/>
    <w:rsid w:val="001D6A1E"/>
    <w:pPr>
      <w:spacing w:line="240" w:lineRule="auto"/>
    </w:pPr>
    <w:rPr>
      <w:color w:val="40801B" w:themeColor="accent2" w:themeShade="BF"/>
    </w:rPr>
    <w:tblPr>
      <w:tblStyleRowBandSize w:val="1"/>
      <w:tblStyleColBandSize w:val="1"/>
      <w:tblBorders>
        <w:top w:val="single" w:sz="8" w:space="0" w:color="56AB24" w:themeColor="accent2"/>
        <w:bottom w:val="single" w:sz="8" w:space="0" w:color="56AB2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6AB24" w:themeColor="accent2"/>
          <w:left w:val="nil"/>
          <w:bottom w:val="single" w:sz="8" w:space="0" w:color="56AB2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6AB24" w:themeColor="accent2"/>
          <w:left w:val="nil"/>
          <w:bottom w:val="single" w:sz="8" w:space="0" w:color="56AB2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F2C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F2C1" w:themeFill="accent2" w:themeFillTint="3F"/>
      </w:tcPr>
    </w:tblStylePr>
  </w:style>
  <w:style w:type="table" w:styleId="Lichtearcering-accent3">
    <w:name w:val="Light Shading Accent 3"/>
    <w:basedOn w:val="Standaardtabel"/>
    <w:uiPriority w:val="99"/>
    <w:semiHidden/>
    <w:rsid w:val="001D6A1E"/>
    <w:pPr>
      <w:spacing w:line="240" w:lineRule="auto"/>
    </w:pPr>
    <w:rPr>
      <w:color w:val="1C727F" w:themeColor="accent3" w:themeShade="BF"/>
    </w:rPr>
    <w:tblPr>
      <w:tblStyleRowBandSize w:val="1"/>
      <w:tblStyleColBandSize w:val="1"/>
      <w:tblBorders>
        <w:top w:val="single" w:sz="8" w:space="0" w:color="2699AB" w:themeColor="accent3"/>
        <w:bottom w:val="single" w:sz="8" w:space="0" w:color="2699A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99AB" w:themeColor="accent3"/>
          <w:left w:val="nil"/>
          <w:bottom w:val="single" w:sz="8" w:space="0" w:color="2699A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99AB" w:themeColor="accent3"/>
          <w:left w:val="nil"/>
          <w:bottom w:val="single" w:sz="8" w:space="0" w:color="2699A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1EAF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1EAF1" w:themeFill="accent3" w:themeFillTint="3F"/>
      </w:tcPr>
    </w:tblStylePr>
  </w:style>
  <w:style w:type="table" w:styleId="Lichtearcering-accent4">
    <w:name w:val="Light Shading Accent 4"/>
    <w:basedOn w:val="Standaardtabel"/>
    <w:uiPriority w:val="99"/>
    <w:semiHidden/>
    <w:rsid w:val="001D6A1E"/>
    <w:pPr>
      <w:spacing w:line="240" w:lineRule="auto"/>
    </w:pPr>
    <w:rPr>
      <w:color w:val="B57107" w:themeColor="accent4" w:themeShade="BF"/>
    </w:rPr>
    <w:tblPr>
      <w:tblStyleRowBandSize w:val="1"/>
      <w:tblStyleColBandSize w:val="1"/>
      <w:tblBorders>
        <w:top w:val="single" w:sz="8" w:space="0" w:color="F2980A" w:themeColor="accent4"/>
        <w:bottom w:val="single" w:sz="8" w:space="0" w:color="F2980A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980A" w:themeColor="accent4"/>
          <w:left w:val="nil"/>
          <w:bottom w:val="single" w:sz="8" w:space="0" w:color="F2980A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980A" w:themeColor="accent4"/>
          <w:left w:val="nil"/>
          <w:bottom w:val="single" w:sz="8" w:space="0" w:color="F2980A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5C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5C1" w:themeFill="accent4" w:themeFillTint="3F"/>
      </w:tcPr>
    </w:tblStylePr>
  </w:style>
  <w:style w:type="table" w:styleId="Lichtearcering-accent5">
    <w:name w:val="Light Shading Accent 5"/>
    <w:basedOn w:val="Standaardtabel"/>
    <w:uiPriority w:val="99"/>
    <w:semiHidden/>
    <w:rsid w:val="001D6A1E"/>
    <w:pPr>
      <w:spacing w:line="240" w:lineRule="auto"/>
    </w:pPr>
    <w:rPr>
      <w:color w:val="792740" w:themeColor="accent5" w:themeShade="BF"/>
    </w:rPr>
    <w:tblPr>
      <w:tblStyleRowBandSize w:val="1"/>
      <w:tblStyleColBandSize w:val="1"/>
      <w:tblBorders>
        <w:top w:val="single" w:sz="8" w:space="0" w:color="A23556" w:themeColor="accent5"/>
        <w:bottom w:val="single" w:sz="8" w:space="0" w:color="A2355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23556" w:themeColor="accent5"/>
          <w:left w:val="nil"/>
          <w:bottom w:val="single" w:sz="8" w:space="0" w:color="A2355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23556" w:themeColor="accent5"/>
          <w:left w:val="nil"/>
          <w:bottom w:val="single" w:sz="8" w:space="0" w:color="A2355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8D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C8D3" w:themeFill="accent5" w:themeFillTint="3F"/>
      </w:tcPr>
    </w:tblStylePr>
  </w:style>
  <w:style w:type="table" w:styleId="Lichtearcering-accent6">
    <w:name w:val="Light Shading Accent 6"/>
    <w:basedOn w:val="Standaardtabel"/>
    <w:uiPriority w:val="99"/>
    <w:semiHidden/>
    <w:rsid w:val="001D6A1E"/>
    <w:pPr>
      <w:spacing w:line="240" w:lineRule="auto"/>
    </w:pPr>
    <w:rPr>
      <w:color w:val="612779" w:themeColor="accent6" w:themeShade="BF"/>
    </w:rPr>
    <w:tblPr>
      <w:tblStyleRowBandSize w:val="1"/>
      <w:tblStyleColBandSize w:val="1"/>
      <w:tblBorders>
        <w:top w:val="single" w:sz="8" w:space="0" w:color="8235A2" w:themeColor="accent6"/>
        <w:bottom w:val="single" w:sz="8" w:space="0" w:color="8235A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235A2" w:themeColor="accent6"/>
          <w:left w:val="nil"/>
          <w:bottom w:val="single" w:sz="8" w:space="0" w:color="8235A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235A2" w:themeColor="accent6"/>
          <w:left w:val="nil"/>
          <w:bottom w:val="single" w:sz="8" w:space="0" w:color="8235A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C8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C8ED" w:themeFill="accent6" w:themeFillTint="3F"/>
      </w:tcPr>
    </w:tblStylePr>
  </w:style>
  <w:style w:type="table" w:styleId="Lichtelijst">
    <w:name w:val="Light List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</w:style>
  <w:style w:type="table" w:styleId="Lichtelijst-accent1">
    <w:name w:val="Light List Accent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3555A3" w:themeColor="accent1"/>
        <w:left w:val="single" w:sz="8" w:space="0" w:color="3555A3" w:themeColor="accent1"/>
        <w:bottom w:val="single" w:sz="8" w:space="0" w:color="3555A3" w:themeColor="accent1"/>
        <w:right w:val="single" w:sz="8" w:space="0" w:color="3555A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555A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555A3" w:themeColor="accent1"/>
          <w:left w:val="single" w:sz="8" w:space="0" w:color="3555A3" w:themeColor="accent1"/>
          <w:bottom w:val="single" w:sz="8" w:space="0" w:color="3555A3" w:themeColor="accent1"/>
          <w:right w:val="single" w:sz="8" w:space="0" w:color="3555A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555A3" w:themeColor="accent1"/>
          <w:left w:val="single" w:sz="8" w:space="0" w:color="3555A3" w:themeColor="accent1"/>
          <w:bottom w:val="single" w:sz="8" w:space="0" w:color="3555A3" w:themeColor="accent1"/>
          <w:right w:val="single" w:sz="8" w:space="0" w:color="3555A3" w:themeColor="accent1"/>
        </w:tcBorders>
      </w:tcPr>
    </w:tblStylePr>
    <w:tblStylePr w:type="band1Horz">
      <w:tblPr/>
      <w:tcPr>
        <w:tcBorders>
          <w:top w:val="single" w:sz="8" w:space="0" w:color="3555A3" w:themeColor="accent1"/>
          <w:left w:val="single" w:sz="8" w:space="0" w:color="3555A3" w:themeColor="accent1"/>
          <w:bottom w:val="single" w:sz="8" w:space="0" w:color="3555A3" w:themeColor="accent1"/>
          <w:right w:val="single" w:sz="8" w:space="0" w:color="3555A3" w:themeColor="accent1"/>
        </w:tcBorders>
      </w:tcPr>
    </w:tblStylePr>
  </w:style>
  <w:style w:type="table" w:styleId="Lichtelijst-accent2">
    <w:name w:val="Light List Accent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56AB24" w:themeColor="accent2"/>
        <w:left w:val="single" w:sz="8" w:space="0" w:color="56AB24" w:themeColor="accent2"/>
        <w:bottom w:val="single" w:sz="8" w:space="0" w:color="56AB24" w:themeColor="accent2"/>
        <w:right w:val="single" w:sz="8" w:space="0" w:color="56AB2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6AB2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6AB24" w:themeColor="accent2"/>
          <w:left w:val="single" w:sz="8" w:space="0" w:color="56AB24" w:themeColor="accent2"/>
          <w:bottom w:val="single" w:sz="8" w:space="0" w:color="56AB24" w:themeColor="accent2"/>
          <w:right w:val="single" w:sz="8" w:space="0" w:color="56AB2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6AB24" w:themeColor="accent2"/>
          <w:left w:val="single" w:sz="8" w:space="0" w:color="56AB24" w:themeColor="accent2"/>
          <w:bottom w:val="single" w:sz="8" w:space="0" w:color="56AB24" w:themeColor="accent2"/>
          <w:right w:val="single" w:sz="8" w:space="0" w:color="56AB24" w:themeColor="accent2"/>
        </w:tcBorders>
      </w:tcPr>
    </w:tblStylePr>
    <w:tblStylePr w:type="band1Horz">
      <w:tblPr/>
      <w:tcPr>
        <w:tcBorders>
          <w:top w:val="single" w:sz="8" w:space="0" w:color="56AB24" w:themeColor="accent2"/>
          <w:left w:val="single" w:sz="8" w:space="0" w:color="56AB24" w:themeColor="accent2"/>
          <w:bottom w:val="single" w:sz="8" w:space="0" w:color="56AB24" w:themeColor="accent2"/>
          <w:right w:val="single" w:sz="8" w:space="0" w:color="56AB24" w:themeColor="accent2"/>
        </w:tcBorders>
      </w:tcPr>
    </w:tblStylePr>
  </w:style>
  <w:style w:type="table" w:styleId="Lichtelijst-accent3">
    <w:name w:val="Light List Accent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2699AB" w:themeColor="accent3"/>
        <w:left w:val="single" w:sz="8" w:space="0" w:color="2699AB" w:themeColor="accent3"/>
        <w:bottom w:val="single" w:sz="8" w:space="0" w:color="2699AB" w:themeColor="accent3"/>
        <w:right w:val="single" w:sz="8" w:space="0" w:color="2699A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99A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99AB" w:themeColor="accent3"/>
          <w:left w:val="single" w:sz="8" w:space="0" w:color="2699AB" w:themeColor="accent3"/>
          <w:bottom w:val="single" w:sz="8" w:space="0" w:color="2699AB" w:themeColor="accent3"/>
          <w:right w:val="single" w:sz="8" w:space="0" w:color="2699A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99AB" w:themeColor="accent3"/>
          <w:left w:val="single" w:sz="8" w:space="0" w:color="2699AB" w:themeColor="accent3"/>
          <w:bottom w:val="single" w:sz="8" w:space="0" w:color="2699AB" w:themeColor="accent3"/>
          <w:right w:val="single" w:sz="8" w:space="0" w:color="2699AB" w:themeColor="accent3"/>
        </w:tcBorders>
      </w:tcPr>
    </w:tblStylePr>
    <w:tblStylePr w:type="band1Horz">
      <w:tblPr/>
      <w:tcPr>
        <w:tcBorders>
          <w:top w:val="single" w:sz="8" w:space="0" w:color="2699AB" w:themeColor="accent3"/>
          <w:left w:val="single" w:sz="8" w:space="0" w:color="2699AB" w:themeColor="accent3"/>
          <w:bottom w:val="single" w:sz="8" w:space="0" w:color="2699AB" w:themeColor="accent3"/>
          <w:right w:val="single" w:sz="8" w:space="0" w:color="2699AB" w:themeColor="accent3"/>
        </w:tcBorders>
      </w:tcPr>
    </w:tblStylePr>
  </w:style>
  <w:style w:type="table" w:styleId="Lichtelijst-accent4">
    <w:name w:val="Light List Accent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980A" w:themeColor="accent4"/>
        <w:left w:val="single" w:sz="8" w:space="0" w:color="F2980A" w:themeColor="accent4"/>
        <w:bottom w:val="single" w:sz="8" w:space="0" w:color="F2980A" w:themeColor="accent4"/>
        <w:right w:val="single" w:sz="8" w:space="0" w:color="F2980A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980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980A" w:themeColor="accent4"/>
          <w:left w:val="single" w:sz="8" w:space="0" w:color="F2980A" w:themeColor="accent4"/>
          <w:bottom w:val="single" w:sz="8" w:space="0" w:color="F2980A" w:themeColor="accent4"/>
          <w:right w:val="single" w:sz="8" w:space="0" w:color="F2980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980A" w:themeColor="accent4"/>
          <w:left w:val="single" w:sz="8" w:space="0" w:color="F2980A" w:themeColor="accent4"/>
          <w:bottom w:val="single" w:sz="8" w:space="0" w:color="F2980A" w:themeColor="accent4"/>
          <w:right w:val="single" w:sz="8" w:space="0" w:color="F2980A" w:themeColor="accent4"/>
        </w:tcBorders>
      </w:tcPr>
    </w:tblStylePr>
    <w:tblStylePr w:type="band1Horz">
      <w:tblPr/>
      <w:tcPr>
        <w:tcBorders>
          <w:top w:val="single" w:sz="8" w:space="0" w:color="F2980A" w:themeColor="accent4"/>
          <w:left w:val="single" w:sz="8" w:space="0" w:color="F2980A" w:themeColor="accent4"/>
          <w:bottom w:val="single" w:sz="8" w:space="0" w:color="F2980A" w:themeColor="accent4"/>
          <w:right w:val="single" w:sz="8" w:space="0" w:color="F2980A" w:themeColor="accent4"/>
        </w:tcBorders>
      </w:tcPr>
    </w:tblStylePr>
  </w:style>
  <w:style w:type="table" w:styleId="Lichtelijst-accent5">
    <w:name w:val="Light List Accent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23556" w:themeColor="accent5"/>
        <w:left w:val="single" w:sz="8" w:space="0" w:color="A23556" w:themeColor="accent5"/>
        <w:bottom w:val="single" w:sz="8" w:space="0" w:color="A23556" w:themeColor="accent5"/>
        <w:right w:val="single" w:sz="8" w:space="0" w:color="A2355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2355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3556" w:themeColor="accent5"/>
          <w:left w:val="single" w:sz="8" w:space="0" w:color="A23556" w:themeColor="accent5"/>
          <w:bottom w:val="single" w:sz="8" w:space="0" w:color="A23556" w:themeColor="accent5"/>
          <w:right w:val="single" w:sz="8" w:space="0" w:color="A2355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23556" w:themeColor="accent5"/>
          <w:left w:val="single" w:sz="8" w:space="0" w:color="A23556" w:themeColor="accent5"/>
          <w:bottom w:val="single" w:sz="8" w:space="0" w:color="A23556" w:themeColor="accent5"/>
          <w:right w:val="single" w:sz="8" w:space="0" w:color="A23556" w:themeColor="accent5"/>
        </w:tcBorders>
      </w:tcPr>
    </w:tblStylePr>
    <w:tblStylePr w:type="band1Horz">
      <w:tblPr/>
      <w:tcPr>
        <w:tcBorders>
          <w:top w:val="single" w:sz="8" w:space="0" w:color="A23556" w:themeColor="accent5"/>
          <w:left w:val="single" w:sz="8" w:space="0" w:color="A23556" w:themeColor="accent5"/>
          <w:bottom w:val="single" w:sz="8" w:space="0" w:color="A23556" w:themeColor="accent5"/>
          <w:right w:val="single" w:sz="8" w:space="0" w:color="A23556" w:themeColor="accent5"/>
        </w:tcBorders>
      </w:tcPr>
    </w:tblStylePr>
  </w:style>
  <w:style w:type="table" w:styleId="Lichtelijst-accent6">
    <w:name w:val="Light List Accent 6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8235A2" w:themeColor="accent6"/>
        <w:left w:val="single" w:sz="8" w:space="0" w:color="8235A2" w:themeColor="accent6"/>
        <w:bottom w:val="single" w:sz="8" w:space="0" w:color="8235A2" w:themeColor="accent6"/>
        <w:right w:val="single" w:sz="8" w:space="0" w:color="8235A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235A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35A2" w:themeColor="accent6"/>
          <w:left w:val="single" w:sz="8" w:space="0" w:color="8235A2" w:themeColor="accent6"/>
          <w:bottom w:val="single" w:sz="8" w:space="0" w:color="8235A2" w:themeColor="accent6"/>
          <w:right w:val="single" w:sz="8" w:space="0" w:color="8235A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235A2" w:themeColor="accent6"/>
          <w:left w:val="single" w:sz="8" w:space="0" w:color="8235A2" w:themeColor="accent6"/>
          <w:bottom w:val="single" w:sz="8" w:space="0" w:color="8235A2" w:themeColor="accent6"/>
          <w:right w:val="single" w:sz="8" w:space="0" w:color="8235A2" w:themeColor="accent6"/>
        </w:tcBorders>
      </w:tcPr>
    </w:tblStylePr>
    <w:tblStylePr w:type="band1Horz">
      <w:tblPr/>
      <w:tcPr>
        <w:tcBorders>
          <w:top w:val="single" w:sz="8" w:space="0" w:color="8235A2" w:themeColor="accent6"/>
          <w:left w:val="single" w:sz="8" w:space="0" w:color="8235A2" w:themeColor="accent6"/>
          <w:bottom w:val="single" w:sz="8" w:space="0" w:color="8235A2" w:themeColor="accent6"/>
          <w:right w:val="single" w:sz="8" w:space="0" w:color="8235A2" w:themeColor="accent6"/>
        </w:tcBorders>
      </w:tcPr>
    </w:tblStylePr>
  </w:style>
  <w:style w:type="table" w:styleId="Lijsttabel1licht">
    <w:name w:val="List Table 1 Light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jsttabel1licht-Accent1">
    <w:name w:val="List Table 1 Light Accent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993D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993D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BF0" w:themeFill="accent1" w:themeFillTint="33"/>
      </w:tcPr>
    </w:tblStylePr>
    <w:tblStylePr w:type="band1Horz">
      <w:tblPr/>
      <w:tcPr>
        <w:shd w:val="clear" w:color="auto" w:fill="D2DBF0" w:themeFill="accent1" w:themeFillTint="33"/>
      </w:tcPr>
    </w:tblStylePr>
  </w:style>
  <w:style w:type="table" w:styleId="Lijsttabel1licht-Accent2">
    <w:name w:val="List Table 1 Light Accent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DF6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DF6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4CC" w:themeFill="accent2" w:themeFillTint="33"/>
      </w:tcPr>
    </w:tblStylePr>
    <w:tblStylePr w:type="band1Horz">
      <w:tblPr/>
      <w:tcPr>
        <w:shd w:val="clear" w:color="auto" w:fill="DBF4CC" w:themeFill="accent2" w:themeFillTint="33"/>
      </w:tcPr>
    </w:tblStylePr>
  </w:style>
  <w:style w:type="table" w:styleId="Lijsttabel1licht-Accent3">
    <w:name w:val="List Table 1 Light Accent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BCED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BCED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EF4" w:themeFill="accent3" w:themeFillTint="33"/>
      </w:tcPr>
    </w:tblStylePr>
    <w:tblStylePr w:type="band1Horz">
      <w:tblPr/>
      <w:tcPr>
        <w:shd w:val="clear" w:color="auto" w:fill="CDEEF4" w:themeFill="accent3" w:themeFillTint="33"/>
      </w:tcPr>
    </w:tblStylePr>
  </w:style>
  <w:style w:type="table" w:styleId="Lijsttabel1licht-Accent4">
    <w:name w:val="List Table 1 Light Accent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8C16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8C16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ACD" w:themeFill="accent4" w:themeFillTint="33"/>
      </w:tcPr>
    </w:tblStylePr>
    <w:tblStylePr w:type="band1Horz">
      <w:tblPr/>
      <w:tcPr>
        <w:shd w:val="clear" w:color="auto" w:fill="FDEACD" w:themeFill="accent4" w:themeFillTint="33"/>
      </w:tcPr>
    </w:tblStylePr>
  </w:style>
  <w:style w:type="table" w:styleId="Lijsttabel1licht-Accent5">
    <w:name w:val="List Table 1 Light Accent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7994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799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2DB" w:themeFill="accent5" w:themeFillTint="33"/>
      </w:tcPr>
    </w:tblStylePr>
    <w:tblStylePr w:type="band1Horz">
      <w:tblPr/>
      <w:tcPr>
        <w:shd w:val="clear" w:color="auto" w:fill="F0D2DB" w:themeFill="accent5" w:themeFillTint="33"/>
      </w:tcPr>
    </w:tblStylePr>
  </w:style>
  <w:style w:type="table" w:styleId="Lijsttabel1licht-Accent6">
    <w:name w:val="List Table 1 Light Accent 6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79D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79D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2F0" w:themeFill="accent6" w:themeFillTint="33"/>
      </w:tcPr>
    </w:tblStylePr>
    <w:tblStylePr w:type="band1Horz">
      <w:tblPr/>
      <w:tcPr>
        <w:shd w:val="clear" w:color="auto" w:fill="E7D2F0" w:themeFill="accent6" w:themeFillTint="33"/>
      </w:tcPr>
    </w:tblStylePr>
  </w:style>
  <w:style w:type="table" w:styleId="Lijsttabel2">
    <w:name w:val="List Table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bottom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jsttabel2-Accent1">
    <w:name w:val="List Table 2 Accent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7993D3" w:themeColor="accent1" w:themeTint="99"/>
        <w:bottom w:val="single" w:sz="4" w:space="0" w:color="7993D3" w:themeColor="accent1" w:themeTint="99"/>
        <w:insideH w:val="single" w:sz="4" w:space="0" w:color="7993D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BF0" w:themeFill="accent1" w:themeFillTint="33"/>
      </w:tcPr>
    </w:tblStylePr>
    <w:tblStylePr w:type="band1Horz">
      <w:tblPr/>
      <w:tcPr>
        <w:shd w:val="clear" w:color="auto" w:fill="D2DBF0" w:themeFill="accent1" w:themeFillTint="33"/>
      </w:tcPr>
    </w:tblStylePr>
  </w:style>
  <w:style w:type="table" w:styleId="Lijsttabel2-Accent2">
    <w:name w:val="List Table 2 Accent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4DF68" w:themeColor="accent2" w:themeTint="99"/>
        <w:bottom w:val="single" w:sz="4" w:space="0" w:color="94DF68" w:themeColor="accent2" w:themeTint="99"/>
        <w:insideH w:val="single" w:sz="4" w:space="0" w:color="94DF6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4CC" w:themeFill="accent2" w:themeFillTint="33"/>
      </w:tcPr>
    </w:tblStylePr>
    <w:tblStylePr w:type="band1Horz">
      <w:tblPr/>
      <w:tcPr>
        <w:shd w:val="clear" w:color="auto" w:fill="DBF4CC" w:themeFill="accent2" w:themeFillTint="33"/>
      </w:tcPr>
    </w:tblStylePr>
  </w:style>
  <w:style w:type="table" w:styleId="Lijsttabel2-Accent3">
    <w:name w:val="List Table 2 Accent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BCEDE" w:themeColor="accent3" w:themeTint="99"/>
        <w:bottom w:val="single" w:sz="4" w:space="0" w:color="6BCEDE" w:themeColor="accent3" w:themeTint="99"/>
        <w:insideH w:val="single" w:sz="4" w:space="0" w:color="6BCED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EF4" w:themeFill="accent3" w:themeFillTint="33"/>
      </w:tcPr>
    </w:tblStylePr>
    <w:tblStylePr w:type="band1Horz">
      <w:tblPr/>
      <w:tcPr>
        <w:shd w:val="clear" w:color="auto" w:fill="CDEEF4" w:themeFill="accent3" w:themeFillTint="33"/>
      </w:tcPr>
    </w:tblStylePr>
  </w:style>
  <w:style w:type="table" w:styleId="Lijsttabel2-Accent4">
    <w:name w:val="List Table 2 Accent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8C16A" w:themeColor="accent4" w:themeTint="99"/>
        <w:bottom w:val="single" w:sz="4" w:space="0" w:color="F8C16A" w:themeColor="accent4" w:themeTint="99"/>
        <w:insideH w:val="single" w:sz="4" w:space="0" w:color="F8C16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ACD" w:themeFill="accent4" w:themeFillTint="33"/>
      </w:tcPr>
    </w:tblStylePr>
    <w:tblStylePr w:type="band1Horz">
      <w:tblPr/>
      <w:tcPr>
        <w:shd w:val="clear" w:color="auto" w:fill="FDEACD" w:themeFill="accent4" w:themeFillTint="33"/>
      </w:tcPr>
    </w:tblStylePr>
  </w:style>
  <w:style w:type="table" w:styleId="Lijsttabel2-Accent5">
    <w:name w:val="List Table 2 Accent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37994" w:themeColor="accent5" w:themeTint="99"/>
        <w:bottom w:val="single" w:sz="4" w:space="0" w:color="D37994" w:themeColor="accent5" w:themeTint="99"/>
        <w:insideH w:val="single" w:sz="4" w:space="0" w:color="D37994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2DB" w:themeFill="accent5" w:themeFillTint="33"/>
      </w:tcPr>
    </w:tblStylePr>
    <w:tblStylePr w:type="band1Horz">
      <w:tblPr/>
      <w:tcPr>
        <w:shd w:val="clear" w:color="auto" w:fill="F0D2DB" w:themeFill="accent5" w:themeFillTint="33"/>
      </w:tcPr>
    </w:tblStylePr>
  </w:style>
  <w:style w:type="table" w:styleId="Lijsttabel2-Accent6">
    <w:name w:val="List Table 2 Accent 6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B879D3" w:themeColor="accent6" w:themeTint="99"/>
        <w:bottom w:val="single" w:sz="4" w:space="0" w:color="B879D3" w:themeColor="accent6" w:themeTint="99"/>
        <w:insideH w:val="single" w:sz="4" w:space="0" w:color="B879D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2F0" w:themeFill="accent6" w:themeFillTint="33"/>
      </w:tcPr>
    </w:tblStylePr>
    <w:tblStylePr w:type="band1Horz">
      <w:tblPr/>
      <w:tcPr>
        <w:shd w:val="clear" w:color="auto" w:fill="E7D2F0" w:themeFill="accent6" w:themeFillTint="33"/>
      </w:tcPr>
    </w:tblStylePr>
  </w:style>
  <w:style w:type="table" w:styleId="Lijsttabel3">
    <w:name w:val="List Table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231F20" w:themeColor="text1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31F20" w:themeColor="text1"/>
          <w:right w:val="single" w:sz="4" w:space="0" w:color="231F20" w:themeColor="text1"/>
        </w:tcBorders>
      </w:tcPr>
    </w:tblStylePr>
    <w:tblStylePr w:type="band1Horz">
      <w:tblPr/>
      <w:tcPr>
        <w:tcBorders>
          <w:top w:val="single" w:sz="4" w:space="0" w:color="231F20" w:themeColor="text1"/>
          <w:bottom w:val="single" w:sz="4" w:space="0" w:color="231F2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31F20" w:themeColor="text1"/>
          <w:left w:val="nil"/>
        </w:tcBorders>
      </w:tcPr>
    </w:tblStylePr>
    <w:tblStylePr w:type="swCell">
      <w:tblPr/>
      <w:tcPr>
        <w:tcBorders>
          <w:top w:val="double" w:sz="4" w:space="0" w:color="231F2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3555A3" w:themeColor="accent1"/>
        <w:left w:val="single" w:sz="4" w:space="0" w:color="3555A3" w:themeColor="accent1"/>
        <w:bottom w:val="single" w:sz="4" w:space="0" w:color="3555A3" w:themeColor="accent1"/>
        <w:right w:val="single" w:sz="4" w:space="0" w:color="3555A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555A3" w:themeFill="accent1"/>
      </w:tcPr>
    </w:tblStylePr>
    <w:tblStylePr w:type="lastRow">
      <w:rPr>
        <w:b/>
        <w:bCs/>
      </w:rPr>
      <w:tblPr/>
      <w:tcPr>
        <w:tcBorders>
          <w:top w:val="double" w:sz="4" w:space="0" w:color="3555A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555A3" w:themeColor="accent1"/>
          <w:right w:val="single" w:sz="4" w:space="0" w:color="3555A3" w:themeColor="accent1"/>
        </w:tcBorders>
      </w:tcPr>
    </w:tblStylePr>
    <w:tblStylePr w:type="band1Horz">
      <w:tblPr/>
      <w:tcPr>
        <w:tcBorders>
          <w:top w:val="single" w:sz="4" w:space="0" w:color="3555A3" w:themeColor="accent1"/>
          <w:bottom w:val="single" w:sz="4" w:space="0" w:color="3555A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555A3" w:themeColor="accent1"/>
          <w:left w:val="nil"/>
        </w:tcBorders>
      </w:tcPr>
    </w:tblStylePr>
    <w:tblStylePr w:type="swCell">
      <w:tblPr/>
      <w:tcPr>
        <w:tcBorders>
          <w:top w:val="double" w:sz="4" w:space="0" w:color="3555A3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56AB24" w:themeColor="accent2"/>
        <w:left w:val="single" w:sz="4" w:space="0" w:color="56AB24" w:themeColor="accent2"/>
        <w:bottom w:val="single" w:sz="4" w:space="0" w:color="56AB24" w:themeColor="accent2"/>
        <w:right w:val="single" w:sz="4" w:space="0" w:color="56AB2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6AB24" w:themeFill="accent2"/>
      </w:tcPr>
    </w:tblStylePr>
    <w:tblStylePr w:type="lastRow">
      <w:rPr>
        <w:b/>
        <w:bCs/>
      </w:rPr>
      <w:tblPr/>
      <w:tcPr>
        <w:tcBorders>
          <w:top w:val="double" w:sz="4" w:space="0" w:color="56AB2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6AB24" w:themeColor="accent2"/>
          <w:right w:val="single" w:sz="4" w:space="0" w:color="56AB24" w:themeColor="accent2"/>
        </w:tcBorders>
      </w:tcPr>
    </w:tblStylePr>
    <w:tblStylePr w:type="band1Horz">
      <w:tblPr/>
      <w:tcPr>
        <w:tcBorders>
          <w:top w:val="single" w:sz="4" w:space="0" w:color="56AB24" w:themeColor="accent2"/>
          <w:bottom w:val="single" w:sz="4" w:space="0" w:color="56AB2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6AB24" w:themeColor="accent2"/>
          <w:left w:val="nil"/>
        </w:tcBorders>
      </w:tcPr>
    </w:tblStylePr>
    <w:tblStylePr w:type="swCell">
      <w:tblPr/>
      <w:tcPr>
        <w:tcBorders>
          <w:top w:val="double" w:sz="4" w:space="0" w:color="56AB24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2699AB" w:themeColor="accent3"/>
        <w:left w:val="single" w:sz="4" w:space="0" w:color="2699AB" w:themeColor="accent3"/>
        <w:bottom w:val="single" w:sz="4" w:space="0" w:color="2699AB" w:themeColor="accent3"/>
        <w:right w:val="single" w:sz="4" w:space="0" w:color="2699AB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99AB" w:themeFill="accent3"/>
      </w:tcPr>
    </w:tblStylePr>
    <w:tblStylePr w:type="lastRow">
      <w:rPr>
        <w:b/>
        <w:bCs/>
      </w:rPr>
      <w:tblPr/>
      <w:tcPr>
        <w:tcBorders>
          <w:top w:val="double" w:sz="4" w:space="0" w:color="2699AB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99AB" w:themeColor="accent3"/>
          <w:right w:val="single" w:sz="4" w:space="0" w:color="2699AB" w:themeColor="accent3"/>
        </w:tcBorders>
      </w:tcPr>
    </w:tblStylePr>
    <w:tblStylePr w:type="band1Horz">
      <w:tblPr/>
      <w:tcPr>
        <w:tcBorders>
          <w:top w:val="single" w:sz="4" w:space="0" w:color="2699AB" w:themeColor="accent3"/>
          <w:bottom w:val="single" w:sz="4" w:space="0" w:color="2699AB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99AB" w:themeColor="accent3"/>
          <w:left w:val="nil"/>
        </w:tcBorders>
      </w:tcPr>
    </w:tblStylePr>
    <w:tblStylePr w:type="swCell">
      <w:tblPr/>
      <w:tcPr>
        <w:tcBorders>
          <w:top w:val="double" w:sz="4" w:space="0" w:color="2699AB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2980A" w:themeColor="accent4"/>
        <w:left w:val="single" w:sz="4" w:space="0" w:color="F2980A" w:themeColor="accent4"/>
        <w:bottom w:val="single" w:sz="4" w:space="0" w:color="F2980A" w:themeColor="accent4"/>
        <w:right w:val="single" w:sz="4" w:space="0" w:color="F2980A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980A" w:themeFill="accent4"/>
      </w:tcPr>
    </w:tblStylePr>
    <w:tblStylePr w:type="lastRow">
      <w:rPr>
        <w:b/>
        <w:bCs/>
      </w:rPr>
      <w:tblPr/>
      <w:tcPr>
        <w:tcBorders>
          <w:top w:val="double" w:sz="4" w:space="0" w:color="F2980A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980A" w:themeColor="accent4"/>
          <w:right w:val="single" w:sz="4" w:space="0" w:color="F2980A" w:themeColor="accent4"/>
        </w:tcBorders>
      </w:tcPr>
    </w:tblStylePr>
    <w:tblStylePr w:type="band1Horz">
      <w:tblPr/>
      <w:tcPr>
        <w:tcBorders>
          <w:top w:val="single" w:sz="4" w:space="0" w:color="F2980A" w:themeColor="accent4"/>
          <w:bottom w:val="single" w:sz="4" w:space="0" w:color="F2980A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980A" w:themeColor="accent4"/>
          <w:left w:val="nil"/>
        </w:tcBorders>
      </w:tcPr>
    </w:tblStylePr>
    <w:tblStylePr w:type="swCell">
      <w:tblPr/>
      <w:tcPr>
        <w:tcBorders>
          <w:top w:val="double" w:sz="4" w:space="0" w:color="F2980A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23556" w:themeColor="accent5"/>
        <w:left w:val="single" w:sz="4" w:space="0" w:color="A23556" w:themeColor="accent5"/>
        <w:bottom w:val="single" w:sz="4" w:space="0" w:color="A23556" w:themeColor="accent5"/>
        <w:right w:val="single" w:sz="4" w:space="0" w:color="A2355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23556" w:themeFill="accent5"/>
      </w:tcPr>
    </w:tblStylePr>
    <w:tblStylePr w:type="lastRow">
      <w:rPr>
        <w:b/>
        <w:bCs/>
      </w:rPr>
      <w:tblPr/>
      <w:tcPr>
        <w:tcBorders>
          <w:top w:val="double" w:sz="4" w:space="0" w:color="A2355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23556" w:themeColor="accent5"/>
          <w:right w:val="single" w:sz="4" w:space="0" w:color="A23556" w:themeColor="accent5"/>
        </w:tcBorders>
      </w:tcPr>
    </w:tblStylePr>
    <w:tblStylePr w:type="band1Horz">
      <w:tblPr/>
      <w:tcPr>
        <w:tcBorders>
          <w:top w:val="single" w:sz="4" w:space="0" w:color="A23556" w:themeColor="accent5"/>
          <w:bottom w:val="single" w:sz="4" w:space="0" w:color="A2355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23556" w:themeColor="accent5"/>
          <w:left w:val="nil"/>
        </w:tcBorders>
      </w:tcPr>
    </w:tblStylePr>
    <w:tblStylePr w:type="swCell">
      <w:tblPr/>
      <w:tcPr>
        <w:tcBorders>
          <w:top w:val="double" w:sz="4" w:space="0" w:color="A23556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8235A2" w:themeColor="accent6"/>
        <w:left w:val="single" w:sz="4" w:space="0" w:color="8235A2" w:themeColor="accent6"/>
        <w:bottom w:val="single" w:sz="4" w:space="0" w:color="8235A2" w:themeColor="accent6"/>
        <w:right w:val="single" w:sz="4" w:space="0" w:color="8235A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235A2" w:themeFill="accent6"/>
      </w:tcPr>
    </w:tblStylePr>
    <w:tblStylePr w:type="lastRow">
      <w:rPr>
        <w:b/>
        <w:bCs/>
      </w:rPr>
      <w:tblPr/>
      <w:tcPr>
        <w:tcBorders>
          <w:top w:val="double" w:sz="4" w:space="0" w:color="8235A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235A2" w:themeColor="accent6"/>
          <w:right w:val="single" w:sz="4" w:space="0" w:color="8235A2" w:themeColor="accent6"/>
        </w:tcBorders>
      </w:tcPr>
    </w:tblStylePr>
    <w:tblStylePr w:type="band1Horz">
      <w:tblPr/>
      <w:tcPr>
        <w:tcBorders>
          <w:top w:val="single" w:sz="4" w:space="0" w:color="8235A2" w:themeColor="accent6"/>
          <w:bottom w:val="single" w:sz="4" w:space="0" w:color="8235A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235A2" w:themeColor="accent6"/>
          <w:left w:val="nil"/>
        </w:tcBorders>
      </w:tcPr>
    </w:tblStylePr>
    <w:tblStylePr w:type="swCell">
      <w:tblPr/>
      <w:tcPr>
        <w:tcBorders>
          <w:top w:val="double" w:sz="4" w:space="0" w:color="8235A2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jsttabel4-Accent1">
    <w:name w:val="List Table 4 Accent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7993D3" w:themeColor="accent1" w:themeTint="99"/>
        <w:left w:val="single" w:sz="4" w:space="0" w:color="7993D3" w:themeColor="accent1" w:themeTint="99"/>
        <w:bottom w:val="single" w:sz="4" w:space="0" w:color="7993D3" w:themeColor="accent1" w:themeTint="99"/>
        <w:right w:val="single" w:sz="4" w:space="0" w:color="7993D3" w:themeColor="accent1" w:themeTint="99"/>
        <w:insideH w:val="single" w:sz="4" w:space="0" w:color="7993D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555A3" w:themeColor="accent1"/>
          <w:left w:val="single" w:sz="4" w:space="0" w:color="3555A3" w:themeColor="accent1"/>
          <w:bottom w:val="single" w:sz="4" w:space="0" w:color="3555A3" w:themeColor="accent1"/>
          <w:right w:val="single" w:sz="4" w:space="0" w:color="3555A3" w:themeColor="accent1"/>
          <w:insideH w:val="nil"/>
        </w:tcBorders>
        <w:shd w:val="clear" w:color="auto" w:fill="3555A3" w:themeFill="accent1"/>
      </w:tcPr>
    </w:tblStylePr>
    <w:tblStylePr w:type="lastRow">
      <w:rPr>
        <w:b/>
        <w:bCs/>
      </w:rPr>
      <w:tblPr/>
      <w:tcPr>
        <w:tcBorders>
          <w:top w:val="double" w:sz="4" w:space="0" w:color="7993D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BF0" w:themeFill="accent1" w:themeFillTint="33"/>
      </w:tcPr>
    </w:tblStylePr>
    <w:tblStylePr w:type="band1Horz">
      <w:tblPr/>
      <w:tcPr>
        <w:shd w:val="clear" w:color="auto" w:fill="D2DBF0" w:themeFill="accent1" w:themeFillTint="33"/>
      </w:tcPr>
    </w:tblStylePr>
  </w:style>
  <w:style w:type="table" w:styleId="Lijsttabel4-Accent2">
    <w:name w:val="List Table 4 Accent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4DF68" w:themeColor="accent2" w:themeTint="99"/>
        <w:left w:val="single" w:sz="4" w:space="0" w:color="94DF68" w:themeColor="accent2" w:themeTint="99"/>
        <w:bottom w:val="single" w:sz="4" w:space="0" w:color="94DF68" w:themeColor="accent2" w:themeTint="99"/>
        <w:right w:val="single" w:sz="4" w:space="0" w:color="94DF68" w:themeColor="accent2" w:themeTint="99"/>
        <w:insideH w:val="single" w:sz="4" w:space="0" w:color="94DF6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6AB24" w:themeColor="accent2"/>
          <w:left w:val="single" w:sz="4" w:space="0" w:color="56AB24" w:themeColor="accent2"/>
          <w:bottom w:val="single" w:sz="4" w:space="0" w:color="56AB24" w:themeColor="accent2"/>
          <w:right w:val="single" w:sz="4" w:space="0" w:color="56AB24" w:themeColor="accent2"/>
          <w:insideH w:val="nil"/>
        </w:tcBorders>
        <w:shd w:val="clear" w:color="auto" w:fill="56AB24" w:themeFill="accent2"/>
      </w:tcPr>
    </w:tblStylePr>
    <w:tblStylePr w:type="lastRow">
      <w:rPr>
        <w:b/>
        <w:bCs/>
      </w:rPr>
      <w:tblPr/>
      <w:tcPr>
        <w:tcBorders>
          <w:top w:val="double" w:sz="4" w:space="0" w:color="94DF6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4CC" w:themeFill="accent2" w:themeFillTint="33"/>
      </w:tcPr>
    </w:tblStylePr>
    <w:tblStylePr w:type="band1Horz">
      <w:tblPr/>
      <w:tcPr>
        <w:shd w:val="clear" w:color="auto" w:fill="DBF4CC" w:themeFill="accent2" w:themeFillTint="33"/>
      </w:tcPr>
    </w:tblStylePr>
  </w:style>
  <w:style w:type="table" w:styleId="Lijsttabel4-Accent3">
    <w:name w:val="List Table 4 Accent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BCEDE" w:themeColor="accent3" w:themeTint="99"/>
        <w:left w:val="single" w:sz="4" w:space="0" w:color="6BCEDE" w:themeColor="accent3" w:themeTint="99"/>
        <w:bottom w:val="single" w:sz="4" w:space="0" w:color="6BCEDE" w:themeColor="accent3" w:themeTint="99"/>
        <w:right w:val="single" w:sz="4" w:space="0" w:color="6BCEDE" w:themeColor="accent3" w:themeTint="99"/>
        <w:insideH w:val="single" w:sz="4" w:space="0" w:color="6BCED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99AB" w:themeColor="accent3"/>
          <w:left w:val="single" w:sz="4" w:space="0" w:color="2699AB" w:themeColor="accent3"/>
          <w:bottom w:val="single" w:sz="4" w:space="0" w:color="2699AB" w:themeColor="accent3"/>
          <w:right w:val="single" w:sz="4" w:space="0" w:color="2699AB" w:themeColor="accent3"/>
          <w:insideH w:val="nil"/>
        </w:tcBorders>
        <w:shd w:val="clear" w:color="auto" w:fill="2699AB" w:themeFill="accent3"/>
      </w:tcPr>
    </w:tblStylePr>
    <w:tblStylePr w:type="lastRow">
      <w:rPr>
        <w:b/>
        <w:bCs/>
      </w:rPr>
      <w:tblPr/>
      <w:tcPr>
        <w:tcBorders>
          <w:top w:val="double" w:sz="4" w:space="0" w:color="6BCED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EF4" w:themeFill="accent3" w:themeFillTint="33"/>
      </w:tcPr>
    </w:tblStylePr>
    <w:tblStylePr w:type="band1Horz">
      <w:tblPr/>
      <w:tcPr>
        <w:shd w:val="clear" w:color="auto" w:fill="CDEEF4" w:themeFill="accent3" w:themeFillTint="33"/>
      </w:tcPr>
    </w:tblStylePr>
  </w:style>
  <w:style w:type="table" w:styleId="Lijsttabel4-Accent4">
    <w:name w:val="List Table 4 Accent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8C16A" w:themeColor="accent4" w:themeTint="99"/>
        <w:left w:val="single" w:sz="4" w:space="0" w:color="F8C16A" w:themeColor="accent4" w:themeTint="99"/>
        <w:bottom w:val="single" w:sz="4" w:space="0" w:color="F8C16A" w:themeColor="accent4" w:themeTint="99"/>
        <w:right w:val="single" w:sz="4" w:space="0" w:color="F8C16A" w:themeColor="accent4" w:themeTint="99"/>
        <w:insideH w:val="single" w:sz="4" w:space="0" w:color="F8C16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980A" w:themeColor="accent4"/>
          <w:left w:val="single" w:sz="4" w:space="0" w:color="F2980A" w:themeColor="accent4"/>
          <w:bottom w:val="single" w:sz="4" w:space="0" w:color="F2980A" w:themeColor="accent4"/>
          <w:right w:val="single" w:sz="4" w:space="0" w:color="F2980A" w:themeColor="accent4"/>
          <w:insideH w:val="nil"/>
        </w:tcBorders>
        <w:shd w:val="clear" w:color="auto" w:fill="F2980A" w:themeFill="accent4"/>
      </w:tcPr>
    </w:tblStylePr>
    <w:tblStylePr w:type="lastRow">
      <w:rPr>
        <w:b/>
        <w:bCs/>
      </w:rPr>
      <w:tblPr/>
      <w:tcPr>
        <w:tcBorders>
          <w:top w:val="double" w:sz="4" w:space="0" w:color="F8C16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ACD" w:themeFill="accent4" w:themeFillTint="33"/>
      </w:tcPr>
    </w:tblStylePr>
    <w:tblStylePr w:type="band1Horz">
      <w:tblPr/>
      <w:tcPr>
        <w:shd w:val="clear" w:color="auto" w:fill="FDEACD" w:themeFill="accent4" w:themeFillTint="33"/>
      </w:tcPr>
    </w:tblStylePr>
  </w:style>
  <w:style w:type="table" w:styleId="Lijsttabel4-Accent5">
    <w:name w:val="List Table 4 Accent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37994" w:themeColor="accent5" w:themeTint="99"/>
        <w:left w:val="single" w:sz="4" w:space="0" w:color="D37994" w:themeColor="accent5" w:themeTint="99"/>
        <w:bottom w:val="single" w:sz="4" w:space="0" w:color="D37994" w:themeColor="accent5" w:themeTint="99"/>
        <w:right w:val="single" w:sz="4" w:space="0" w:color="D37994" w:themeColor="accent5" w:themeTint="99"/>
        <w:insideH w:val="single" w:sz="4" w:space="0" w:color="D3799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23556" w:themeColor="accent5"/>
          <w:left w:val="single" w:sz="4" w:space="0" w:color="A23556" w:themeColor="accent5"/>
          <w:bottom w:val="single" w:sz="4" w:space="0" w:color="A23556" w:themeColor="accent5"/>
          <w:right w:val="single" w:sz="4" w:space="0" w:color="A23556" w:themeColor="accent5"/>
          <w:insideH w:val="nil"/>
        </w:tcBorders>
        <w:shd w:val="clear" w:color="auto" w:fill="A23556" w:themeFill="accent5"/>
      </w:tcPr>
    </w:tblStylePr>
    <w:tblStylePr w:type="lastRow">
      <w:rPr>
        <w:b/>
        <w:bCs/>
      </w:rPr>
      <w:tblPr/>
      <w:tcPr>
        <w:tcBorders>
          <w:top w:val="double" w:sz="4" w:space="0" w:color="D3799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2DB" w:themeFill="accent5" w:themeFillTint="33"/>
      </w:tcPr>
    </w:tblStylePr>
    <w:tblStylePr w:type="band1Horz">
      <w:tblPr/>
      <w:tcPr>
        <w:shd w:val="clear" w:color="auto" w:fill="F0D2DB" w:themeFill="accent5" w:themeFillTint="33"/>
      </w:tcPr>
    </w:tblStylePr>
  </w:style>
  <w:style w:type="table" w:styleId="Lijsttabel4-Accent6">
    <w:name w:val="List Table 4 Accent 6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B879D3" w:themeColor="accent6" w:themeTint="99"/>
        <w:left w:val="single" w:sz="4" w:space="0" w:color="B879D3" w:themeColor="accent6" w:themeTint="99"/>
        <w:bottom w:val="single" w:sz="4" w:space="0" w:color="B879D3" w:themeColor="accent6" w:themeTint="99"/>
        <w:right w:val="single" w:sz="4" w:space="0" w:color="B879D3" w:themeColor="accent6" w:themeTint="99"/>
        <w:insideH w:val="single" w:sz="4" w:space="0" w:color="B879D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235A2" w:themeColor="accent6"/>
          <w:left w:val="single" w:sz="4" w:space="0" w:color="8235A2" w:themeColor="accent6"/>
          <w:bottom w:val="single" w:sz="4" w:space="0" w:color="8235A2" w:themeColor="accent6"/>
          <w:right w:val="single" w:sz="4" w:space="0" w:color="8235A2" w:themeColor="accent6"/>
          <w:insideH w:val="nil"/>
        </w:tcBorders>
        <w:shd w:val="clear" w:color="auto" w:fill="8235A2" w:themeFill="accent6"/>
      </w:tcPr>
    </w:tblStylePr>
    <w:tblStylePr w:type="lastRow">
      <w:rPr>
        <w:b/>
        <w:bCs/>
      </w:rPr>
      <w:tblPr/>
      <w:tcPr>
        <w:tcBorders>
          <w:top w:val="double" w:sz="4" w:space="0" w:color="B879D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2F0" w:themeFill="accent6" w:themeFillTint="33"/>
      </w:tcPr>
    </w:tblStylePr>
    <w:tblStylePr w:type="band1Horz">
      <w:tblPr/>
      <w:tcPr>
        <w:shd w:val="clear" w:color="auto" w:fill="E7D2F0" w:themeFill="accent6" w:themeFillTint="33"/>
      </w:tcPr>
    </w:tblStylePr>
  </w:style>
  <w:style w:type="table" w:styleId="Lijsttabel5donker">
    <w:name w:val="List Table 5 Dark"/>
    <w:basedOn w:val="Standaardtabel"/>
    <w:uiPriority w:val="99"/>
    <w:semiHidden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31F20" w:themeColor="text1"/>
        <w:left w:val="single" w:sz="24" w:space="0" w:color="231F20" w:themeColor="text1"/>
        <w:bottom w:val="single" w:sz="24" w:space="0" w:color="231F20" w:themeColor="text1"/>
        <w:right w:val="single" w:sz="24" w:space="0" w:color="231F20" w:themeColor="text1"/>
      </w:tblBorders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99"/>
    <w:semiHidden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555A3" w:themeColor="accent1"/>
        <w:left w:val="single" w:sz="24" w:space="0" w:color="3555A3" w:themeColor="accent1"/>
        <w:bottom w:val="single" w:sz="24" w:space="0" w:color="3555A3" w:themeColor="accent1"/>
        <w:right w:val="single" w:sz="24" w:space="0" w:color="3555A3" w:themeColor="accent1"/>
      </w:tblBorders>
    </w:tblPr>
    <w:tcPr>
      <w:shd w:val="clear" w:color="auto" w:fill="3555A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99"/>
    <w:semiHidden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6AB24" w:themeColor="accent2"/>
        <w:left w:val="single" w:sz="24" w:space="0" w:color="56AB24" w:themeColor="accent2"/>
        <w:bottom w:val="single" w:sz="24" w:space="0" w:color="56AB24" w:themeColor="accent2"/>
        <w:right w:val="single" w:sz="24" w:space="0" w:color="56AB24" w:themeColor="accent2"/>
      </w:tblBorders>
    </w:tblPr>
    <w:tcPr>
      <w:shd w:val="clear" w:color="auto" w:fill="56AB24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99"/>
    <w:semiHidden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99AB" w:themeColor="accent3"/>
        <w:left w:val="single" w:sz="24" w:space="0" w:color="2699AB" w:themeColor="accent3"/>
        <w:bottom w:val="single" w:sz="24" w:space="0" w:color="2699AB" w:themeColor="accent3"/>
        <w:right w:val="single" w:sz="24" w:space="0" w:color="2699AB" w:themeColor="accent3"/>
      </w:tblBorders>
    </w:tblPr>
    <w:tcPr>
      <w:shd w:val="clear" w:color="auto" w:fill="2699AB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99"/>
    <w:semiHidden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980A" w:themeColor="accent4"/>
        <w:left w:val="single" w:sz="24" w:space="0" w:color="F2980A" w:themeColor="accent4"/>
        <w:bottom w:val="single" w:sz="24" w:space="0" w:color="F2980A" w:themeColor="accent4"/>
        <w:right w:val="single" w:sz="24" w:space="0" w:color="F2980A" w:themeColor="accent4"/>
      </w:tblBorders>
    </w:tblPr>
    <w:tcPr>
      <w:shd w:val="clear" w:color="auto" w:fill="F2980A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99"/>
    <w:semiHidden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23556" w:themeColor="accent5"/>
        <w:left w:val="single" w:sz="24" w:space="0" w:color="A23556" w:themeColor="accent5"/>
        <w:bottom w:val="single" w:sz="24" w:space="0" w:color="A23556" w:themeColor="accent5"/>
        <w:right w:val="single" w:sz="24" w:space="0" w:color="A23556" w:themeColor="accent5"/>
      </w:tblBorders>
    </w:tblPr>
    <w:tcPr>
      <w:shd w:val="clear" w:color="auto" w:fill="A2355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99"/>
    <w:semiHidden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235A2" w:themeColor="accent6"/>
        <w:left w:val="single" w:sz="24" w:space="0" w:color="8235A2" w:themeColor="accent6"/>
        <w:bottom w:val="single" w:sz="24" w:space="0" w:color="8235A2" w:themeColor="accent6"/>
        <w:right w:val="single" w:sz="24" w:space="0" w:color="8235A2" w:themeColor="accent6"/>
      </w:tblBorders>
    </w:tblPr>
    <w:tcPr>
      <w:shd w:val="clear" w:color="auto" w:fill="8235A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231F20" w:themeColor="text1"/>
        <w:bottom w:val="single" w:sz="4" w:space="0" w:color="231F2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31F2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99"/>
    <w:semiHidden/>
    <w:rsid w:val="001D6A1E"/>
    <w:pPr>
      <w:spacing w:line="240" w:lineRule="auto"/>
    </w:pPr>
    <w:rPr>
      <w:color w:val="273F79" w:themeColor="accent1" w:themeShade="BF"/>
    </w:rPr>
    <w:tblPr>
      <w:tblStyleRowBandSize w:val="1"/>
      <w:tblStyleColBandSize w:val="1"/>
      <w:tblBorders>
        <w:top w:val="single" w:sz="4" w:space="0" w:color="3555A3" w:themeColor="accent1"/>
        <w:bottom w:val="single" w:sz="4" w:space="0" w:color="3555A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555A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555A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BF0" w:themeFill="accent1" w:themeFillTint="33"/>
      </w:tcPr>
    </w:tblStylePr>
    <w:tblStylePr w:type="band1Horz">
      <w:tblPr/>
      <w:tcPr>
        <w:shd w:val="clear" w:color="auto" w:fill="D2DBF0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99"/>
    <w:semiHidden/>
    <w:rsid w:val="001D6A1E"/>
    <w:pPr>
      <w:spacing w:line="240" w:lineRule="auto"/>
    </w:pPr>
    <w:rPr>
      <w:color w:val="40801B" w:themeColor="accent2" w:themeShade="BF"/>
    </w:rPr>
    <w:tblPr>
      <w:tblStyleRowBandSize w:val="1"/>
      <w:tblStyleColBandSize w:val="1"/>
      <w:tblBorders>
        <w:top w:val="single" w:sz="4" w:space="0" w:color="56AB24" w:themeColor="accent2"/>
        <w:bottom w:val="single" w:sz="4" w:space="0" w:color="56AB2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6AB2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6AB2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4CC" w:themeFill="accent2" w:themeFillTint="33"/>
      </w:tcPr>
    </w:tblStylePr>
    <w:tblStylePr w:type="band1Horz">
      <w:tblPr/>
      <w:tcPr>
        <w:shd w:val="clear" w:color="auto" w:fill="DBF4CC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99"/>
    <w:semiHidden/>
    <w:rsid w:val="001D6A1E"/>
    <w:pPr>
      <w:spacing w:line="240" w:lineRule="auto"/>
    </w:pPr>
    <w:rPr>
      <w:color w:val="1C727F" w:themeColor="accent3" w:themeShade="BF"/>
    </w:rPr>
    <w:tblPr>
      <w:tblStyleRowBandSize w:val="1"/>
      <w:tblStyleColBandSize w:val="1"/>
      <w:tblBorders>
        <w:top w:val="single" w:sz="4" w:space="0" w:color="2699AB" w:themeColor="accent3"/>
        <w:bottom w:val="single" w:sz="4" w:space="0" w:color="2699AB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2699AB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2699A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EF4" w:themeFill="accent3" w:themeFillTint="33"/>
      </w:tcPr>
    </w:tblStylePr>
    <w:tblStylePr w:type="band1Horz">
      <w:tblPr/>
      <w:tcPr>
        <w:shd w:val="clear" w:color="auto" w:fill="CDEEF4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99"/>
    <w:semiHidden/>
    <w:rsid w:val="001D6A1E"/>
    <w:pPr>
      <w:spacing w:line="240" w:lineRule="auto"/>
    </w:pPr>
    <w:rPr>
      <w:color w:val="B57107" w:themeColor="accent4" w:themeShade="BF"/>
    </w:rPr>
    <w:tblPr>
      <w:tblStyleRowBandSize w:val="1"/>
      <w:tblStyleColBandSize w:val="1"/>
      <w:tblBorders>
        <w:top w:val="single" w:sz="4" w:space="0" w:color="F2980A" w:themeColor="accent4"/>
        <w:bottom w:val="single" w:sz="4" w:space="0" w:color="F2980A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2980A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2980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ACD" w:themeFill="accent4" w:themeFillTint="33"/>
      </w:tcPr>
    </w:tblStylePr>
    <w:tblStylePr w:type="band1Horz">
      <w:tblPr/>
      <w:tcPr>
        <w:shd w:val="clear" w:color="auto" w:fill="FDEAC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99"/>
    <w:semiHidden/>
    <w:rsid w:val="001D6A1E"/>
    <w:pPr>
      <w:spacing w:line="240" w:lineRule="auto"/>
    </w:pPr>
    <w:rPr>
      <w:color w:val="792740" w:themeColor="accent5" w:themeShade="BF"/>
    </w:rPr>
    <w:tblPr>
      <w:tblStyleRowBandSize w:val="1"/>
      <w:tblStyleColBandSize w:val="1"/>
      <w:tblBorders>
        <w:top w:val="single" w:sz="4" w:space="0" w:color="A23556" w:themeColor="accent5"/>
        <w:bottom w:val="single" w:sz="4" w:space="0" w:color="A2355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2355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2355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2DB" w:themeFill="accent5" w:themeFillTint="33"/>
      </w:tcPr>
    </w:tblStylePr>
    <w:tblStylePr w:type="band1Horz">
      <w:tblPr/>
      <w:tcPr>
        <w:shd w:val="clear" w:color="auto" w:fill="F0D2DB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99"/>
    <w:semiHidden/>
    <w:rsid w:val="001D6A1E"/>
    <w:pPr>
      <w:spacing w:line="240" w:lineRule="auto"/>
    </w:pPr>
    <w:rPr>
      <w:color w:val="612779" w:themeColor="accent6" w:themeShade="BF"/>
    </w:rPr>
    <w:tblPr>
      <w:tblStyleRowBandSize w:val="1"/>
      <w:tblStyleColBandSize w:val="1"/>
      <w:tblBorders>
        <w:top w:val="single" w:sz="4" w:space="0" w:color="8235A2" w:themeColor="accent6"/>
        <w:bottom w:val="single" w:sz="4" w:space="0" w:color="8235A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235A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235A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2F0" w:themeFill="accent6" w:themeFillTint="33"/>
      </w:tcPr>
    </w:tblStylePr>
    <w:tblStylePr w:type="band1Horz">
      <w:tblPr/>
      <w:tcPr>
        <w:shd w:val="clear" w:color="auto" w:fill="E7D2F0" w:themeFill="accent6" w:themeFillTint="33"/>
      </w:tcPr>
    </w:tblStylePr>
  </w:style>
  <w:style w:type="table" w:styleId="Lijsttabel7kleurrijk">
    <w:name w:val="List Table 7 Colorful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31F2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31F2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31F2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31F2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99"/>
    <w:semiHidden/>
    <w:rsid w:val="001D6A1E"/>
    <w:pPr>
      <w:spacing w:line="240" w:lineRule="auto"/>
    </w:pPr>
    <w:rPr>
      <w:color w:val="273F7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555A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555A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555A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555A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2DBF0" w:themeFill="accent1" w:themeFillTint="33"/>
      </w:tcPr>
    </w:tblStylePr>
    <w:tblStylePr w:type="band1Horz">
      <w:tblPr/>
      <w:tcPr>
        <w:shd w:val="clear" w:color="auto" w:fill="D2DBF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99"/>
    <w:semiHidden/>
    <w:rsid w:val="001D6A1E"/>
    <w:pPr>
      <w:spacing w:line="240" w:lineRule="auto"/>
    </w:pPr>
    <w:rPr>
      <w:color w:val="40801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6AB24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6AB24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6AB24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6AB24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BF4CC" w:themeFill="accent2" w:themeFillTint="33"/>
      </w:tcPr>
    </w:tblStylePr>
    <w:tblStylePr w:type="band1Horz">
      <w:tblPr/>
      <w:tcPr>
        <w:shd w:val="clear" w:color="auto" w:fill="DBF4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99"/>
    <w:semiHidden/>
    <w:rsid w:val="001D6A1E"/>
    <w:pPr>
      <w:spacing w:line="240" w:lineRule="auto"/>
    </w:pPr>
    <w:rPr>
      <w:color w:val="1C727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99AB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99AB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99AB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99AB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DEEF4" w:themeFill="accent3" w:themeFillTint="33"/>
      </w:tcPr>
    </w:tblStylePr>
    <w:tblStylePr w:type="band1Horz">
      <w:tblPr/>
      <w:tcPr>
        <w:shd w:val="clear" w:color="auto" w:fill="CDEEF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99"/>
    <w:semiHidden/>
    <w:rsid w:val="001D6A1E"/>
    <w:pPr>
      <w:spacing w:line="240" w:lineRule="auto"/>
    </w:pPr>
    <w:rPr>
      <w:color w:val="B57107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980A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980A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980A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980A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DEACD" w:themeFill="accent4" w:themeFillTint="33"/>
      </w:tcPr>
    </w:tblStylePr>
    <w:tblStylePr w:type="band1Horz">
      <w:tblPr/>
      <w:tcPr>
        <w:shd w:val="clear" w:color="auto" w:fill="FDEAC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99"/>
    <w:semiHidden/>
    <w:rsid w:val="001D6A1E"/>
    <w:pPr>
      <w:spacing w:line="240" w:lineRule="auto"/>
    </w:pPr>
    <w:rPr>
      <w:color w:val="79274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2355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2355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2355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2355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0D2DB" w:themeFill="accent5" w:themeFillTint="33"/>
      </w:tcPr>
    </w:tblStylePr>
    <w:tblStylePr w:type="band1Horz">
      <w:tblPr/>
      <w:tcPr>
        <w:shd w:val="clear" w:color="auto" w:fill="F0D2D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99"/>
    <w:semiHidden/>
    <w:rsid w:val="001D6A1E"/>
    <w:pPr>
      <w:spacing w:line="240" w:lineRule="auto"/>
    </w:pPr>
    <w:rPr>
      <w:color w:val="61277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235A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235A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235A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235A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7D2F0" w:themeFill="accent6" w:themeFillTint="33"/>
      </w:tcPr>
    </w:tblStylePr>
    <w:tblStylePr w:type="band1Horz">
      <w:tblPr/>
      <w:tcPr>
        <w:shd w:val="clear" w:color="auto" w:fill="E7D2F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6888C" w:themeColor="text1" w:themeTint="80"/>
        <w:bottom w:val="single" w:sz="4" w:space="0" w:color="96888C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6888C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2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1Horz">
      <w:tblPr/>
      <w:tcPr>
        <w:tcBorders>
          <w:top w:val="single" w:sz="4" w:space="0" w:color="96888C" w:themeColor="text1" w:themeTint="80"/>
          <w:bottom w:val="single" w:sz="4" w:space="0" w:color="96888C" w:themeColor="text1" w:themeTint="80"/>
        </w:tcBorders>
      </w:tcPr>
    </w:tblStylePr>
  </w:style>
  <w:style w:type="table" w:styleId="Onopgemaaktetabel3">
    <w:name w:val="Plain Table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6888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88C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88C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88C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88C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">
    <w:name w:val="Grid Table 1 Light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BA0A3" w:themeColor="text1" w:themeTint="66"/>
        <w:left w:val="single" w:sz="4" w:space="0" w:color="ABA0A3" w:themeColor="text1" w:themeTint="66"/>
        <w:bottom w:val="single" w:sz="4" w:space="0" w:color="ABA0A3" w:themeColor="text1" w:themeTint="66"/>
        <w:right w:val="single" w:sz="4" w:space="0" w:color="ABA0A3" w:themeColor="text1" w:themeTint="66"/>
        <w:insideH w:val="single" w:sz="4" w:space="0" w:color="ABA0A3" w:themeColor="text1" w:themeTint="66"/>
        <w:insideV w:val="single" w:sz="4" w:space="0" w:color="ABA0A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6B7E2" w:themeColor="accent1" w:themeTint="66"/>
        <w:left w:val="single" w:sz="4" w:space="0" w:color="A6B7E2" w:themeColor="accent1" w:themeTint="66"/>
        <w:bottom w:val="single" w:sz="4" w:space="0" w:color="A6B7E2" w:themeColor="accent1" w:themeTint="66"/>
        <w:right w:val="single" w:sz="4" w:space="0" w:color="A6B7E2" w:themeColor="accent1" w:themeTint="66"/>
        <w:insideH w:val="single" w:sz="4" w:space="0" w:color="A6B7E2" w:themeColor="accent1" w:themeTint="66"/>
        <w:insideV w:val="single" w:sz="4" w:space="0" w:color="A6B7E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993D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993D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B7EA9A" w:themeColor="accent2" w:themeTint="66"/>
        <w:left w:val="single" w:sz="4" w:space="0" w:color="B7EA9A" w:themeColor="accent2" w:themeTint="66"/>
        <w:bottom w:val="single" w:sz="4" w:space="0" w:color="B7EA9A" w:themeColor="accent2" w:themeTint="66"/>
        <w:right w:val="single" w:sz="4" w:space="0" w:color="B7EA9A" w:themeColor="accent2" w:themeTint="66"/>
        <w:insideH w:val="single" w:sz="4" w:space="0" w:color="B7EA9A" w:themeColor="accent2" w:themeTint="66"/>
        <w:insideV w:val="single" w:sz="4" w:space="0" w:color="B7EA9A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4DF6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DF6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CDEE9" w:themeColor="accent3" w:themeTint="66"/>
        <w:left w:val="single" w:sz="4" w:space="0" w:color="9CDEE9" w:themeColor="accent3" w:themeTint="66"/>
        <w:bottom w:val="single" w:sz="4" w:space="0" w:color="9CDEE9" w:themeColor="accent3" w:themeTint="66"/>
        <w:right w:val="single" w:sz="4" w:space="0" w:color="9CDEE9" w:themeColor="accent3" w:themeTint="66"/>
        <w:insideH w:val="single" w:sz="4" w:space="0" w:color="9CDEE9" w:themeColor="accent3" w:themeTint="66"/>
        <w:insideV w:val="single" w:sz="4" w:space="0" w:color="9CDEE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6BCED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BCED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BD59B" w:themeColor="accent4" w:themeTint="66"/>
        <w:left w:val="single" w:sz="4" w:space="0" w:color="FBD59B" w:themeColor="accent4" w:themeTint="66"/>
        <w:bottom w:val="single" w:sz="4" w:space="0" w:color="FBD59B" w:themeColor="accent4" w:themeTint="66"/>
        <w:right w:val="single" w:sz="4" w:space="0" w:color="FBD59B" w:themeColor="accent4" w:themeTint="66"/>
        <w:insideH w:val="single" w:sz="4" w:space="0" w:color="FBD59B" w:themeColor="accent4" w:themeTint="66"/>
        <w:insideV w:val="single" w:sz="4" w:space="0" w:color="FBD59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8C16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8C16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2A6B8" w:themeColor="accent5" w:themeTint="66"/>
        <w:left w:val="single" w:sz="4" w:space="0" w:color="E2A6B8" w:themeColor="accent5" w:themeTint="66"/>
        <w:bottom w:val="single" w:sz="4" w:space="0" w:color="E2A6B8" w:themeColor="accent5" w:themeTint="66"/>
        <w:right w:val="single" w:sz="4" w:space="0" w:color="E2A6B8" w:themeColor="accent5" w:themeTint="66"/>
        <w:insideH w:val="single" w:sz="4" w:space="0" w:color="E2A6B8" w:themeColor="accent5" w:themeTint="66"/>
        <w:insideV w:val="single" w:sz="4" w:space="0" w:color="E2A6B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3799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799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0A6E2" w:themeColor="accent6" w:themeTint="66"/>
        <w:left w:val="single" w:sz="4" w:space="0" w:color="D0A6E2" w:themeColor="accent6" w:themeTint="66"/>
        <w:bottom w:val="single" w:sz="4" w:space="0" w:color="D0A6E2" w:themeColor="accent6" w:themeTint="66"/>
        <w:right w:val="single" w:sz="4" w:space="0" w:color="D0A6E2" w:themeColor="accent6" w:themeTint="66"/>
        <w:insideH w:val="single" w:sz="4" w:space="0" w:color="D0A6E2" w:themeColor="accent6" w:themeTint="66"/>
        <w:insideV w:val="single" w:sz="4" w:space="0" w:color="D0A6E2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879D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79D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807276" w:themeColor="text1" w:themeTint="99"/>
        <w:bottom w:val="single" w:sz="2" w:space="0" w:color="807276" w:themeColor="text1" w:themeTint="99"/>
        <w:insideH w:val="single" w:sz="2" w:space="0" w:color="807276" w:themeColor="text1" w:themeTint="99"/>
        <w:insideV w:val="single" w:sz="2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0727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Rastertabel2-Accent1">
    <w:name w:val="Grid Table 2 Accent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7993D3" w:themeColor="accent1" w:themeTint="99"/>
        <w:bottom w:val="single" w:sz="2" w:space="0" w:color="7993D3" w:themeColor="accent1" w:themeTint="99"/>
        <w:insideH w:val="single" w:sz="2" w:space="0" w:color="7993D3" w:themeColor="accent1" w:themeTint="99"/>
        <w:insideV w:val="single" w:sz="2" w:space="0" w:color="7993D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993D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993D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BF0" w:themeFill="accent1" w:themeFillTint="33"/>
      </w:tcPr>
    </w:tblStylePr>
    <w:tblStylePr w:type="band1Horz">
      <w:tblPr/>
      <w:tcPr>
        <w:shd w:val="clear" w:color="auto" w:fill="D2DBF0" w:themeFill="accent1" w:themeFillTint="33"/>
      </w:tcPr>
    </w:tblStylePr>
  </w:style>
  <w:style w:type="table" w:styleId="Rastertabel2-Accent2">
    <w:name w:val="Grid Table 2 Accent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94DF68" w:themeColor="accent2" w:themeTint="99"/>
        <w:bottom w:val="single" w:sz="2" w:space="0" w:color="94DF68" w:themeColor="accent2" w:themeTint="99"/>
        <w:insideH w:val="single" w:sz="2" w:space="0" w:color="94DF68" w:themeColor="accent2" w:themeTint="99"/>
        <w:insideV w:val="single" w:sz="2" w:space="0" w:color="94DF6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DF6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DF6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4CC" w:themeFill="accent2" w:themeFillTint="33"/>
      </w:tcPr>
    </w:tblStylePr>
    <w:tblStylePr w:type="band1Horz">
      <w:tblPr/>
      <w:tcPr>
        <w:shd w:val="clear" w:color="auto" w:fill="DBF4CC" w:themeFill="accent2" w:themeFillTint="33"/>
      </w:tcPr>
    </w:tblStylePr>
  </w:style>
  <w:style w:type="table" w:styleId="Rastertabel2-Accent3">
    <w:name w:val="Grid Table 2 Accent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6BCEDE" w:themeColor="accent3" w:themeTint="99"/>
        <w:bottom w:val="single" w:sz="2" w:space="0" w:color="6BCEDE" w:themeColor="accent3" w:themeTint="99"/>
        <w:insideH w:val="single" w:sz="2" w:space="0" w:color="6BCEDE" w:themeColor="accent3" w:themeTint="99"/>
        <w:insideV w:val="single" w:sz="2" w:space="0" w:color="6BCED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BCED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BCED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EF4" w:themeFill="accent3" w:themeFillTint="33"/>
      </w:tcPr>
    </w:tblStylePr>
    <w:tblStylePr w:type="band1Horz">
      <w:tblPr/>
      <w:tcPr>
        <w:shd w:val="clear" w:color="auto" w:fill="CDEEF4" w:themeFill="accent3" w:themeFillTint="33"/>
      </w:tcPr>
    </w:tblStylePr>
  </w:style>
  <w:style w:type="table" w:styleId="Rastertabel2-Accent4">
    <w:name w:val="Grid Table 2 Accent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F8C16A" w:themeColor="accent4" w:themeTint="99"/>
        <w:bottom w:val="single" w:sz="2" w:space="0" w:color="F8C16A" w:themeColor="accent4" w:themeTint="99"/>
        <w:insideH w:val="single" w:sz="2" w:space="0" w:color="F8C16A" w:themeColor="accent4" w:themeTint="99"/>
        <w:insideV w:val="single" w:sz="2" w:space="0" w:color="F8C16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8C16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8C16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ACD" w:themeFill="accent4" w:themeFillTint="33"/>
      </w:tcPr>
    </w:tblStylePr>
    <w:tblStylePr w:type="band1Horz">
      <w:tblPr/>
      <w:tcPr>
        <w:shd w:val="clear" w:color="auto" w:fill="FDEACD" w:themeFill="accent4" w:themeFillTint="33"/>
      </w:tcPr>
    </w:tblStylePr>
  </w:style>
  <w:style w:type="table" w:styleId="Rastertabel2-Accent5">
    <w:name w:val="Grid Table 2 Accent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D37994" w:themeColor="accent5" w:themeTint="99"/>
        <w:bottom w:val="single" w:sz="2" w:space="0" w:color="D37994" w:themeColor="accent5" w:themeTint="99"/>
        <w:insideH w:val="single" w:sz="2" w:space="0" w:color="D37994" w:themeColor="accent5" w:themeTint="99"/>
        <w:insideV w:val="single" w:sz="2" w:space="0" w:color="D37994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7994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7994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2DB" w:themeFill="accent5" w:themeFillTint="33"/>
      </w:tcPr>
    </w:tblStylePr>
    <w:tblStylePr w:type="band1Horz">
      <w:tblPr/>
      <w:tcPr>
        <w:shd w:val="clear" w:color="auto" w:fill="F0D2DB" w:themeFill="accent5" w:themeFillTint="33"/>
      </w:tcPr>
    </w:tblStylePr>
  </w:style>
  <w:style w:type="table" w:styleId="Rastertabel2-Accent6">
    <w:name w:val="Grid Table 2 Accent 6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B879D3" w:themeColor="accent6" w:themeTint="99"/>
        <w:bottom w:val="single" w:sz="2" w:space="0" w:color="B879D3" w:themeColor="accent6" w:themeTint="99"/>
        <w:insideH w:val="single" w:sz="2" w:space="0" w:color="B879D3" w:themeColor="accent6" w:themeTint="99"/>
        <w:insideV w:val="single" w:sz="2" w:space="0" w:color="B879D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79D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79D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2F0" w:themeFill="accent6" w:themeFillTint="33"/>
      </w:tcPr>
    </w:tblStylePr>
    <w:tblStylePr w:type="band1Horz">
      <w:tblPr/>
      <w:tcPr>
        <w:shd w:val="clear" w:color="auto" w:fill="E7D2F0" w:themeFill="accent6" w:themeFillTint="33"/>
      </w:tcPr>
    </w:tblStylePr>
  </w:style>
  <w:style w:type="table" w:styleId="Rastertabel3">
    <w:name w:val="Grid Table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7993D3" w:themeColor="accent1" w:themeTint="99"/>
        <w:left w:val="single" w:sz="4" w:space="0" w:color="7993D3" w:themeColor="accent1" w:themeTint="99"/>
        <w:bottom w:val="single" w:sz="4" w:space="0" w:color="7993D3" w:themeColor="accent1" w:themeTint="99"/>
        <w:right w:val="single" w:sz="4" w:space="0" w:color="7993D3" w:themeColor="accent1" w:themeTint="99"/>
        <w:insideH w:val="single" w:sz="4" w:space="0" w:color="7993D3" w:themeColor="accent1" w:themeTint="99"/>
        <w:insideV w:val="single" w:sz="4" w:space="0" w:color="7993D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2DBF0" w:themeFill="accent1" w:themeFillTint="33"/>
      </w:tcPr>
    </w:tblStylePr>
    <w:tblStylePr w:type="band1Horz">
      <w:tblPr/>
      <w:tcPr>
        <w:shd w:val="clear" w:color="auto" w:fill="D2DBF0" w:themeFill="accent1" w:themeFillTint="33"/>
      </w:tcPr>
    </w:tblStylePr>
    <w:tblStylePr w:type="neCell">
      <w:tblPr/>
      <w:tcPr>
        <w:tcBorders>
          <w:bottom w:val="single" w:sz="4" w:space="0" w:color="7993D3" w:themeColor="accent1" w:themeTint="99"/>
        </w:tcBorders>
      </w:tcPr>
    </w:tblStylePr>
    <w:tblStylePr w:type="nwCell">
      <w:tblPr/>
      <w:tcPr>
        <w:tcBorders>
          <w:bottom w:val="single" w:sz="4" w:space="0" w:color="7993D3" w:themeColor="accent1" w:themeTint="99"/>
        </w:tcBorders>
      </w:tcPr>
    </w:tblStylePr>
    <w:tblStylePr w:type="seCell">
      <w:tblPr/>
      <w:tcPr>
        <w:tcBorders>
          <w:top w:val="single" w:sz="4" w:space="0" w:color="7993D3" w:themeColor="accent1" w:themeTint="99"/>
        </w:tcBorders>
      </w:tcPr>
    </w:tblStylePr>
    <w:tblStylePr w:type="swCell">
      <w:tblPr/>
      <w:tcPr>
        <w:tcBorders>
          <w:top w:val="single" w:sz="4" w:space="0" w:color="7993D3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4DF68" w:themeColor="accent2" w:themeTint="99"/>
        <w:left w:val="single" w:sz="4" w:space="0" w:color="94DF68" w:themeColor="accent2" w:themeTint="99"/>
        <w:bottom w:val="single" w:sz="4" w:space="0" w:color="94DF68" w:themeColor="accent2" w:themeTint="99"/>
        <w:right w:val="single" w:sz="4" w:space="0" w:color="94DF68" w:themeColor="accent2" w:themeTint="99"/>
        <w:insideH w:val="single" w:sz="4" w:space="0" w:color="94DF68" w:themeColor="accent2" w:themeTint="99"/>
        <w:insideV w:val="single" w:sz="4" w:space="0" w:color="94DF6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F4CC" w:themeFill="accent2" w:themeFillTint="33"/>
      </w:tcPr>
    </w:tblStylePr>
    <w:tblStylePr w:type="band1Horz">
      <w:tblPr/>
      <w:tcPr>
        <w:shd w:val="clear" w:color="auto" w:fill="DBF4CC" w:themeFill="accent2" w:themeFillTint="33"/>
      </w:tcPr>
    </w:tblStylePr>
    <w:tblStylePr w:type="neCell">
      <w:tblPr/>
      <w:tcPr>
        <w:tcBorders>
          <w:bottom w:val="single" w:sz="4" w:space="0" w:color="94DF68" w:themeColor="accent2" w:themeTint="99"/>
        </w:tcBorders>
      </w:tcPr>
    </w:tblStylePr>
    <w:tblStylePr w:type="nwCell">
      <w:tblPr/>
      <w:tcPr>
        <w:tcBorders>
          <w:bottom w:val="single" w:sz="4" w:space="0" w:color="94DF68" w:themeColor="accent2" w:themeTint="99"/>
        </w:tcBorders>
      </w:tcPr>
    </w:tblStylePr>
    <w:tblStylePr w:type="seCell">
      <w:tblPr/>
      <w:tcPr>
        <w:tcBorders>
          <w:top w:val="single" w:sz="4" w:space="0" w:color="94DF68" w:themeColor="accent2" w:themeTint="99"/>
        </w:tcBorders>
      </w:tcPr>
    </w:tblStylePr>
    <w:tblStylePr w:type="swCell">
      <w:tblPr/>
      <w:tcPr>
        <w:tcBorders>
          <w:top w:val="single" w:sz="4" w:space="0" w:color="94DF68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BCEDE" w:themeColor="accent3" w:themeTint="99"/>
        <w:left w:val="single" w:sz="4" w:space="0" w:color="6BCEDE" w:themeColor="accent3" w:themeTint="99"/>
        <w:bottom w:val="single" w:sz="4" w:space="0" w:color="6BCEDE" w:themeColor="accent3" w:themeTint="99"/>
        <w:right w:val="single" w:sz="4" w:space="0" w:color="6BCEDE" w:themeColor="accent3" w:themeTint="99"/>
        <w:insideH w:val="single" w:sz="4" w:space="0" w:color="6BCEDE" w:themeColor="accent3" w:themeTint="99"/>
        <w:insideV w:val="single" w:sz="4" w:space="0" w:color="6BCED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DEEF4" w:themeFill="accent3" w:themeFillTint="33"/>
      </w:tcPr>
    </w:tblStylePr>
    <w:tblStylePr w:type="band1Horz">
      <w:tblPr/>
      <w:tcPr>
        <w:shd w:val="clear" w:color="auto" w:fill="CDEEF4" w:themeFill="accent3" w:themeFillTint="33"/>
      </w:tcPr>
    </w:tblStylePr>
    <w:tblStylePr w:type="neCell">
      <w:tblPr/>
      <w:tcPr>
        <w:tcBorders>
          <w:bottom w:val="single" w:sz="4" w:space="0" w:color="6BCEDE" w:themeColor="accent3" w:themeTint="99"/>
        </w:tcBorders>
      </w:tcPr>
    </w:tblStylePr>
    <w:tblStylePr w:type="nwCell">
      <w:tblPr/>
      <w:tcPr>
        <w:tcBorders>
          <w:bottom w:val="single" w:sz="4" w:space="0" w:color="6BCEDE" w:themeColor="accent3" w:themeTint="99"/>
        </w:tcBorders>
      </w:tcPr>
    </w:tblStylePr>
    <w:tblStylePr w:type="seCell">
      <w:tblPr/>
      <w:tcPr>
        <w:tcBorders>
          <w:top w:val="single" w:sz="4" w:space="0" w:color="6BCEDE" w:themeColor="accent3" w:themeTint="99"/>
        </w:tcBorders>
      </w:tcPr>
    </w:tblStylePr>
    <w:tblStylePr w:type="swCell">
      <w:tblPr/>
      <w:tcPr>
        <w:tcBorders>
          <w:top w:val="single" w:sz="4" w:space="0" w:color="6BCEDE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8C16A" w:themeColor="accent4" w:themeTint="99"/>
        <w:left w:val="single" w:sz="4" w:space="0" w:color="F8C16A" w:themeColor="accent4" w:themeTint="99"/>
        <w:bottom w:val="single" w:sz="4" w:space="0" w:color="F8C16A" w:themeColor="accent4" w:themeTint="99"/>
        <w:right w:val="single" w:sz="4" w:space="0" w:color="F8C16A" w:themeColor="accent4" w:themeTint="99"/>
        <w:insideH w:val="single" w:sz="4" w:space="0" w:color="F8C16A" w:themeColor="accent4" w:themeTint="99"/>
        <w:insideV w:val="single" w:sz="4" w:space="0" w:color="F8C16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ACD" w:themeFill="accent4" w:themeFillTint="33"/>
      </w:tcPr>
    </w:tblStylePr>
    <w:tblStylePr w:type="band1Horz">
      <w:tblPr/>
      <w:tcPr>
        <w:shd w:val="clear" w:color="auto" w:fill="FDEACD" w:themeFill="accent4" w:themeFillTint="33"/>
      </w:tcPr>
    </w:tblStylePr>
    <w:tblStylePr w:type="neCell">
      <w:tblPr/>
      <w:tcPr>
        <w:tcBorders>
          <w:bottom w:val="single" w:sz="4" w:space="0" w:color="F8C16A" w:themeColor="accent4" w:themeTint="99"/>
        </w:tcBorders>
      </w:tcPr>
    </w:tblStylePr>
    <w:tblStylePr w:type="nwCell">
      <w:tblPr/>
      <w:tcPr>
        <w:tcBorders>
          <w:bottom w:val="single" w:sz="4" w:space="0" w:color="F8C16A" w:themeColor="accent4" w:themeTint="99"/>
        </w:tcBorders>
      </w:tcPr>
    </w:tblStylePr>
    <w:tblStylePr w:type="seCell">
      <w:tblPr/>
      <w:tcPr>
        <w:tcBorders>
          <w:top w:val="single" w:sz="4" w:space="0" w:color="F8C16A" w:themeColor="accent4" w:themeTint="99"/>
        </w:tcBorders>
      </w:tcPr>
    </w:tblStylePr>
    <w:tblStylePr w:type="swCell">
      <w:tblPr/>
      <w:tcPr>
        <w:tcBorders>
          <w:top w:val="single" w:sz="4" w:space="0" w:color="F8C16A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37994" w:themeColor="accent5" w:themeTint="99"/>
        <w:left w:val="single" w:sz="4" w:space="0" w:color="D37994" w:themeColor="accent5" w:themeTint="99"/>
        <w:bottom w:val="single" w:sz="4" w:space="0" w:color="D37994" w:themeColor="accent5" w:themeTint="99"/>
        <w:right w:val="single" w:sz="4" w:space="0" w:color="D37994" w:themeColor="accent5" w:themeTint="99"/>
        <w:insideH w:val="single" w:sz="4" w:space="0" w:color="D37994" w:themeColor="accent5" w:themeTint="99"/>
        <w:insideV w:val="single" w:sz="4" w:space="0" w:color="D3799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D2DB" w:themeFill="accent5" w:themeFillTint="33"/>
      </w:tcPr>
    </w:tblStylePr>
    <w:tblStylePr w:type="band1Horz">
      <w:tblPr/>
      <w:tcPr>
        <w:shd w:val="clear" w:color="auto" w:fill="F0D2DB" w:themeFill="accent5" w:themeFillTint="33"/>
      </w:tcPr>
    </w:tblStylePr>
    <w:tblStylePr w:type="neCell">
      <w:tblPr/>
      <w:tcPr>
        <w:tcBorders>
          <w:bottom w:val="single" w:sz="4" w:space="0" w:color="D37994" w:themeColor="accent5" w:themeTint="99"/>
        </w:tcBorders>
      </w:tcPr>
    </w:tblStylePr>
    <w:tblStylePr w:type="nwCell">
      <w:tblPr/>
      <w:tcPr>
        <w:tcBorders>
          <w:bottom w:val="single" w:sz="4" w:space="0" w:color="D37994" w:themeColor="accent5" w:themeTint="99"/>
        </w:tcBorders>
      </w:tcPr>
    </w:tblStylePr>
    <w:tblStylePr w:type="seCell">
      <w:tblPr/>
      <w:tcPr>
        <w:tcBorders>
          <w:top w:val="single" w:sz="4" w:space="0" w:color="D37994" w:themeColor="accent5" w:themeTint="99"/>
        </w:tcBorders>
      </w:tcPr>
    </w:tblStylePr>
    <w:tblStylePr w:type="swCell">
      <w:tblPr/>
      <w:tcPr>
        <w:tcBorders>
          <w:top w:val="single" w:sz="4" w:space="0" w:color="D37994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B879D3" w:themeColor="accent6" w:themeTint="99"/>
        <w:left w:val="single" w:sz="4" w:space="0" w:color="B879D3" w:themeColor="accent6" w:themeTint="99"/>
        <w:bottom w:val="single" w:sz="4" w:space="0" w:color="B879D3" w:themeColor="accent6" w:themeTint="99"/>
        <w:right w:val="single" w:sz="4" w:space="0" w:color="B879D3" w:themeColor="accent6" w:themeTint="99"/>
        <w:insideH w:val="single" w:sz="4" w:space="0" w:color="B879D3" w:themeColor="accent6" w:themeTint="99"/>
        <w:insideV w:val="single" w:sz="4" w:space="0" w:color="B879D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D2F0" w:themeFill="accent6" w:themeFillTint="33"/>
      </w:tcPr>
    </w:tblStylePr>
    <w:tblStylePr w:type="band1Horz">
      <w:tblPr/>
      <w:tcPr>
        <w:shd w:val="clear" w:color="auto" w:fill="E7D2F0" w:themeFill="accent6" w:themeFillTint="33"/>
      </w:tcPr>
    </w:tblStylePr>
    <w:tblStylePr w:type="neCell">
      <w:tblPr/>
      <w:tcPr>
        <w:tcBorders>
          <w:bottom w:val="single" w:sz="4" w:space="0" w:color="B879D3" w:themeColor="accent6" w:themeTint="99"/>
        </w:tcBorders>
      </w:tcPr>
    </w:tblStylePr>
    <w:tblStylePr w:type="nwCell">
      <w:tblPr/>
      <w:tcPr>
        <w:tcBorders>
          <w:bottom w:val="single" w:sz="4" w:space="0" w:color="B879D3" w:themeColor="accent6" w:themeTint="99"/>
        </w:tcBorders>
      </w:tcPr>
    </w:tblStylePr>
    <w:tblStylePr w:type="seCell">
      <w:tblPr/>
      <w:tcPr>
        <w:tcBorders>
          <w:top w:val="single" w:sz="4" w:space="0" w:color="B879D3" w:themeColor="accent6" w:themeTint="99"/>
        </w:tcBorders>
      </w:tcPr>
    </w:tblStylePr>
    <w:tblStylePr w:type="swCell">
      <w:tblPr/>
      <w:tcPr>
        <w:tcBorders>
          <w:top w:val="single" w:sz="4" w:space="0" w:color="B879D3" w:themeColor="accent6" w:themeTint="99"/>
        </w:tcBorders>
      </w:tcPr>
    </w:tblStylePr>
  </w:style>
  <w:style w:type="table" w:styleId="Rastertabel4">
    <w:name w:val="Grid Table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Rastertabel4-Accent1">
    <w:name w:val="Grid Table 4 Accent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7993D3" w:themeColor="accent1" w:themeTint="99"/>
        <w:left w:val="single" w:sz="4" w:space="0" w:color="7993D3" w:themeColor="accent1" w:themeTint="99"/>
        <w:bottom w:val="single" w:sz="4" w:space="0" w:color="7993D3" w:themeColor="accent1" w:themeTint="99"/>
        <w:right w:val="single" w:sz="4" w:space="0" w:color="7993D3" w:themeColor="accent1" w:themeTint="99"/>
        <w:insideH w:val="single" w:sz="4" w:space="0" w:color="7993D3" w:themeColor="accent1" w:themeTint="99"/>
        <w:insideV w:val="single" w:sz="4" w:space="0" w:color="7993D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555A3" w:themeColor="accent1"/>
          <w:left w:val="single" w:sz="4" w:space="0" w:color="3555A3" w:themeColor="accent1"/>
          <w:bottom w:val="single" w:sz="4" w:space="0" w:color="3555A3" w:themeColor="accent1"/>
          <w:right w:val="single" w:sz="4" w:space="0" w:color="3555A3" w:themeColor="accent1"/>
          <w:insideH w:val="nil"/>
          <w:insideV w:val="nil"/>
        </w:tcBorders>
        <w:shd w:val="clear" w:color="auto" w:fill="3555A3" w:themeFill="accent1"/>
      </w:tcPr>
    </w:tblStylePr>
    <w:tblStylePr w:type="lastRow">
      <w:rPr>
        <w:b/>
        <w:bCs/>
      </w:rPr>
      <w:tblPr/>
      <w:tcPr>
        <w:tcBorders>
          <w:top w:val="double" w:sz="4" w:space="0" w:color="3555A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BF0" w:themeFill="accent1" w:themeFillTint="33"/>
      </w:tcPr>
    </w:tblStylePr>
    <w:tblStylePr w:type="band1Horz">
      <w:tblPr/>
      <w:tcPr>
        <w:shd w:val="clear" w:color="auto" w:fill="D2DBF0" w:themeFill="accent1" w:themeFillTint="33"/>
      </w:tcPr>
    </w:tblStylePr>
  </w:style>
  <w:style w:type="table" w:styleId="Rastertabel4-Accent2">
    <w:name w:val="Grid Table 4 Accent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4DF68" w:themeColor="accent2" w:themeTint="99"/>
        <w:left w:val="single" w:sz="4" w:space="0" w:color="94DF68" w:themeColor="accent2" w:themeTint="99"/>
        <w:bottom w:val="single" w:sz="4" w:space="0" w:color="94DF68" w:themeColor="accent2" w:themeTint="99"/>
        <w:right w:val="single" w:sz="4" w:space="0" w:color="94DF68" w:themeColor="accent2" w:themeTint="99"/>
        <w:insideH w:val="single" w:sz="4" w:space="0" w:color="94DF68" w:themeColor="accent2" w:themeTint="99"/>
        <w:insideV w:val="single" w:sz="4" w:space="0" w:color="94DF6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6AB24" w:themeColor="accent2"/>
          <w:left w:val="single" w:sz="4" w:space="0" w:color="56AB24" w:themeColor="accent2"/>
          <w:bottom w:val="single" w:sz="4" w:space="0" w:color="56AB24" w:themeColor="accent2"/>
          <w:right w:val="single" w:sz="4" w:space="0" w:color="56AB24" w:themeColor="accent2"/>
          <w:insideH w:val="nil"/>
          <w:insideV w:val="nil"/>
        </w:tcBorders>
        <w:shd w:val="clear" w:color="auto" w:fill="56AB24" w:themeFill="accent2"/>
      </w:tcPr>
    </w:tblStylePr>
    <w:tblStylePr w:type="lastRow">
      <w:rPr>
        <w:b/>
        <w:bCs/>
      </w:rPr>
      <w:tblPr/>
      <w:tcPr>
        <w:tcBorders>
          <w:top w:val="double" w:sz="4" w:space="0" w:color="56AB2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4CC" w:themeFill="accent2" w:themeFillTint="33"/>
      </w:tcPr>
    </w:tblStylePr>
    <w:tblStylePr w:type="band1Horz">
      <w:tblPr/>
      <w:tcPr>
        <w:shd w:val="clear" w:color="auto" w:fill="DBF4CC" w:themeFill="accent2" w:themeFillTint="33"/>
      </w:tcPr>
    </w:tblStylePr>
  </w:style>
  <w:style w:type="table" w:styleId="Rastertabel4-Accent3">
    <w:name w:val="Grid Table 4 Accent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BCEDE" w:themeColor="accent3" w:themeTint="99"/>
        <w:left w:val="single" w:sz="4" w:space="0" w:color="6BCEDE" w:themeColor="accent3" w:themeTint="99"/>
        <w:bottom w:val="single" w:sz="4" w:space="0" w:color="6BCEDE" w:themeColor="accent3" w:themeTint="99"/>
        <w:right w:val="single" w:sz="4" w:space="0" w:color="6BCEDE" w:themeColor="accent3" w:themeTint="99"/>
        <w:insideH w:val="single" w:sz="4" w:space="0" w:color="6BCEDE" w:themeColor="accent3" w:themeTint="99"/>
        <w:insideV w:val="single" w:sz="4" w:space="0" w:color="6BCED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99AB" w:themeColor="accent3"/>
          <w:left w:val="single" w:sz="4" w:space="0" w:color="2699AB" w:themeColor="accent3"/>
          <w:bottom w:val="single" w:sz="4" w:space="0" w:color="2699AB" w:themeColor="accent3"/>
          <w:right w:val="single" w:sz="4" w:space="0" w:color="2699AB" w:themeColor="accent3"/>
          <w:insideH w:val="nil"/>
          <w:insideV w:val="nil"/>
        </w:tcBorders>
        <w:shd w:val="clear" w:color="auto" w:fill="2699AB" w:themeFill="accent3"/>
      </w:tcPr>
    </w:tblStylePr>
    <w:tblStylePr w:type="lastRow">
      <w:rPr>
        <w:b/>
        <w:bCs/>
      </w:rPr>
      <w:tblPr/>
      <w:tcPr>
        <w:tcBorders>
          <w:top w:val="double" w:sz="4" w:space="0" w:color="2699A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EF4" w:themeFill="accent3" w:themeFillTint="33"/>
      </w:tcPr>
    </w:tblStylePr>
    <w:tblStylePr w:type="band1Horz">
      <w:tblPr/>
      <w:tcPr>
        <w:shd w:val="clear" w:color="auto" w:fill="CDEEF4" w:themeFill="accent3" w:themeFillTint="33"/>
      </w:tcPr>
    </w:tblStylePr>
  </w:style>
  <w:style w:type="table" w:styleId="Rastertabel4-Accent4">
    <w:name w:val="Grid Table 4 Accent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8C16A" w:themeColor="accent4" w:themeTint="99"/>
        <w:left w:val="single" w:sz="4" w:space="0" w:color="F8C16A" w:themeColor="accent4" w:themeTint="99"/>
        <w:bottom w:val="single" w:sz="4" w:space="0" w:color="F8C16A" w:themeColor="accent4" w:themeTint="99"/>
        <w:right w:val="single" w:sz="4" w:space="0" w:color="F8C16A" w:themeColor="accent4" w:themeTint="99"/>
        <w:insideH w:val="single" w:sz="4" w:space="0" w:color="F8C16A" w:themeColor="accent4" w:themeTint="99"/>
        <w:insideV w:val="single" w:sz="4" w:space="0" w:color="F8C16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980A" w:themeColor="accent4"/>
          <w:left w:val="single" w:sz="4" w:space="0" w:color="F2980A" w:themeColor="accent4"/>
          <w:bottom w:val="single" w:sz="4" w:space="0" w:color="F2980A" w:themeColor="accent4"/>
          <w:right w:val="single" w:sz="4" w:space="0" w:color="F2980A" w:themeColor="accent4"/>
          <w:insideH w:val="nil"/>
          <w:insideV w:val="nil"/>
        </w:tcBorders>
        <w:shd w:val="clear" w:color="auto" w:fill="F2980A" w:themeFill="accent4"/>
      </w:tcPr>
    </w:tblStylePr>
    <w:tblStylePr w:type="lastRow">
      <w:rPr>
        <w:b/>
        <w:bCs/>
      </w:rPr>
      <w:tblPr/>
      <w:tcPr>
        <w:tcBorders>
          <w:top w:val="double" w:sz="4" w:space="0" w:color="F2980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ACD" w:themeFill="accent4" w:themeFillTint="33"/>
      </w:tcPr>
    </w:tblStylePr>
    <w:tblStylePr w:type="band1Horz">
      <w:tblPr/>
      <w:tcPr>
        <w:shd w:val="clear" w:color="auto" w:fill="FDEACD" w:themeFill="accent4" w:themeFillTint="33"/>
      </w:tcPr>
    </w:tblStylePr>
  </w:style>
  <w:style w:type="table" w:styleId="Rastertabel4-Accent5">
    <w:name w:val="Grid Table 4 Accent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37994" w:themeColor="accent5" w:themeTint="99"/>
        <w:left w:val="single" w:sz="4" w:space="0" w:color="D37994" w:themeColor="accent5" w:themeTint="99"/>
        <w:bottom w:val="single" w:sz="4" w:space="0" w:color="D37994" w:themeColor="accent5" w:themeTint="99"/>
        <w:right w:val="single" w:sz="4" w:space="0" w:color="D37994" w:themeColor="accent5" w:themeTint="99"/>
        <w:insideH w:val="single" w:sz="4" w:space="0" w:color="D37994" w:themeColor="accent5" w:themeTint="99"/>
        <w:insideV w:val="single" w:sz="4" w:space="0" w:color="D3799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23556" w:themeColor="accent5"/>
          <w:left w:val="single" w:sz="4" w:space="0" w:color="A23556" w:themeColor="accent5"/>
          <w:bottom w:val="single" w:sz="4" w:space="0" w:color="A23556" w:themeColor="accent5"/>
          <w:right w:val="single" w:sz="4" w:space="0" w:color="A23556" w:themeColor="accent5"/>
          <w:insideH w:val="nil"/>
          <w:insideV w:val="nil"/>
        </w:tcBorders>
        <w:shd w:val="clear" w:color="auto" w:fill="A23556" w:themeFill="accent5"/>
      </w:tcPr>
    </w:tblStylePr>
    <w:tblStylePr w:type="lastRow">
      <w:rPr>
        <w:b/>
        <w:bCs/>
      </w:rPr>
      <w:tblPr/>
      <w:tcPr>
        <w:tcBorders>
          <w:top w:val="double" w:sz="4" w:space="0" w:color="A2355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2DB" w:themeFill="accent5" w:themeFillTint="33"/>
      </w:tcPr>
    </w:tblStylePr>
    <w:tblStylePr w:type="band1Horz">
      <w:tblPr/>
      <w:tcPr>
        <w:shd w:val="clear" w:color="auto" w:fill="F0D2DB" w:themeFill="accent5" w:themeFillTint="33"/>
      </w:tcPr>
    </w:tblStylePr>
  </w:style>
  <w:style w:type="table" w:styleId="Rastertabel4-Accent6">
    <w:name w:val="Grid Table 4 Accent 6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B879D3" w:themeColor="accent6" w:themeTint="99"/>
        <w:left w:val="single" w:sz="4" w:space="0" w:color="B879D3" w:themeColor="accent6" w:themeTint="99"/>
        <w:bottom w:val="single" w:sz="4" w:space="0" w:color="B879D3" w:themeColor="accent6" w:themeTint="99"/>
        <w:right w:val="single" w:sz="4" w:space="0" w:color="B879D3" w:themeColor="accent6" w:themeTint="99"/>
        <w:insideH w:val="single" w:sz="4" w:space="0" w:color="B879D3" w:themeColor="accent6" w:themeTint="99"/>
        <w:insideV w:val="single" w:sz="4" w:space="0" w:color="B879D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235A2" w:themeColor="accent6"/>
          <w:left w:val="single" w:sz="4" w:space="0" w:color="8235A2" w:themeColor="accent6"/>
          <w:bottom w:val="single" w:sz="4" w:space="0" w:color="8235A2" w:themeColor="accent6"/>
          <w:right w:val="single" w:sz="4" w:space="0" w:color="8235A2" w:themeColor="accent6"/>
          <w:insideH w:val="nil"/>
          <w:insideV w:val="nil"/>
        </w:tcBorders>
        <w:shd w:val="clear" w:color="auto" w:fill="8235A2" w:themeFill="accent6"/>
      </w:tcPr>
    </w:tblStylePr>
    <w:tblStylePr w:type="lastRow">
      <w:rPr>
        <w:b/>
        <w:bCs/>
      </w:rPr>
      <w:tblPr/>
      <w:tcPr>
        <w:tcBorders>
          <w:top w:val="double" w:sz="4" w:space="0" w:color="8235A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2F0" w:themeFill="accent6" w:themeFillTint="33"/>
      </w:tcPr>
    </w:tblStylePr>
    <w:tblStylePr w:type="band1Horz">
      <w:tblPr/>
      <w:tcPr>
        <w:shd w:val="clear" w:color="auto" w:fill="E7D2F0" w:themeFill="accent6" w:themeFillTint="33"/>
      </w:tcPr>
    </w:tblStylePr>
  </w:style>
  <w:style w:type="table" w:styleId="Rastertabel5donker">
    <w:name w:val="Grid Table 5 Dark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ABA0A3" w:themeFill="text1" w:themeFillTint="66"/>
      </w:tcPr>
    </w:tblStylePr>
  </w:style>
  <w:style w:type="table" w:styleId="Rastertabel5donker-Accent1">
    <w:name w:val="Grid Table 5 Dark Accent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2DBF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555A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555A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555A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555A3" w:themeFill="accent1"/>
      </w:tcPr>
    </w:tblStylePr>
    <w:tblStylePr w:type="band1Vert">
      <w:tblPr/>
      <w:tcPr>
        <w:shd w:val="clear" w:color="auto" w:fill="A6B7E2" w:themeFill="accent1" w:themeFillTint="66"/>
      </w:tcPr>
    </w:tblStylePr>
    <w:tblStylePr w:type="band1Horz">
      <w:tblPr/>
      <w:tcPr>
        <w:shd w:val="clear" w:color="auto" w:fill="A6B7E2" w:themeFill="accent1" w:themeFillTint="66"/>
      </w:tcPr>
    </w:tblStylePr>
  </w:style>
  <w:style w:type="table" w:styleId="Rastertabel5donker-Accent2">
    <w:name w:val="Grid Table 5 Dark Accent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4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6AB24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6AB24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6AB2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6AB24" w:themeFill="accent2"/>
      </w:tcPr>
    </w:tblStylePr>
    <w:tblStylePr w:type="band1Vert">
      <w:tblPr/>
      <w:tcPr>
        <w:shd w:val="clear" w:color="auto" w:fill="B7EA9A" w:themeFill="accent2" w:themeFillTint="66"/>
      </w:tcPr>
    </w:tblStylePr>
    <w:tblStylePr w:type="band1Horz">
      <w:tblPr/>
      <w:tcPr>
        <w:shd w:val="clear" w:color="auto" w:fill="B7EA9A" w:themeFill="accent2" w:themeFillTint="66"/>
      </w:tcPr>
    </w:tblStylePr>
  </w:style>
  <w:style w:type="table" w:styleId="Rastertabel5donker-Accent3">
    <w:name w:val="Grid Table 5 Dark Accent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DEEF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99AB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99AB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99A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99AB" w:themeFill="accent3"/>
      </w:tcPr>
    </w:tblStylePr>
    <w:tblStylePr w:type="band1Vert">
      <w:tblPr/>
      <w:tcPr>
        <w:shd w:val="clear" w:color="auto" w:fill="9CDEE9" w:themeFill="accent3" w:themeFillTint="66"/>
      </w:tcPr>
    </w:tblStylePr>
    <w:tblStylePr w:type="band1Horz">
      <w:tblPr/>
      <w:tcPr>
        <w:shd w:val="clear" w:color="auto" w:fill="9CDEE9" w:themeFill="accent3" w:themeFillTint="66"/>
      </w:tcPr>
    </w:tblStylePr>
  </w:style>
  <w:style w:type="table" w:styleId="Rastertabel5donker-Accent4">
    <w:name w:val="Grid Table 5 Dark Accent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AC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980A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980A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980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980A" w:themeFill="accent4"/>
      </w:tcPr>
    </w:tblStylePr>
    <w:tblStylePr w:type="band1Vert">
      <w:tblPr/>
      <w:tcPr>
        <w:shd w:val="clear" w:color="auto" w:fill="FBD59B" w:themeFill="accent4" w:themeFillTint="66"/>
      </w:tcPr>
    </w:tblStylePr>
    <w:tblStylePr w:type="band1Horz">
      <w:tblPr/>
      <w:tcPr>
        <w:shd w:val="clear" w:color="auto" w:fill="FBD59B" w:themeFill="accent4" w:themeFillTint="66"/>
      </w:tcPr>
    </w:tblStylePr>
  </w:style>
  <w:style w:type="table" w:styleId="Rastertabel5donker-Accent5">
    <w:name w:val="Grid Table 5 Dark Accent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D2D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2355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2355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2355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23556" w:themeFill="accent5"/>
      </w:tcPr>
    </w:tblStylePr>
    <w:tblStylePr w:type="band1Vert">
      <w:tblPr/>
      <w:tcPr>
        <w:shd w:val="clear" w:color="auto" w:fill="E2A6B8" w:themeFill="accent5" w:themeFillTint="66"/>
      </w:tcPr>
    </w:tblStylePr>
    <w:tblStylePr w:type="band1Horz">
      <w:tblPr/>
      <w:tcPr>
        <w:shd w:val="clear" w:color="auto" w:fill="E2A6B8" w:themeFill="accent5" w:themeFillTint="66"/>
      </w:tcPr>
    </w:tblStylePr>
  </w:style>
  <w:style w:type="table" w:styleId="Rastertabel5donker-Accent6">
    <w:name w:val="Grid Table 5 Dark Accent 6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D2F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235A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235A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235A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235A2" w:themeFill="accent6"/>
      </w:tcPr>
    </w:tblStylePr>
    <w:tblStylePr w:type="band1Vert">
      <w:tblPr/>
      <w:tcPr>
        <w:shd w:val="clear" w:color="auto" w:fill="D0A6E2" w:themeFill="accent6" w:themeFillTint="66"/>
      </w:tcPr>
    </w:tblStylePr>
    <w:tblStylePr w:type="band1Horz">
      <w:tblPr/>
      <w:tcPr>
        <w:shd w:val="clear" w:color="auto" w:fill="D0A6E2" w:themeFill="accent6" w:themeFillTint="66"/>
      </w:tcPr>
    </w:tblStylePr>
  </w:style>
  <w:style w:type="table" w:styleId="Rastertabel6kleurrijk">
    <w:name w:val="Grid Table 6 Colorful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99"/>
    <w:semiHidden/>
    <w:rsid w:val="001D6A1E"/>
    <w:pPr>
      <w:spacing w:line="240" w:lineRule="auto"/>
    </w:pPr>
    <w:rPr>
      <w:color w:val="273F79" w:themeColor="accent1" w:themeShade="BF"/>
    </w:rPr>
    <w:tblPr>
      <w:tblStyleRowBandSize w:val="1"/>
      <w:tblStyleColBandSize w:val="1"/>
      <w:tblBorders>
        <w:top w:val="single" w:sz="4" w:space="0" w:color="7993D3" w:themeColor="accent1" w:themeTint="99"/>
        <w:left w:val="single" w:sz="4" w:space="0" w:color="7993D3" w:themeColor="accent1" w:themeTint="99"/>
        <w:bottom w:val="single" w:sz="4" w:space="0" w:color="7993D3" w:themeColor="accent1" w:themeTint="99"/>
        <w:right w:val="single" w:sz="4" w:space="0" w:color="7993D3" w:themeColor="accent1" w:themeTint="99"/>
        <w:insideH w:val="single" w:sz="4" w:space="0" w:color="7993D3" w:themeColor="accent1" w:themeTint="99"/>
        <w:insideV w:val="single" w:sz="4" w:space="0" w:color="7993D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993D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993D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BF0" w:themeFill="accent1" w:themeFillTint="33"/>
      </w:tcPr>
    </w:tblStylePr>
    <w:tblStylePr w:type="band1Horz">
      <w:tblPr/>
      <w:tcPr>
        <w:shd w:val="clear" w:color="auto" w:fill="D2DBF0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99"/>
    <w:semiHidden/>
    <w:rsid w:val="001D6A1E"/>
    <w:pPr>
      <w:spacing w:line="240" w:lineRule="auto"/>
    </w:pPr>
    <w:rPr>
      <w:color w:val="40801B" w:themeColor="accent2" w:themeShade="BF"/>
    </w:rPr>
    <w:tblPr>
      <w:tblStyleRowBandSize w:val="1"/>
      <w:tblStyleColBandSize w:val="1"/>
      <w:tblBorders>
        <w:top w:val="single" w:sz="4" w:space="0" w:color="94DF68" w:themeColor="accent2" w:themeTint="99"/>
        <w:left w:val="single" w:sz="4" w:space="0" w:color="94DF68" w:themeColor="accent2" w:themeTint="99"/>
        <w:bottom w:val="single" w:sz="4" w:space="0" w:color="94DF68" w:themeColor="accent2" w:themeTint="99"/>
        <w:right w:val="single" w:sz="4" w:space="0" w:color="94DF68" w:themeColor="accent2" w:themeTint="99"/>
        <w:insideH w:val="single" w:sz="4" w:space="0" w:color="94DF68" w:themeColor="accent2" w:themeTint="99"/>
        <w:insideV w:val="single" w:sz="4" w:space="0" w:color="94DF6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4DF6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DF6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4CC" w:themeFill="accent2" w:themeFillTint="33"/>
      </w:tcPr>
    </w:tblStylePr>
    <w:tblStylePr w:type="band1Horz">
      <w:tblPr/>
      <w:tcPr>
        <w:shd w:val="clear" w:color="auto" w:fill="DBF4CC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99"/>
    <w:semiHidden/>
    <w:rsid w:val="001D6A1E"/>
    <w:pPr>
      <w:spacing w:line="240" w:lineRule="auto"/>
    </w:pPr>
    <w:rPr>
      <w:color w:val="1C727F" w:themeColor="accent3" w:themeShade="BF"/>
    </w:rPr>
    <w:tblPr>
      <w:tblStyleRowBandSize w:val="1"/>
      <w:tblStyleColBandSize w:val="1"/>
      <w:tblBorders>
        <w:top w:val="single" w:sz="4" w:space="0" w:color="6BCEDE" w:themeColor="accent3" w:themeTint="99"/>
        <w:left w:val="single" w:sz="4" w:space="0" w:color="6BCEDE" w:themeColor="accent3" w:themeTint="99"/>
        <w:bottom w:val="single" w:sz="4" w:space="0" w:color="6BCEDE" w:themeColor="accent3" w:themeTint="99"/>
        <w:right w:val="single" w:sz="4" w:space="0" w:color="6BCEDE" w:themeColor="accent3" w:themeTint="99"/>
        <w:insideH w:val="single" w:sz="4" w:space="0" w:color="6BCEDE" w:themeColor="accent3" w:themeTint="99"/>
        <w:insideV w:val="single" w:sz="4" w:space="0" w:color="6BCED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6BCED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BCED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EF4" w:themeFill="accent3" w:themeFillTint="33"/>
      </w:tcPr>
    </w:tblStylePr>
    <w:tblStylePr w:type="band1Horz">
      <w:tblPr/>
      <w:tcPr>
        <w:shd w:val="clear" w:color="auto" w:fill="CDEEF4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99"/>
    <w:semiHidden/>
    <w:rsid w:val="001D6A1E"/>
    <w:pPr>
      <w:spacing w:line="240" w:lineRule="auto"/>
    </w:pPr>
    <w:rPr>
      <w:color w:val="B57107" w:themeColor="accent4" w:themeShade="BF"/>
    </w:rPr>
    <w:tblPr>
      <w:tblStyleRowBandSize w:val="1"/>
      <w:tblStyleColBandSize w:val="1"/>
      <w:tblBorders>
        <w:top w:val="single" w:sz="4" w:space="0" w:color="F8C16A" w:themeColor="accent4" w:themeTint="99"/>
        <w:left w:val="single" w:sz="4" w:space="0" w:color="F8C16A" w:themeColor="accent4" w:themeTint="99"/>
        <w:bottom w:val="single" w:sz="4" w:space="0" w:color="F8C16A" w:themeColor="accent4" w:themeTint="99"/>
        <w:right w:val="single" w:sz="4" w:space="0" w:color="F8C16A" w:themeColor="accent4" w:themeTint="99"/>
        <w:insideH w:val="single" w:sz="4" w:space="0" w:color="F8C16A" w:themeColor="accent4" w:themeTint="99"/>
        <w:insideV w:val="single" w:sz="4" w:space="0" w:color="F8C16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8C16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8C16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ACD" w:themeFill="accent4" w:themeFillTint="33"/>
      </w:tcPr>
    </w:tblStylePr>
    <w:tblStylePr w:type="band1Horz">
      <w:tblPr/>
      <w:tcPr>
        <w:shd w:val="clear" w:color="auto" w:fill="FDEAC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99"/>
    <w:semiHidden/>
    <w:rsid w:val="001D6A1E"/>
    <w:pPr>
      <w:spacing w:line="240" w:lineRule="auto"/>
    </w:pPr>
    <w:rPr>
      <w:color w:val="792740" w:themeColor="accent5" w:themeShade="BF"/>
    </w:rPr>
    <w:tblPr>
      <w:tblStyleRowBandSize w:val="1"/>
      <w:tblStyleColBandSize w:val="1"/>
      <w:tblBorders>
        <w:top w:val="single" w:sz="4" w:space="0" w:color="D37994" w:themeColor="accent5" w:themeTint="99"/>
        <w:left w:val="single" w:sz="4" w:space="0" w:color="D37994" w:themeColor="accent5" w:themeTint="99"/>
        <w:bottom w:val="single" w:sz="4" w:space="0" w:color="D37994" w:themeColor="accent5" w:themeTint="99"/>
        <w:right w:val="single" w:sz="4" w:space="0" w:color="D37994" w:themeColor="accent5" w:themeTint="99"/>
        <w:insideH w:val="single" w:sz="4" w:space="0" w:color="D37994" w:themeColor="accent5" w:themeTint="99"/>
        <w:insideV w:val="single" w:sz="4" w:space="0" w:color="D37994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3799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799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2DB" w:themeFill="accent5" w:themeFillTint="33"/>
      </w:tcPr>
    </w:tblStylePr>
    <w:tblStylePr w:type="band1Horz">
      <w:tblPr/>
      <w:tcPr>
        <w:shd w:val="clear" w:color="auto" w:fill="F0D2DB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99"/>
    <w:semiHidden/>
    <w:rsid w:val="001D6A1E"/>
    <w:pPr>
      <w:spacing w:line="240" w:lineRule="auto"/>
    </w:pPr>
    <w:rPr>
      <w:color w:val="612779" w:themeColor="accent6" w:themeShade="BF"/>
    </w:rPr>
    <w:tblPr>
      <w:tblStyleRowBandSize w:val="1"/>
      <w:tblStyleColBandSize w:val="1"/>
      <w:tblBorders>
        <w:top w:val="single" w:sz="4" w:space="0" w:color="B879D3" w:themeColor="accent6" w:themeTint="99"/>
        <w:left w:val="single" w:sz="4" w:space="0" w:color="B879D3" w:themeColor="accent6" w:themeTint="99"/>
        <w:bottom w:val="single" w:sz="4" w:space="0" w:color="B879D3" w:themeColor="accent6" w:themeTint="99"/>
        <w:right w:val="single" w:sz="4" w:space="0" w:color="B879D3" w:themeColor="accent6" w:themeTint="99"/>
        <w:insideH w:val="single" w:sz="4" w:space="0" w:color="B879D3" w:themeColor="accent6" w:themeTint="99"/>
        <w:insideV w:val="single" w:sz="4" w:space="0" w:color="B879D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879D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79D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2F0" w:themeFill="accent6" w:themeFillTint="33"/>
      </w:tcPr>
    </w:tblStylePr>
    <w:tblStylePr w:type="band1Horz">
      <w:tblPr/>
      <w:tcPr>
        <w:shd w:val="clear" w:color="auto" w:fill="E7D2F0" w:themeFill="accent6" w:themeFillTint="33"/>
      </w:tcPr>
    </w:tblStylePr>
  </w:style>
  <w:style w:type="table" w:styleId="Rastertabel7kleurrijk">
    <w:name w:val="Grid Table 7 Colorful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99"/>
    <w:semiHidden/>
    <w:rsid w:val="001D6A1E"/>
    <w:pPr>
      <w:spacing w:line="240" w:lineRule="auto"/>
    </w:pPr>
    <w:rPr>
      <w:color w:val="273F79" w:themeColor="accent1" w:themeShade="BF"/>
    </w:rPr>
    <w:tblPr>
      <w:tblStyleRowBandSize w:val="1"/>
      <w:tblStyleColBandSize w:val="1"/>
      <w:tblBorders>
        <w:top w:val="single" w:sz="4" w:space="0" w:color="7993D3" w:themeColor="accent1" w:themeTint="99"/>
        <w:left w:val="single" w:sz="4" w:space="0" w:color="7993D3" w:themeColor="accent1" w:themeTint="99"/>
        <w:bottom w:val="single" w:sz="4" w:space="0" w:color="7993D3" w:themeColor="accent1" w:themeTint="99"/>
        <w:right w:val="single" w:sz="4" w:space="0" w:color="7993D3" w:themeColor="accent1" w:themeTint="99"/>
        <w:insideH w:val="single" w:sz="4" w:space="0" w:color="7993D3" w:themeColor="accent1" w:themeTint="99"/>
        <w:insideV w:val="single" w:sz="4" w:space="0" w:color="7993D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2DBF0" w:themeFill="accent1" w:themeFillTint="33"/>
      </w:tcPr>
    </w:tblStylePr>
    <w:tblStylePr w:type="band1Horz">
      <w:tblPr/>
      <w:tcPr>
        <w:shd w:val="clear" w:color="auto" w:fill="D2DBF0" w:themeFill="accent1" w:themeFillTint="33"/>
      </w:tcPr>
    </w:tblStylePr>
    <w:tblStylePr w:type="neCell">
      <w:tblPr/>
      <w:tcPr>
        <w:tcBorders>
          <w:bottom w:val="single" w:sz="4" w:space="0" w:color="7993D3" w:themeColor="accent1" w:themeTint="99"/>
        </w:tcBorders>
      </w:tcPr>
    </w:tblStylePr>
    <w:tblStylePr w:type="nwCell">
      <w:tblPr/>
      <w:tcPr>
        <w:tcBorders>
          <w:bottom w:val="single" w:sz="4" w:space="0" w:color="7993D3" w:themeColor="accent1" w:themeTint="99"/>
        </w:tcBorders>
      </w:tcPr>
    </w:tblStylePr>
    <w:tblStylePr w:type="seCell">
      <w:tblPr/>
      <w:tcPr>
        <w:tcBorders>
          <w:top w:val="single" w:sz="4" w:space="0" w:color="7993D3" w:themeColor="accent1" w:themeTint="99"/>
        </w:tcBorders>
      </w:tcPr>
    </w:tblStylePr>
    <w:tblStylePr w:type="swCell">
      <w:tblPr/>
      <w:tcPr>
        <w:tcBorders>
          <w:top w:val="single" w:sz="4" w:space="0" w:color="7993D3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99"/>
    <w:semiHidden/>
    <w:rsid w:val="001D6A1E"/>
    <w:pPr>
      <w:spacing w:line="240" w:lineRule="auto"/>
    </w:pPr>
    <w:rPr>
      <w:color w:val="40801B" w:themeColor="accent2" w:themeShade="BF"/>
    </w:rPr>
    <w:tblPr>
      <w:tblStyleRowBandSize w:val="1"/>
      <w:tblStyleColBandSize w:val="1"/>
      <w:tblBorders>
        <w:top w:val="single" w:sz="4" w:space="0" w:color="94DF68" w:themeColor="accent2" w:themeTint="99"/>
        <w:left w:val="single" w:sz="4" w:space="0" w:color="94DF68" w:themeColor="accent2" w:themeTint="99"/>
        <w:bottom w:val="single" w:sz="4" w:space="0" w:color="94DF68" w:themeColor="accent2" w:themeTint="99"/>
        <w:right w:val="single" w:sz="4" w:space="0" w:color="94DF68" w:themeColor="accent2" w:themeTint="99"/>
        <w:insideH w:val="single" w:sz="4" w:space="0" w:color="94DF68" w:themeColor="accent2" w:themeTint="99"/>
        <w:insideV w:val="single" w:sz="4" w:space="0" w:color="94DF6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F4CC" w:themeFill="accent2" w:themeFillTint="33"/>
      </w:tcPr>
    </w:tblStylePr>
    <w:tblStylePr w:type="band1Horz">
      <w:tblPr/>
      <w:tcPr>
        <w:shd w:val="clear" w:color="auto" w:fill="DBF4CC" w:themeFill="accent2" w:themeFillTint="33"/>
      </w:tcPr>
    </w:tblStylePr>
    <w:tblStylePr w:type="neCell">
      <w:tblPr/>
      <w:tcPr>
        <w:tcBorders>
          <w:bottom w:val="single" w:sz="4" w:space="0" w:color="94DF68" w:themeColor="accent2" w:themeTint="99"/>
        </w:tcBorders>
      </w:tcPr>
    </w:tblStylePr>
    <w:tblStylePr w:type="nwCell">
      <w:tblPr/>
      <w:tcPr>
        <w:tcBorders>
          <w:bottom w:val="single" w:sz="4" w:space="0" w:color="94DF68" w:themeColor="accent2" w:themeTint="99"/>
        </w:tcBorders>
      </w:tcPr>
    </w:tblStylePr>
    <w:tblStylePr w:type="seCell">
      <w:tblPr/>
      <w:tcPr>
        <w:tcBorders>
          <w:top w:val="single" w:sz="4" w:space="0" w:color="94DF68" w:themeColor="accent2" w:themeTint="99"/>
        </w:tcBorders>
      </w:tcPr>
    </w:tblStylePr>
    <w:tblStylePr w:type="swCell">
      <w:tblPr/>
      <w:tcPr>
        <w:tcBorders>
          <w:top w:val="single" w:sz="4" w:space="0" w:color="94DF68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99"/>
    <w:semiHidden/>
    <w:rsid w:val="001D6A1E"/>
    <w:pPr>
      <w:spacing w:line="240" w:lineRule="auto"/>
    </w:pPr>
    <w:rPr>
      <w:color w:val="1C727F" w:themeColor="accent3" w:themeShade="BF"/>
    </w:rPr>
    <w:tblPr>
      <w:tblStyleRowBandSize w:val="1"/>
      <w:tblStyleColBandSize w:val="1"/>
      <w:tblBorders>
        <w:top w:val="single" w:sz="4" w:space="0" w:color="6BCEDE" w:themeColor="accent3" w:themeTint="99"/>
        <w:left w:val="single" w:sz="4" w:space="0" w:color="6BCEDE" w:themeColor="accent3" w:themeTint="99"/>
        <w:bottom w:val="single" w:sz="4" w:space="0" w:color="6BCEDE" w:themeColor="accent3" w:themeTint="99"/>
        <w:right w:val="single" w:sz="4" w:space="0" w:color="6BCEDE" w:themeColor="accent3" w:themeTint="99"/>
        <w:insideH w:val="single" w:sz="4" w:space="0" w:color="6BCEDE" w:themeColor="accent3" w:themeTint="99"/>
        <w:insideV w:val="single" w:sz="4" w:space="0" w:color="6BCED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DEEF4" w:themeFill="accent3" w:themeFillTint="33"/>
      </w:tcPr>
    </w:tblStylePr>
    <w:tblStylePr w:type="band1Horz">
      <w:tblPr/>
      <w:tcPr>
        <w:shd w:val="clear" w:color="auto" w:fill="CDEEF4" w:themeFill="accent3" w:themeFillTint="33"/>
      </w:tcPr>
    </w:tblStylePr>
    <w:tblStylePr w:type="neCell">
      <w:tblPr/>
      <w:tcPr>
        <w:tcBorders>
          <w:bottom w:val="single" w:sz="4" w:space="0" w:color="6BCEDE" w:themeColor="accent3" w:themeTint="99"/>
        </w:tcBorders>
      </w:tcPr>
    </w:tblStylePr>
    <w:tblStylePr w:type="nwCell">
      <w:tblPr/>
      <w:tcPr>
        <w:tcBorders>
          <w:bottom w:val="single" w:sz="4" w:space="0" w:color="6BCEDE" w:themeColor="accent3" w:themeTint="99"/>
        </w:tcBorders>
      </w:tcPr>
    </w:tblStylePr>
    <w:tblStylePr w:type="seCell">
      <w:tblPr/>
      <w:tcPr>
        <w:tcBorders>
          <w:top w:val="single" w:sz="4" w:space="0" w:color="6BCEDE" w:themeColor="accent3" w:themeTint="99"/>
        </w:tcBorders>
      </w:tcPr>
    </w:tblStylePr>
    <w:tblStylePr w:type="swCell">
      <w:tblPr/>
      <w:tcPr>
        <w:tcBorders>
          <w:top w:val="single" w:sz="4" w:space="0" w:color="6BCEDE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99"/>
    <w:semiHidden/>
    <w:rsid w:val="001D6A1E"/>
    <w:pPr>
      <w:spacing w:line="240" w:lineRule="auto"/>
    </w:pPr>
    <w:rPr>
      <w:color w:val="B57107" w:themeColor="accent4" w:themeShade="BF"/>
    </w:rPr>
    <w:tblPr>
      <w:tblStyleRowBandSize w:val="1"/>
      <w:tblStyleColBandSize w:val="1"/>
      <w:tblBorders>
        <w:top w:val="single" w:sz="4" w:space="0" w:color="F8C16A" w:themeColor="accent4" w:themeTint="99"/>
        <w:left w:val="single" w:sz="4" w:space="0" w:color="F8C16A" w:themeColor="accent4" w:themeTint="99"/>
        <w:bottom w:val="single" w:sz="4" w:space="0" w:color="F8C16A" w:themeColor="accent4" w:themeTint="99"/>
        <w:right w:val="single" w:sz="4" w:space="0" w:color="F8C16A" w:themeColor="accent4" w:themeTint="99"/>
        <w:insideH w:val="single" w:sz="4" w:space="0" w:color="F8C16A" w:themeColor="accent4" w:themeTint="99"/>
        <w:insideV w:val="single" w:sz="4" w:space="0" w:color="F8C16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ACD" w:themeFill="accent4" w:themeFillTint="33"/>
      </w:tcPr>
    </w:tblStylePr>
    <w:tblStylePr w:type="band1Horz">
      <w:tblPr/>
      <w:tcPr>
        <w:shd w:val="clear" w:color="auto" w:fill="FDEACD" w:themeFill="accent4" w:themeFillTint="33"/>
      </w:tcPr>
    </w:tblStylePr>
    <w:tblStylePr w:type="neCell">
      <w:tblPr/>
      <w:tcPr>
        <w:tcBorders>
          <w:bottom w:val="single" w:sz="4" w:space="0" w:color="F8C16A" w:themeColor="accent4" w:themeTint="99"/>
        </w:tcBorders>
      </w:tcPr>
    </w:tblStylePr>
    <w:tblStylePr w:type="nwCell">
      <w:tblPr/>
      <w:tcPr>
        <w:tcBorders>
          <w:bottom w:val="single" w:sz="4" w:space="0" w:color="F8C16A" w:themeColor="accent4" w:themeTint="99"/>
        </w:tcBorders>
      </w:tcPr>
    </w:tblStylePr>
    <w:tblStylePr w:type="seCell">
      <w:tblPr/>
      <w:tcPr>
        <w:tcBorders>
          <w:top w:val="single" w:sz="4" w:space="0" w:color="F8C16A" w:themeColor="accent4" w:themeTint="99"/>
        </w:tcBorders>
      </w:tcPr>
    </w:tblStylePr>
    <w:tblStylePr w:type="swCell">
      <w:tblPr/>
      <w:tcPr>
        <w:tcBorders>
          <w:top w:val="single" w:sz="4" w:space="0" w:color="F8C16A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99"/>
    <w:semiHidden/>
    <w:rsid w:val="001D6A1E"/>
    <w:pPr>
      <w:spacing w:line="240" w:lineRule="auto"/>
    </w:pPr>
    <w:rPr>
      <w:color w:val="792740" w:themeColor="accent5" w:themeShade="BF"/>
    </w:rPr>
    <w:tblPr>
      <w:tblStyleRowBandSize w:val="1"/>
      <w:tblStyleColBandSize w:val="1"/>
      <w:tblBorders>
        <w:top w:val="single" w:sz="4" w:space="0" w:color="D37994" w:themeColor="accent5" w:themeTint="99"/>
        <w:left w:val="single" w:sz="4" w:space="0" w:color="D37994" w:themeColor="accent5" w:themeTint="99"/>
        <w:bottom w:val="single" w:sz="4" w:space="0" w:color="D37994" w:themeColor="accent5" w:themeTint="99"/>
        <w:right w:val="single" w:sz="4" w:space="0" w:color="D37994" w:themeColor="accent5" w:themeTint="99"/>
        <w:insideH w:val="single" w:sz="4" w:space="0" w:color="D37994" w:themeColor="accent5" w:themeTint="99"/>
        <w:insideV w:val="single" w:sz="4" w:space="0" w:color="D3799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D2DB" w:themeFill="accent5" w:themeFillTint="33"/>
      </w:tcPr>
    </w:tblStylePr>
    <w:tblStylePr w:type="band1Horz">
      <w:tblPr/>
      <w:tcPr>
        <w:shd w:val="clear" w:color="auto" w:fill="F0D2DB" w:themeFill="accent5" w:themeFillTint="33"/>
      </w:tcPr>
    </w:tblStylePr>
    <w:tblStylePr w:type="neCell">
      <w:tblPr/>
      <w:tcPr>
        <w:tcBorders>
          <w:bottom w:val="single" w:sz="4" w:space="0" w:color="D37994" w:themeColor="accent5" w:themeTint="99"/>
        </w:tcBorders>
      </w:tcPr>
    </w:tblStylePr>
    <w:tblStylePr w:type="nwCell">
      <w:tblPr/>
      <w:tcPr>
        <w:tcBorders>
          <w:bottom w:val="single" w:sz="4" w:space="0" w:color="D37994" w:themeColor="accent5" w:themeTint="99"/>
        </w:tcBorders>
      </w:tcPr>
    </w:tblStylePr>
    <w:tblStylePr w:type="seCell">
      <w:tblPr/>
      <w:tcPr>
        <w:tcBorders>
          <w:top w:val="single" w:sz="4" w:space="0" w:color="D37994" w:themeColor="accent5" w:themeTint="99"/>
        </w:tcBorders>
      </w:tcPr>
    </w:tblStylePr>
    <w:tblStylePr w:type="swCell">
      <w:tblPr/>
      <w:tcPr>
        <w:tcBorders>
          <w:top w:val="single" w:sz="4" w:space="0" w:color="D37994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99"/>
    <w:semiHidden/>
    <w:rsid w:val="001D6A1E"/>
    <w:pPr>
      <w:spacing w:line="240" w:lineRule="auto"/>
    </w:pPr>
    <w:rPr>
      <w:color w:val="612779" w:themeColor="accent6" w:themeShade="BF"/>
    </w:rPr>
    <w:tblPr>
      <w:tblStyleRowBandSize w:val="1"/>
      <w:tblStyleColBandSize w:val="1"/>
      <w:tblBorders>
        <w:top w:val="single" w:sz="4" w:space="0" w:color="B879D3" w:themeColor="accent6" w:themeTint="99"/>
        <w:left w:val="single" w:sz="4" w:space="0" w:color="B879D3" w:themeColor="accent6" w:themeTint="99"/>
        <w:bottom w:val="single" w:sz="4" w:space="0" w:color="B879D3" w:themeColor="accent6" w:themeTint="99"/>
        <w:right w:val="single" w:sz="4" w:space="0" w:color="B879D3" w:themeColor="accent6" w:themeTint="99"/>
        <w:insideH w:val="single" w:sz="4" w:space="0" w:color="B879D3" w:themeColor="accent6" w:themeTint="99"/>
        <w:insideV w:val="single" w:sz="4" w:space="0" w:color="B879D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D2F0" w:themeFill="accent6" w:themeFillTint="33"/>
      </w:tcPr>
    </w:tblStylePr>
    <w:tblStylePr w:type="band1Horz">
      <w:tblPr/>
      <w:tcPr>
        <w:shd w:val="clear" w:color="auto" w:fill="E7D2F0" w:themeFill="accent6" w:themeFillTint="33"/>
      </w:tcPr>
    </w:tblStylePr>
    <w:tblStylePr w:type="neCell">
      <w:tblPr/>
      <w:tcPr>
        <w:tcBorders>
          <w:bottom w:val="single" w:sz="4" w:space="0" w:color="B879D3" w:themeColor="accent6" w:themeTint="99"/>
        </w:tcBorders>
      </w:tcPr>
    </w:tblStylePr>
    <w:tblStylePr w:type="nwCell">
      <w:tblPr/>
      <w:tcPr>
        <w:tcBorders>
          <w:bottom w:val="single" w:sz="4" w:space="0" w:color="B879D3" w:themeColor="accent6" w:themeTint="99"/>
        </w:tcBorders>
      </w:tcPr>
    </w:tblStylePr>
    <w:tblStylePr w:type="seCell">
      <w:tblPr/>
      <w:tcPr>
        <w:tcBorders>
          <w:top w:val="single" w:sz="4" w:space="0" w:color="B879D3" w:themeColor="accent6" w:themeTint="99"/>
        </w:tcBorders>
      </w:tcPr>
    </w:tblStylePr>
    <w:tblStylePr w:type="swCell">
      <w:tblPr/>
      <w:tcPr>
        <w:tcBorders>
          <w:top w:val="single" w:sz="4" w:space="0" w:color="B879D3" w:themeColor="accent6" w:themeTint="99"/>
        </w:tcBorders>
      </w:tcPr>
    </w:tblStylePr>
  </w:style>
  <w:style w:type="table" w:styleId="Tabelrasterlicht">
    <w:name w:val="Grid Table Light"/>
    <w:basedOn w:val="Standaardtabel"/>
    <w:uiPriority w:val="99"/>
    <w:semiHidden/>
    <w:rsid w:val="001D6A1E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99"/>
    <w:semiHidden/>
    <w:rsid w:val="001D6A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gendapuntlijstSWVPO2203">
    <w:name w:val="Agendapunt (lijst) SWV PO 22.03"/>
    <w:uiPriority w:val="99"/>
    <w:semiHidden/>
    <w:rsid w:val="002E0FAE"/>
    <w:pPr>
      <w:numPr>
        <w:numId w:val="19"/>
      </w:numPr>
    </w:pPr>
  </w:style>
  <w:style w:type="paragraph" w:customStyle="1" w:styleId="Kop1zondernummernietintocSWVPO2203">
    <w:name w:val="Kop 1 zonder nummer (niet in toc) SWV PO 22.03"/>
    <w:basedOn w:val="ZsysbasisSWVPO2203"/>
    <w:next w:val="BasistekstSWVPO2203"/>
    <w:uiPriority w:val="95"/>
    <w:rsid w:val="005421A3"/>
    <w:pPr>
      <w:keepNext/>
      <w:keepLines/>
      <w:outlineLvl w:val="0"/>
    </w:pPr>
    <w:rPr>
      <w:b/>
      <w:sz w:val="24"/>
      <w:szCs w:val="32"/>
    </w:rPr>
  </w:style>
  <w:style w:type="character" w:customStyle="1" w:styleId="BasistekstcursiefSWVPO2203Char">
    <w:name w:val="Basistekst cursief SWV PO 22.03 Char"/>
    <w:basedOn w:val="ZsysbasisSWVPO2203Char"/>
    <w:link w:val="BasistekstcursiefSWVPO2203"/>
    <w:uiPriority w:val="1"/>
    <w:rsid w:val="00C04A90"/>
    <w:rPr>
      <w:rFonts w:ascii="Aptos" w:hAnsi="Aptos"/>
      <w:i/>
      <w:iCs/>
      <w:color w:val="231F20" w:themeColor="dark1"/>
      <w:sz w:val="20"/>
    </w:rPr>
  </w:style>
  <w:style w:type="character" w:customStyle="1" w:styleId="BasistekstvetSWVPO2203Char">
    <w:name w:val="Basistekst vet SWV PO 22.03 Char"/>
    <w:basedOn w:val="ZsysbasisSWVPO2203Char"/>
    <w:link w:val="BasistekstvetSWVPO2203"/>
    <w:uiPriority w:val="2"/>
    <w:rsid w:val="00C04A90"/>
    <w:rPr>
      <w:rFonts w:ascii="Aptos" w:hAnsi="Aptos"/>
      <w:b/>
      <w:bCs/>
      <w:color w:val="231F20" w:themeColor="dark1"/>
      <w:sz w:val="20"/>
    </w:rPr>
  </w:style>
  <w:style w:type="character" w:customStyle="1" w:styleId="InformationtextSWVPO2203">
    <w:name w:val="Information text SWV PO 22.03"/>
    <w:basedOn w:val="Standaardalinea-lettertype"/>
    <w:uiPriority w:val="95"/>
    <w:rsid w:val="00A94BA1"/>
    <w:rPr>
      <w:color w:val="000000"/>
      <w:bdr w:val="none" w:sz="0" w:space="0" w:color="auto"/>
      <w:shd w:val="clear" w:color="auto" w:fill="C4D7F4"/>
    </w:rPr>
  </w:style>
  <w:style w:type="paragraph" w:customStyle="1" w:styleId="InleidingSWVPO2203">
    <w:name w:val="Inleiding SWV PO 22.03"/>
    <w:basedOn w:val="ZsysbasisSWVPO2203"/>
    <w:next w:val="BasistekstSWVPO2203"/>
    <w:uiPriority w:val="94"/>
    <w:qFormat/>
    <w:rsid w:val="005A0FCE"/>
    <w:pPr>
      <w:spacing w:before="280" w:after="280"/>
    </w:pPr>
    <w:rPr>
      <w:b/>
    </w:rPr>
  </w:style>
  <w:style w:type="paragraph" w:customStyle="1" w:styleId="AccenttekstSWVPO2203">
    <w:name w:val="Accenttekst SWV PO 22.03"/>
    <w:basedOn w:val="ZsysbasisSWVPO2203"/>
    <w:uiPriority w:val="94"/>
    <w:qFormat/>
    <w:rsid w:val="00872C06"/>
    <w:rPr>
      <w:i/>
      <w:color w:val="3555A3" w:themeColor="accent1"/>
    </w:rPr>
  </w:style>
  <w:style w:type="paragraph" w:customStyle="1" w:styleId="QuoteSWVPO2203">
    <w:name w:val="Quote SWV PO 22.03"/>
    <w:basedOn w:val="ZsysbasisSWVPO2203"/>
    <w:uiPriority w:val="94"/>
    <w:qFormat/>
    <w:rsid w:val="00DC6C80"/>
    <w:pPr>
      <w:spacing w:line="380" w:lineRule="atLeast"/>
      <w:ind w:left="567"/>
    </w:pPr>
    <w:rPr>
      <w:b/>
      <w:i/>
      <w:color w:val="56AB24" w:themeColor="accent2"/>
      <w:sz w:val="26"/>
    </w:rPr>
  </w:style>
  <w:style w:type="table" w:customStyle="1" w:styleId="TabelstijlopgemaaktSWVPO2203">
    <w:name w:val="Tabelstijl opgemaakt SWV PO 22.03"/>
    <w:basedOn w:val="Standaardtabel"/>
    <w:uiPriority w:val="99"/>
    <w:rsid w:val="00F97DA8"/>
    <w:tblPr>
      <w:tblBorders>
        <w:top w:val="single" w:sz="4" w:space="0" w:color="3555A3" w:themeColor="accent1"/>
        <w:left w:val="single" w:sz="4" w:space="0" w:color="3555A3" w:themeColor="accent1"/>
        <w:bottom w:val="single" w:sz="4" w:space="0" w:color="3555A3" w:themeColor="accent1"/>
        <w:right w:val="single" w:sz="4" w:space="0" w:color="3555A3" w:themeColor="accent1"/>
        <w:insideH w:val="single" w:sz="4" w:space="0" w:color="3555A3" w:themeColor="accent1"/>
        <w:insideV w:val="single" w:sz="4" w:space="0" w:color="3555A3" w:themeColor="accent1"/>
      </w:tblBorders>
    </w:tblPr>
    <w:tblStylePr w:type="firstRow">
      <w:rPr>
        <w:b/>
        <w:color w:val="FFFFFF" w:themeColor="background1"/>
        <w:sz w:val="24"/>
      </w:rPr>
      <w:tblPr/>
      <w:tcPr>
        <w:shd w:val="clear" w:color="auto" w:fill="3555A3" w:themeFill="accent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JoulesUnlimited\WorkgroupTemplates\Leeg%20met%20logo%20(staand)%20SWV%20PO%2022.03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99FAD0F38E845789050CEE3E3B906E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6E1D741-E768-4FEB-8504-4C43E4DCAEB8}"/>
      </w:docPartPr>
      <w:docPartBody>
        <w:p w:rsidR="000853FD" w:rsidRDefault="000853FD">
          <w:pPr>
            <w:pStyle w:val="A99FAD0F38E845789050CEE3E3B906E7"/>
          </w:pPr>
          <w:r w:rsidRPr="00465295">
            <w:rPr>
              <w:rStyle w:val="Tekstvantijdelijkeaanduiding"/>
            </w:rPr>
            <w:fldChar w:fldCharType="begin"/>
          </w:r>
          <w:r w:rsidRPr="00465295">
            <w:rPr>
              <w:rStyle w:val="Tekstvantijdelijkeaanduiding"/>
            </w:rPr>
            <w:instrText xml:space="preserve"> </w:instrText>
          </w:r>
          <w:r w:rsidRPr="00465295">
            <w:rPr>
              <w:rStyle w:val="Tekstvantijdelijkeaanduiding"/>
            </w:rPr>
            <w:fldChar w:fldCharType="end"/>
          </w:r>
          <w:r w:rsidRPr="00465295">
            <w:rPr>
              <w:rStyle w:val="Tekstvantijdelijkeaanduiding"/>
            </w:rPr>
            <w:t>Documentnaam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3FD"/>
    <w:rsid w:val="00073D49"/>
    <w:rsid w:val="000853FD"/>
    <w:rsid w:val="00753227"/>
    <w:rsid w:val="00B71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aliases w:val="ZsysbasisFldMark SWV PO 22.03"/>
    <w:basedOn w:val="Standaardalinea-lettertype"/>
    <w:uiPriority w:val="99"/>
    <w:semiHidden/>
    <w:rPr>
      <w:color w:val="000000"/>
      <w:bdr w:val="none" w:sz="0" w:space="0" w:color="auto"/>
      <w:shd w:val="clear" w:color="auto" w:fill="FFB15B"/>
    </w:rPr>
  </w:style>
  <w:style w:type="paragraph" w:customStyle="1" w:styleId="A99FAD0F38E845789050CEE3E3B906E7">
    <w:name w:val="A99FAD0F38E845789050CEE3E3B906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leuren SWV PO 22.03">
      <a:dk1>
        <a:srgbClr val="231F20"/>
      </a:dk1>
      <a:lt1>
        <a:srgbClr val="FFFFFF"/>
      </a:lt1>
      <a:dk2>
        <a:srgbClr val="000000"/>
      </a:dk2>
      <a:lt2>
        <a:srgbClr val="FFFFFF"/>
      </a:lt2>
      <a:accent1>
        <a:srgbClr val="3555A3"/>
      </a:accent1>
      <a:accent2>
        <a:srgbClr val="56AB24"/>
      </a:accent2>
      <a:accent3>
        <a:srgbClr val="2699AB"/>
      </a:accent3>
      <a:accent4>
        <a:srgbClr val="F2980A"/>
      </a:accent4>
      <a:accent5>
        <a:srgbClr val="A23556"/>
      </a:accent5>
      <a:accent6>
        <a:srgbClr val="8235A2"/>
      </a:accent6>
      <a:hlink>
        <a:srgbClr val="231F20"/>
      </a:hlink>
      <a:folHlink>
        <a:srgbClr val="231F20"/>
      </a:folHlink>
    </a:clrScheme>
    <a:fontScheme name="Lettertypen SWV PO 22.03">
      <a:majorFont>
        <a:latin typeface="Aptos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ju xmlns="http://www.joulesunlimited.com/ccmappings">
  <Documentnaam>TLV evaluatieformulier</Documentnaam>
</ju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600dab-fb49-4716-8f28-e3269737f59c" xsi:nil="true"/>
    <lcf76f155ced4ddcb4097134ff3c332f xmlns="7483e63e-c235-49f8-91b0-4e3ece11176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2E826D4A9E084F85573ACC0C4BF5D7" ma:contentTypeVersion="13" ma:contentTypeDescription="Een nieuw document maken." ma:contentTypeScope="" ma:versionID="cf116426c4381aa942d40a120a829f87">
  <xsd:schema xmlns:xsd="http://www.w3.org/2001/XMLSchema" xmlns:xs="http://www.w3.org/2001/XMLSchema" xmlns:p="http://schemas.microsoft.com/office/2006/metadata/properties" xmlns:ns2="7483e63e-c235-49f8-91b0-4e3ece111769" xmlns:ns3="c4600dab-fb49-4716-8f28-e3269737f59c" targetNamespace="http://schemas.microsoft.com/office/2006/metadata/properties" ma:root="true" ma:fieldsID="79fdf79c3e3421719c7c96125bdbb949" ns2:_="" ns3:_="">
    <xsd:import namespace="7483e63e-c235-49f8-91b0-4e3ece111769"/>
    <xsd:import namespace="c4600dab-fb49-4716-8f28-e3269737f5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83e63e-c235-49f8-91b0-4e3ece1117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e917538d-a441-4cde-81e9-c645374b5d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600dab-fb49-4716-8f28-e3269737f59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3252f68-f456-4037-b1a0-1a1d02ee6b85}" ma:internalName="TaxCatchAll" ma:showField="CatchAllData" ma:web="c4600dab-fb49-4716-8f28-e3269737f5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0FAF0E-6E11-4C01-B289-64BD39A5058A}">
  <ds:schemaRefs>
    <ds:schemaRef ds:uri="http://www.joulesunlimited.com/ccmappings"/>
  </ds:schemaRefs>
</ds:datastoreItem>
</file>

<file path=customXml/itemProps2.xml><?xml version="1.0" encoding="utf-8"?>
<ds:datastoreItem xmlns:ds="http://schemas.openxmlformats.org/officeDocument/2006/customXml" ds:itemID="{BF8F56D0-123A-439B-9EF7-649217C37C76}">
  <ds:schemaRefs>
    <ds:schemaRef ds:uri="http://schemas.microsoft.com/office/2006/metadata/properties"/>
    <ds:schemaRef ds:uri="http://schemas.microsoft.com/office/infopath/2007/PartnerControls"/>
    <ds:schemaRef ds:uri="c4600dab-fb49-4716-8f28-e3269737f59c"/>
    <ds:schemaRef ds:uri="7483e63e-c235-49f8-91b0-4e3ece111769"/>
  </ds:schemaRefs>
</ds:datastoreItem>
</file>

<file path=customXml/itemProps3.xml><?xml version="1.0" encoding="utf-8"?>
<ds:datastoreItem xmlns:ds="http://schemas.openxmlformats.org/officeDocument/2006/customXml" ds:itemID="{3E7B415C-93FB-49E5-91FC-5A76F6863A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6409B7-57D9-4130-9DFD-27DC341151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83e63e-c235-49f8-91b0-4e3ece111769"/>
    <ds:schemaRef ds:uri="c4600dab-fb49-4716-8f28-e3269737f5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Leeg met logo (staand) SWV PO 22.03</Template>
  <TotalTime>15</TotalTime>
  <Pages>2</Pages>
  <Words>212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SWV PO 22.03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Janneke Muis | Samenwerkingsverband PO2203</dc:creator>
  <cp:keywords/>
  <dc:description>sjabloonversie 1.0 - 26 februari 2026_x000d_
vormgeving: Zuiver-C_x000d_
sjablonen: www.JoulesUnlimited.com</dc:description>
  <cp:lastModifiedBy>Janneke Muis | Samenwerkingsverband PO2203</cp:lastModifiedBy>
  <cp:revision>9</cp:revision>
  <cp:lastPrinted>2026-02-26T12:47:00Z</cp:lastPrinted>
  <dcterms:created xsi:type="dcterms:W3CDTF">2026-10-29T08:14:00Z</dcterms:created>
  <dcterms:modified xsi:type="dcterms:W3CDTF">2026-10-29T08:36:00Z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Leeg met logo (staand) SWV PO 22.03.dotx</vt:lpwstr>
  </property>
  <property fmtid="{D5CDD505-2E9C-101B-9397-08002B2CF9AE}" pid="3" name="ContentTypeId">
    <vt:lpwstr>0x010100792E826D4A9E084F85573ACC0C4BF5D7</vt:lpwstr>
  </property>
</Properties>
</file>